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7"/>
      </w:tblGrid>
      <w:tr w:rsidR="00F933E9" w:rsidRPr="008761E2" w:rsidTr="00161B16">
        <w:trPr>
          <w:trHeight w:val="7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3200" w:type="dxa"/>
            </w:tcMar>
            <w:vAlign w:val="center"/>
          </w:tcPr>
          <w:p w:rsidR="00F933E9" w:rsidRPr="008761E2" w:rsidRDefault="00A61484" w:rsidP="00670E46">
            <w:pPr>
              <w:pStyle w:val="Titre"/>
            </w:pPr>
            <w:r>
              <w:t>Dossier d’installation</w:t>
            </w:r>
          </w:p>
        </w:tc>
      </w:tr>
      <w:tr w:rsidR="00F933E9" w:rsidRPr="008761E2" w:rsidTr="00161B16">
        <w:trPr>
          <w:trHeight w:val="7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33E9" w:rsidRPr="008761E2" w:rsidRDefault="00F933E9" w:rsidP="00C825A8">
            <w:pPr>
              <w:pStyle w:val="Corpsdetexte"/>
            </w:pPr>
          </w:p>
        </w:tc>
      </w:tr>
      <w:tr w:rsidR="00F933E9" w:rsidRPr="008761E2" w:rsidTr="00161B16">
        <w:trPr>
          <w:trHeight w:val="720"/>
        </w:trPr>
        <w:sdt>
          <w:sdtPr>
            <w:alias w:val="Client"/>
            <w:tag w:val="Client"/>
            <w:id w:val="5175880"/>
            <w:placeholder>
              <w:docPart w:val="E713C450682549C3944B439D445958C8"/>
            </w:placeholder>
            <w:text/>
          </w:sdtPr>
          <w:sdtContent>
            <w:tc>
              <w:tcPr>
                <w:tcW w:w="5000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F933E9" w:rsidRPr="008761E2" w:rsidRDefault="00A61484" w:rsidP="00546AAD">
                <w:pPr>
                  <w:pStyle w:val="Couverture-Nomduclient"/>
                </w:pPr>
                <w:r>
                  <w:t>ICP</w:t>
                </w:r>
              </w:p>
            </w:tc>
          </w:sdtContent>
        </w:sdt>
      </w:tr>
      <w:tr w:rsidR="00F933E9" w:rsidRPr="008761E2" w:rsidTr="00161B16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33E9" w:rsidRPr="008761E2" w:rsidRDefault="00EA4E4B" w:rsidP="00C127A2">
            <w:pPr>
              <w:pStyle w:val="Couverture-Titredeloffre"/>
            </w:pPr>
            <w:r>
              <w:t>Sésame</w:t>
            </w:r>
            <w:r w:rsidR="00A61484">
              <w:t xml:space="preserve"> </w:t>
            </w:r>
            <w:r w:rsidR="004A4462">
              <w:t>4.</w:t>
            </w:r>
            <w:r w:rsidR="00C127A2">
              <w:t>5.0</w:t>
            </w:r>
          </w:p>
        </w:tc>
      </w:tr>
    </w:tbl>
    <w:p w:rsidR="00225A01" w:rsidRPr="008761E2" w:rsidRDefault="00225A01" w:rsidP="00225A01">
      <w:pPr>
        <w:pStyle w:val="Corpsdetexte"/>
        <w:sectPr w:rsidR="00225A01" w:rsidRPr="008761E2" w:rsidSect="002C52E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39" w:code="9"/>
          <w:pgMar w:top="720" w:right="720" w:bottom="720" w:left="1080" w:header="720" w:footer="720" w:gutter="0"/>
          <w:cols w:space="708"/>
          <w:titlePg/>
          <w:docGrid w:linePitch="360"/>
        </w:sectPr>
      </w:pPr>
    </w:p>
    <w:p w:rsidR="006C5EF8" w:rsidRDefault="006C5EF8" w:rsidP="006C5EF8"/>
    <w:tbl>
      <w:tblPr>
        <w:tblStyle w:val="Listeclaire-Accent2"/>
        <w:tblW w:w="0" w:type="auto"/>
        <w:tblLook w:val="04A0" w:firstRow="1" w:lastRow="0" w:firstColumn="1" w:lastColumn="0" w:noHBand="0" w:noVBand="1"/>
      </w:tblPr>
      <w:tblGrid>
        <w:gridCol w:w="2436"/>
        <w:gridCol w:w="2475"/>
        <w:gridCol w:w="2180"/>
        <w:gridCol w:w="2996"/>
      </w:tblGrid>
      <w:tr w:rsidR="006C5EF8" w:rsidTr="003F18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6C5EF8" w:rsidRDefault="006C5EF8" w:rsidP="006C5EF8">
            <w:pPr>
              <w:pStyle w:val="Corpsdetexte"/>
            </w:pPr>
            <w:r>
              <w:t>Version</w:t>
            </w:r>
          </w:p>
        </w:tc>
        <w:tc>
          <w:tcPr>
            <w:tcW w:w="2475" w:type="dxa"/>
          </w:tcPr>
          <w:p w:rsidR="006C5EF8" w:rsidRDefault="006C5EF8" w:rsidP="006C5EF8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 de rédaction</w:t>
            </w:r>
          </w:p>
        </w:tc>
        <w:tc>
          <w:tcPr>
            <w:tcW w:w="2180" w:type="dxa"/>
          </w:tcPr>
          <w:p w:rsidR="006C5EF8" w:rsidRDefault="006C5EF8" w:rsidP="006C5EF8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Auteur</w:t>
            </w:r>
          </w:p>
        </w:tc>
        <w:tc>
          <w:tcPr>
            <w:tcW w:w="2996" w:type="dxa"/>
          </w:tcPr>
          <w:p w:rsidR="006C5EF8" w:rsidRDefault="006C5EF8" w:rsidP="006C5EF8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Commentaires</w:t>
            </w:r>
          </w:p>
        </w:tc>
      </w:tr>
      <w:tr w:rsidR="003F18CD" w:rsidTr="003F1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3F18CD" w:rsidRDefault="003F18CD" w:rsidP="003F18CD">
            <w:pPr>
              <w:pStyle w:val="Corpsdetexte"/>
            </w:pPr>
            <w:r>
              <w:t>1.0</w:t>
            </w:r>
          </w:p>
        </w:tc>
        <w:tc>
          <w:tcPr>
            <w:tcW w:w="2475" w:type="dxa"/>
          </w:tcPr>
          <w:p w:rsidR="003F18CD" w:rsidRDefault="00AD4B98" w:rsidP="000A0FD4">
            <w:pPr>
              <w:pStyle w:val="Corpsdetex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  <w:r w:rsidR="00A90EF7">
              <w:t>/</w:t>
            </w:r>
            <w:r>
              <w:t>11</w:t>
            </w:r>
            <w:r w:rsidR="00847FF5">
              <w:t>/2020</w:t>
            </w:r>
          </w:p>
        </w:tc>
        <w:tc>
          <w:tcPr>
            <w:tcW w:w="2180" w:type="dxa"/>
          </w:tcPr>
          <w:p w:rsidR="003F18CD" w:rsidRDefault="00847FF5" w:rsidP="003F18CD">
            <w:pPr>
              <w:pStyle w:val="Corpsdetex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Morgane ROY</w:t>
            </w:r>
          </w:p>
        </w:tc>
        <w:tc>
          <w:tcPr>
            <w:tcW w:w="2996" w:type="dxa"/>
          </w:tcPr>
          <w:p w:rsidR="003F18CD" w:rsidRDefault="003F18CD" w:rsidP="003F18CD">
            <w:pPr>
              <w:pStyle w:val="Corpsdetex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Version initial</w:t>
            </w:r>
          </w:p>
        </w:tc>
      </w:tr>
    </w:tbl>
    <w:p w:rsidR="006C5EF8" w:rsidRPr="006C5EF8" w:rsidRDefault="006C5EF8" w:rsidP="006C5EF8">
      <w:pPr>
        <w:pStyle w:val="Corpsdetexte"/>
      </w:pPr>
    </w:p>
    <w:p w:rsidR="006C5EF8" w:rsidRPr="006C5EF8" w:rsidRDefault="006C5EF8" w:rsidP="006C5EF8">
      <w:pPr>
        <w:pStyle w:val="Corpsdetexte"/>
      </w:pPr>
    </w:p>
    <w:p w:rsidR="00000A7F" w:rsidRPr="00A45D65" w:rsidRDefault="006C5EF8" w:rsidP="00000A7F">
      <w:pPr>
        <w:pStyle w:val="Titregnrique"/>
      </w:pPr>
      <w:r>
        <w:t>Résumé des impacts</w:t>
      </w:r>
    </w:p>
    <w:p w:rsidR="00B57E79" w:rsidRDefault="00B57E79" w:rsidP="00B57E79">
      <w:pPr>
        <w:pStyle w:val="Sous-titregnrique"/>
      </w:pPr>
      <w:r>
        <w:t>interface</w:t>
      </w:r>
    </w:p>
    <w:p w:rsidR="00B57E79" w:rsidRDefault="00557E04" w:rsidP="003F18CD">
      <w:pPr>
        <w:pStyle w:val="Corpsdetexte"/>
        <w:numPr>
          <w:ilvl w:val="0"/>
          <w:numId w:val="45"/>
        </w:numPr>
        <w:rPr>
          <w:lang w:eastAsia="fr-CA"/>
        </w:rPr>
      </w:pPr>
      <w:r>
        <w:rPr>
          <w:lang w:eastAsia="fr-CA"/>
        </w:rPr>
        <w:t xml:space="preserve">Livraison en production des différentes modifications apportées en recette depuis </w:t>
      </w:r>
      <w:r w:rsidR="004A4462">
        <w:rPr>
          <w:lang w:eastAsia="fr-CA"/>
        </w:rPr>
        <w:t xml:space="preserve">la livraison du </w:t>
      </w:r>
      <w:r w:rsidR="00AD4B98">
        <w:rPr>
          <w:lang w:eastAsia="fr-CA"/>
        </w:rPr>
        <w:t>19</w:t>
      </w:r>
      <w:r w:rsidR="00F1562F">
        <w:rPr>
          <w:lang w:eastAsia="fr-CA"/>
        </w:rPr>
        <w:t>/</w:t>
      </w:r>
      <w:r w:rsidR="00AD4B98">
        <w:rPr>
          <w:lang w:eastAsia="fr-CA"/>
        </w:rPr>
        <w:t>10</w:t>
      </w:r>
      <w:r w:rsidR="00847FF5">
        <w:rPr>
          <w:lang w:eastAsia="fr-CA"/>
        </w:rPr>
        <w:t>/2020</w:t>
      </w:r>
      <w:r>
        <w:rPr>
          <w:lang w:eastAsia="fr-CA"/>
        </w:rPr>
        <w:t>.</w:t>
      </w:r>
      <w:r w:rsidR="00F1562F">
        <w:rPr>
          <w:lang w:eastAsia="fr-CA"/>
        </w:rPr>
        <w:t>-&gt; Cf. BLI</w:t>
      </w:r>
    </w:p>
    <w:p w:rsidR="00557E04" w:rsidRDefault="00557E04" w:rsidP="003F18CD">
      <w:pPr>
        <w:pStyle w:val="Corpsdetexte"/>
        <w:numPr>
          <w:ilvl w:val="0"/>
          <w:numId w:val="45"/>
        </w:numPr>
        <w:rPr>
          <w:lang w:eastAsia="fr-CA"/>
        </w:rPr>
      </w:pPr>
      <w:r>
        <w:rPr>
          <w:lang w:eastAsia="fr-CA"/>
        </w:rPr>
        <w:t xml:space="preserve">Mise à jour de l’ensemble des composants (JS/CSS/HTML/JSP/JAVA) de </w:t>
      </w:r>
      <w:proofErr w:type="spellStart"/>
      <w:r>
        <w:rPr>
          <w:lang w:eastAsia="fr-CA"/>
        </w:rPr>
        <w:t>Digit</w:t>
      </w:r>
      <w:r w:rsidR="004A4462">
        <w:rPr>
          <w:lang w:eastAsia="fr-CA"/>
        </w:rPr>
        <w:t>alWorplace</w:t>
      </w:r>
      <w:proofErr w:type="spellEnd"/>
      <w:r w:rsidR="004A4462">
        <w:rPr>
          <w:lang w:eastAsia="fr-CA"/>
        </w:rPr>
        <w:t xml:space="preserve">, </w:t>
      </w:r>
      <w:proofErr w:type="spellStart"/>
      <w:r w:rsidR="00AD4B98">
        <w:rPr>
          <w:lang w:eastAsia="fr-CA"/>
        </w:rPr>
        <w:t>AurionAgenda</w:t>
      </w:r>
      <w:proofErr w:type="spellEnd"/>
      <w:r w:rsidR="00AD4B98">
        <w:rPr>
          <w:lang w:eastAsia="fr-CA"/>
        </w:rPr>
        <w:t xml:space="preserve">, </w:t>
      </w:r>
      <w:r w:rsidR="00C127A2">
        <w:rPr>
          <w:lang w:eastAsia="fr-CA"/>
        </w:rPr>
        <w:t xml:space="preserve">et </w:t>
      </w:r>
      <w:proofErr w:type="spellStart"/>
      <w:r w:rsidR="00C127A2">
        <w:rPr>
          <w:lang w:eastAsia="fr-CA"/>
        </w:rPr>
        <w:t>Aurion</w:t>
      </w:r>
      <w:proofErr w:type="spellEnd"/>
    </w:p>
    <w:p w:rsidR="00B57E79" w:rsidRDefault="006C3610" w:rsidP="00B57E79">
      <w:pPr>
        <w:pStyle w:val="Sous-titregnrique"/>
      </w:pPr>
      <w:r>
        <w:t>Au</w:t>
      </w:r>
      <w:r w:rsidR="00B57E79">
        <w:t>RION</w:t>
      </w:r>
    </w:p>
    <w:p w:rsidR="00A514DE" w:rsidRDefault="00557E04" w:rsidP="004A4462">
      <w:pPr>
        <w:pStyle w:val="Corpsdetexte"/>
        <w:numPr>
          <w:ilvl w:val="0"/>
          <w:numId w:val="40"/>
        </w:numPr>
        <w:rPr>
          <w:lang w:eastAsia="fr-CA"/>
        </w:rPr>
      </w:pPr>
      <w:r>
        <w:rPr>
          <w:lang w:eastAsia="fr-CA"/>
        </w:rPr>
        <w:t>Mise</w:t>
      </w:r>
      <w:r w:rsidR="00325C18">
        <w:rPr>
          <w:lang w:eastAsia="fr-CA"/>
        </w:rPr>
        <w:t>s à jour</w:t>
      </w:r>
      <w:r w:rsidR="00F226D4">
        <w:rPr>
          <w:lang w:eastAsia="fr-CA"/>
        </w:rPr>
        <w:t xml:space="preserve"> de libellés de requêtes en rapport avec des anomalies</w:t>
      </w:r>
    </w:p>
    <w:p w:rsidR="00A514DE" w:rsidRDefault="00A514DE" w:rsidP="00557E04">
      <w:pPr>
        <w:pStyle w:val="Corpsdetexte"/>
        <w:ind w:left="1440"/>
        <w:rPr>
          <w:lang w:eastAsia="fr-CA"/>
        </w:rPr>
      </w:pPr>
    </w:p>
    <w:p w:rsidR="00A514DE" w:rsidRDefault="00A514DE" w:rsidP="00557E04">
      <w:pPr>
        <w:pStyle w:val="Sous-titregnrique"/>
      </w:pPr>
      <w:r>
        <w:t>Jalios</w:t>
      </w:r>
    </w:p>
    <w:p w:rsidR="004A4462" w:rsidRPr="00A514DE" w:rsidRDefault="00301254" w:rsidP="00412ED5">
      <w:pPr>
        <w:pStyle w:val="Corpsdetexte"/>
        <w:numPr>
          <w:ilvl w:val="0"/>
          <w:numId w:val="40"/>
        </w:numPr>
        <w:rPr>
          <w:lang w:eastAsia="fr-CA"/>
        </w:rPr>
      </w:pPr>
      <w:r>
        <w:rPr>
          <w:lang w:eastAsia="fr-CA"/>
        </w:rPr>
        <w:t>Ajouts de nouvelles</w:t>
      </w:r>
      <w:r w:rsidR="004501B4">
        <w:rPr>
          <w:lang w:eastAsia="fr-CA"/>
        </w:rPr>
        <w:t xml:space="preserve"> </w:t>
      </w:r>
      <w:r>
        <w:rPr>
          <w:lang w:eastAsia="fr-CA"/>
        </w:rPr>
        <w:t>c</w:t>
      </w:r>
      <w:r w:rsidR="004501B4">
        <w:rPr>
          <w:lang w:eastAsia="fr-CA"/>
        </w:rPr>
        <w:t xml:space="preserve">atégories, </w:t>
      </w:r>
      <w:proofErr w:type="spellStart"/>
      <w:r w:rsidR="004501B4">
        <w:rPr>
          <w:lang w:eastAsia="fr-CA"/>
        </w:rPr>
        <w:t>portlets</w:t>
      </w:r>
      <w:proofErr w:type="spellEnd"/>
      <w:r w:rsidR="004501B4">
        <w:rPr>
          <w:lang w:eastAsia="fr-CA"/>
        </w:rPr>
        <w:t xml:space="preserve"> </w:t>
      </w:r>
      <w:proofErr w:type="spellStart"/>
      <w:r w:rsidR="004501B4">
        <w:rPr>
          <w:lang w:eastAsia="fr-CA"/>
        </w:rPr>
        <w:t>etc</w:t>
      </w:r>
      <w:proofErr w:type="spellEnd"/>
      <w:r w:rsidR="008113A1">
        <w:rPr>
          <w:lang w:eastAsia="fr-CA"/>
        </w:rPr>
        <w:t xml:space="preserve"> …</w:t>
      </w:r>
      <w:r w:rsidR="004501B4">
        <w:rPr>
          <w:lang w:eastAsia="fr-CA"/>
        </w:rPr>
        <w:t>.</w:t>
      </w:r>
    </w:p>
    <w:p w:rsidR="00A514DE" w:rsidRDefault="00A514DE" w:rsidP="00A514DE">
      <w:pPr>
        <w:pStyle w:val="Corpsdetexte"/>
        <w:rPr>
          <w:lang w:eastAsia="fr-CA"/>
        </w:rPr>
      </w:pPr>
    </w:p>
    <w:p w:rsidR="00E50D93" w:rsidRDefault="00E50D93" w:rsidP="00E50D93">
      <w:pPr>
        <w:pStyle w:val="Corpsdetexte"/>
        <w:ind w:left="1440"/>
      </w:pPr>
    </w:p>
    <w:p w:rsidR="00557E04" w:rsidRDefault="00043808" w:rsidP="00557E04">
      <w:pPr>
        <w:pStyle w:val="Titregnrique"/>
      </w:pPr>
      <w:r w:rsidRPr="008761E2">
        <w:br w:type="page"/>
      </w:r>
      <w:bookmarkStart w:id="3" w:name="_Toc346806798"/>
      <w:bookmarkStart w:id="4" w:name="contenu"/>
    </w:p>
    <w:sdt>
      <w:sdtPr>
        <w:rPr>
          <w:rFonts w:asciiTheme="minorHAnsi" w:hAnsiTheme="minorHAnsi"/>
          <w:b w:val="0"/>
          <w:bCs w:val="0"/>
          <w:color w:val="auto"/>
          <w:sz w:val="20"/>
          <w:szCs w:val="22"/>
          <w:lang w:val="fr-FR" w:bidi="ar-SA"/>
        </w:rPr>
        <w:id w:val="-1852090834"/>
        <w:docPartObj>
          <w:docPartGallery w:val="Table of Contents"/>
          <w:docPartUnique/>
        </w:docPartObj>
      </w:sdtPr>
      <w:sdtEndPr>
        <w:rPr>
          <w:rFonts w:asciiTheme="majorHAnsi" w:hAnsiTheme="majorHAnsi"/>
          <w:b/>
          <w:bCs/>
          <w:color w:val="991F3D" w:themeColor="accent2"/>
          <w:szCs w:val="28"/>
          <w:lang w:val="fr-CA"/>
        </w:rPr>
      </w:sdtEndPr>
      <w:sdtContent>
        <w:p w:rsidR="00287D79" w:rsidRDefault="00287D79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:rsidR="008737B6" w:rsidRDefault="00287D79">
          <w:pPr>
            <w:pStyle w:val="TM1"/>
            <w:tabs>
              <w:tab w:val="right" w:leader="dot" w:pos="1009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fr-FR" w:eastAsia="fr-FR"/>
            </w:rPr>
          </w:pPr>
          <w:r w:rsidRPr="008E2700">
            <w:fldChar w:fldCharType="begin"/>
          </w:r>
          <w:r>
            <w:instrText xml:space="preserve"> TOC \o "1-3" \h \z \u </w:instrText>
          </w:r>
          <w:r w:rsidRPr="008E2700">
            <w:fldChar w:fldCharType="separate"/>
          </w:r>
          <w:hyperlink w:anchor="_Toc56171540" w:history="1">
            <w:r w:rsidR="008737B6" w:rsidRPr="00E846D0">
              <w:rPr>
                <w:rStyle w:val="Lienhypertexte"/>
                <w:noProof/>
              </w:rPr>
              <w:t>1</w:t>
            </w:r>
            <w:r w:rsidR="008737B6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="008737B6" w:rsidRPr="00E846D0">
              <w:rPr>
                <w:rStyle w:val="Lienhypertexte"/>
                <w:noProof/>
              </w:rPr>
              <w:t>SAUVEGARDES</w:t>
            </w:r>
            <w:r w:rsidR="008737B6">
              <w:rPr>
                <w:noProof/>
                <w:webHidden/>
              </w:rPr>
              <w:tab/>
            </w:r>
            <w:r w:rsidR="008737B6">
              <w:rPr>
                <w:noProof/>
                <w:webHidden/>
              </w:rPr>
              <w:fldChar w:fldCharType="begin"/>
            </w:r>
            <w:r w:rsidR="008737B6">
              <w:rPr>
                <w:noProof/>
                <w:webHidden/>
              </w:rPr>
              <w:instrText xml:space="preserve"> PAGEREF _Toc56171540 \h </w:instrText>
            </w:r>
            <w:r w:rsidR="008737B6">
              <w:rPr>
                <w:noProof/>
                <w:webHidden/>
              </w:rPr>
            </w:r>
            <w:r w:rsidR="008737B6"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4</w:t>
            </w:r>
            <w:r w:rsidR="008737B6"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41" w:history="1">
            <w:r w:rsidRPr="00E846D0">
              <w:rPr>
                <w:rStyle w:val="Lienhypertexte"/>
                <w:noProof/>
              </w:rPr>
              <w:t>1.1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Arrêt des écritures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42" w:history="1">
            <w:r w:rsidRPr="00E846D0">
              <w:rPr>
                <w:rStyle w:val="Lienhypertexte"/>
                <w:noProof/>
              </w:rPr>
              <w:t>1.2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  <w:lang w:val="en-US"/>
              </w:rPr>
              <w:t>Sauvegarder l’application web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43" w:history="1">
            <w:r w:rsidRPr="00E846D0">
              <w:rPr>
                <w:rStyle w:val="Lienhypertexte"/>
                <w:noProof/>
              </w:rPr>
              <w:t>1.3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  <w:lang w:val="en-US"/>
              </w:rPr>
              <w:t>Sauvegarde de la bdd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1"/>
            <w:tabs>
              <w:tab w:val="right" w:leader="dot" w:pos="1009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fr-FR" w:eastAsia="fr-FR"/>
            </w:rPr>
          </w:pPr>
          <w:hyperlink w:anchor="_Toc56171544" w:history="1">
            <w:r w:rsidRPr="00E846D0">
              <w:rPr>
                <w:rStyle w:val="Lienhypertexte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Pré requis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45" w:history="1">
            <w:r w:rsidRPr="00E846D0">
              <w:rPr>
                <w:rStyle w:val="Lienhypertexte"/>
                <w:noProof/>
              </w:rPr>
              <w:t>2.1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3"/>
            <w:tabs>
              <w:tab w:val="right" w:leader="dot" w:pos="10097"/>
            </w:tabs>
            <w:rPr>
              <w:rFonts w:eastAsiaTheme="minorEastAsia" w:cstheme="minorBidi"/>
              <w:caps w:val="0"/>
              <w:noProof/>
              <w:sz w:val="22"/>
              <w:lang w:val="fr-FR" w:eastAsia="fr-FR"/>
            </w:rPr>
          </w:pPr>
          <w:hyperlink w:anchor="_Toc56171546" w:history="1">
            <w:r w:rsidRPr="00E846D0">
              <w:rPr>
                <w:rStyle w:val="Lienhypertexte"/>
                <w:noProof/>
              </w:rPr>
              <w:t>2.1.1</w:t>
            </w:r>
            <w:r>
              <w:rPr>
                <w:rFonts w:eastAsiaTheme="minorEastAsia" w:cstheme="minorBidi"/>
                <w:caps w:val="0"/>
                <w:noProof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Recuperer les modules a installer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1"/>
            <w:tabs>
              <w:tab w:val="right" w:leader="dot" w:pos="1009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fr-FR" w:eastAsia="fr-FR"/>
            </w:rPr>
          </w:pPr>
          <w:hyperlink w:anchor="_Toc56171547" w:history="1">
            <w:r w:rsidRPr="00E846D0">
              <w:rPr>
                <w:rStyle w:val="Lienhypertexte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Déploiement des modules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1"/>
            <w:tabs>
              <w:tab w:val="right" w:leader="dot" w:pos="1009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fr-FR" w:eastAsia="fr-FR"/>
            </w:rPr>
          </w:pPr>
          <w:hyperlink w:anchor="_Toc56171548" w:history="1">
            <w:r w:rsidRPr="00E846D0">
              <w:rPr>
                <w:rStyle w:val="Lienhypertexte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Déverrouillage des écritures.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1"/>
            <w:tabs>
              <w:tab w:val="right" w:leader="dot" w:pos="1009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fr-FR" w:eastAsia="fr-FR"/>
            </w:rPr>
          </w:pPr>
          <w:hyperlink w:anchor="_Toc56171549" w:history="1">
            <w:r w:rsidRPr="00E846D0">
              <w:rPr>
                <w:rStyle w:val="Lienhypertexte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Mise à jour de l’Application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50" w:history="1">
            <w:r w:rsidRPr="00E846D0">
              <w:rPr>
                <w:rStyle w:val="Lienhypertexte"/>
                <w:noProof/>
              </w:rPr>
              <w:t>5.1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Mise à jour des modules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51" w:history="1">
            <w:r w:rsidRPr="00E846D0">
              <w:rPr>
                <w:rStyle w:val="Lienhypertexte"/>
                <w:noProof/>
              </w:rPr>
              <w:t>5.2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Ajout de nouvelles requêtes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52" w:history="1">
            <w:r w:rsidRPr="00E846D0">
              <w:rPr>
                <w:rStyle w:val="Lienhypertexte"/>
                <w:noProof/>
              </w:rPr>
              <w:t>5.3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Ajout de nouvelles catégories et portlet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53" w:history="1">
            <w:r w:rsidRPr="00E846D0">
              <w:rPr>
                <w:rStyle w:val="Lienhypertexte"/>
                <w:noProof/>
              </w:rPr>
              <w:t>5.4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Ajout de l’étude des inscriptions propriété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54" w:history="1">
            <w:r w:rsidRPr="00E846D0">
              <w:rPr>
                <w:rStyle w:val="Lienhypertexte"/>
                <w:noProof/>
              </w:rPr>
              <w:t>5.5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Vider les caches Jsp TomCats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55" w:history="1">
            <w:r w:rsidRPr="00E846D0">
              <w:rPr>
                <w:rStyle w:val="Lienhypertexte"/>
                <w:noProof/>
              </w:rPr>
              <w:t>5.6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Changer de cache CSS et JS dans JALIOS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2"/>
            <w:tabs>
              <w:tab w:val="right" w:leader="dot" w:pos="10097"/>
            </w:tabs>
            <w:rPr>
              <w:rFonts w:eastAsiaTheme="minorEastAsia" w:cstheme="minorBidi"/>
              <w:b w:val="0"/>
              <w:caps w:val="0"/>
              <w:noProof/>
              <w:color w:val="auto"/>
              <w:sz w:val="22"/>
              <w:lang w:val="fr-FR" w:eastAsia="fr-FR"/>
            </w:rPr>
          </w:pPr>
          <w:hyperlink w:anchor="_Toc56171556" w:history="1">
            <w:r w:rsidRPr="00E846D0">
              <w:rPr>
                <w:rStyle w:val="Lienhypertexte"/>
                <w:noProof/>
              </w:rPr>
              <w:t>5.7</w:t>
            </w:r>
            <w:r>
              <w:rPr>
                <w:rFonts w:eastAsiaTheme="minorEastAsia" w:cstheme="minorBidi"/>
                <w:b w:val="0"/>
                <w:caps w:val="0"/>
                <w:noProof/>
                <w:color w:val="auto"/>
                <w:sz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Changer les liens dans les différents modules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1"/>
            <w:tabs>
              <w:tab w:val="right" w:leader="dot" w:pos="1009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fr-FR" w:eastAsia="fr-FR"/>
            </w:rPr>
          </w:pPr>
          <w:hyperlink w:anchor="_Toc56171557" w:history="1">
            <w:r w:rsidRPr="00E846D0">
              <w:rPr>
                <w:rStyle w:val="Lienhypertexte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Contrôles post-déploiement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37B6" w:rsidRDefault="008737B6">
          <w:pPr>
            <w:pStyle w:val="TM1"/>
            <w:tabs>
              <w:tab w:val="right" w:leader="dot" w:pos="1009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fr-FR" w:eastAsia="fr-FR"/>
            </w:rPr>
          </w:pPr>
          <w:hyperlink w:anchor="_Toc56171558" w:history="1">
            <w:r w:rsidRPr="00E846D0">
              <w:rPr>
                <w:rStyle w:val="Lienhypertexte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Pr="00E846D0">
              <w:rPr>
                <w:rStyle w:val="Lienhypertexte"/>
                <w:noProof/>
              </w:rPr>
              <w:t>FIN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_Toc56171558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4661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7D79" w:rsidRDefault="00287D79" w:rsidP="008E2700">
          <w:pPr>
            <w:pStyle w:val="TM1"/>
            <w:tabs>
              <w:tab w:val="right" w:leader="dot" w:pos="10097"/>
            </w:tabs>
          </w:pPr>
          <w:r w:rsidRPr="008E2700">
            <w:fldChar w:fldCharType="end"/>
          </w:r>
        </w:p>
      </w:sdtContent>
    </w:sdt>
    <w:p w:rsidR="001C1D6D" w:rsidRPr="008761E2" w:rsidRDefault="001C1D6D" w:rsidP="001C1D6D">
      <w:bookmarkStart w:id="5" w:name="_GoBack"/>
      <w:bookmarkEnd w:id="5"/>
      <w:r>
        <w:br w:type="page"/>
      </w:r>
    </w:p>
    <w:p w:rsidR="00000A7F" w:rsidRPr="00086456" w:rsidRDefault="00B57E79" w:rsidP="00000A7F">
      <w:pPr>
        <w:pStyle w:val="Titre1"/>
      </w:pPr>
      <w:bookmarkStart w:id="6" w:name="_Toc56171540"/>
      <w:bookmarkEnd w:id="3"/>
      <w:r>
        <w:lastRenderedPageBreak/>
        <w:t>SAUVEGARDES</w:t>
      </w:r>
      <w:bookmarkEnd w:id="6"/>
    </w:p>
    <w:p w:rsidR="00000A7F" w:rsidRDefault="00B57E79" w:rsidP="00000A7F">
      <w:pPr>
        <w:pStyle w:val="Titre2"/>
      </w:pPr>
      <w:bookmarkStart w:id="7" w:name="_Toc56171541"/>
      <w:r>
        <w:t>Arrêt des écritures</w:t>
      </w:r>
      <w:bookmarkEnd w:id="7"/>
    </w:p>
    <w:p w:rsidR="00F306C3" w:rsidRDefault="00F306C3" w:rsidP="00557E04">
      <w:pPr>
        <w:pStyle w:val="Listepuces"/>
        <w:numPr>
          <w:ilvl w:val="0"/>
          <w:numId w:val="0"/>
        </w:numPr>
        <w:ind w:left="1066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2693"/>
      </w:tblGrid>
      <w:tr w:rsidR="00517E38" w:rsidTr="00557E04">
        <w:tc>
          <w:tcPr>
            <w:tcW w:w="6771" w:type="dxa"/>
          </w:tcPr>
          <w:p w:rsidR="00517E38" w:rsidRDefault="00517E38" w:rsidP="00557E04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6B5CEDF" wp14:editId="57CE0545">
                  <wp:extent cx="3675821" cy="1789889"/>
                  <wp:effectExtent l="0" t="0" r="1270" b="1270"/>
                  <wp:docPr id="471" name="Imag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729" cy="179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17E38" w:rsidRDefault="00517E38" w:rsidP="00557E04">
            <w:pPr>
              <w:pStyle w:val="Listepuces"/>
              <w:numPr>
                <w:ilvl w:val="0"/>
                <w:numId w:val="0"/>
              </w:numPr>
            </w:pPr>
            <w:r>
              <w:t xml:space="preserve">Étape 1 : Connection à Sésame ICP avec login/MDP Admin pour accéder au back End </w:t>
            </w:r>
            <w:proofErr w:type="spellStart"/>
            <w:r>
              <w:t>Jalios</w:t>
            </w:r>
            <w:proofErr w:type="spellEnd"/>
            <w:r>
              <w:t>.</w:t>
            </w:r>
          </w:p>
        </w:tc>
      </w:tr>
      <w:tr w:rsidR="00517E38" w:rsidTr="00557E04">
        <w:tc>
          <w:tcPr>
            <w:tcW w:w="6771" w:type="dxa"/>
          </w:tcPr>
          <w:p w:rsidR="00517E38" w:rsidRDefault="00517E38" w:rsidP="00557E04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5AD141E" wp14:editId="2BE97387">
                  <wp:extent cx="4129086" cy="1081087"/>
                  <wp:effectExtent l="0" t="0" r="5080" b="5080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6" t="7062" r="515" b="56502"/>
                          <a:stretch/>
                        </pic:blipFill>
                        <pic:spPr bwMode="auto">
                          <a:xfrm>
                            <a:off x="0" y="0"/>
                            <a:ext cx="4134651" cy="108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7E38" w:rsidRDefault="00517E38" w:rsidP="00557E04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601D776" wp14:editId="7FB3A666">
                  <wp:extent cx="3676650" cy="1290638"/>
                  <wp:effectExtent l="0" t="0" r="0" b="5080"/>
                  <wp:docPr id="491" name="Imag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9" r="8243" b="64201"/>
                          <a:stretch/>
                        </pic:blipFill>
                        <pic:spPr bwMode="auto">
                          <a:xfrm>
                            <a:off x="0" y="0"/>
                            <a:ext cx="3675678" cy="129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17E38" w:rsidRDefault="00517E38" w:rsidP="00557E04">
            <w:pPr>
              <w:pStyle w:val="Listepuces"/>
              <w:numPr>
                <w:ilvl w:val="0"/>
                <w:numId w:val="0"/>
              </w:numPr>
            </w:pPr>
            <w:r>
              <w:t xml:space="preserve">Étape 2 : Accéder à la partie Administration de </w:t>
            </w:r>
            <w:proofErr w:type="spellStart"/>
            <w:r>
              <w:t>Jalios</w:t>
            </w:r>
            <w:proofErr w:type="spellEnd"/>
          </w:p>
          <w:p w:rsidR="00517E38" w:rsidRDefault="00517E38" w:rsidP="00517E38">
            <w:pPr>
              <w:pStyle w:val="Listepuces"/>
              <w:numPr>
                <w:ilvl w:val="0"/>
                <w:numId w:val="0"/>
              </w:numPr>
              <w:ind w:left="360" w:hanging="360"/>
            </w:pPr>
          </w:p>
          <w:p w:rsidR="00517E38" w:rsidRDefault="00517E38" w:rsidP="00557E04">
            <w:pPr>
              <w:pStyle w:val="Listepuces"/>
              <w:numPr>
                <w:ilvl w:val="0"/>
                <w:numId w:val="0"/>
              </w:numPr>
            </w:pPr>
          </w:p>
        </w:tc>
      </w:tr>
      <w:tr w:rsidR="00517E38" w:rsidTr="00557E04">
        <w:tc>
          <w:tcPr>
            <w:tcW w:w="6771" w:type="dxa"/>
          </w:tcPr>
          <w:p w:rsidR="00517E38" w:rsidRDefault="000847D7" w:rsidP="00557E04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A03A3C6" wp14:editId="68AE9B33">
                  <wp:extent cx="4267792" cy="2119312"/>
                  <wp:effectExtent l="0" t="0" r="0" b="0"/>
                  <wp:docPr id="497" name="Imag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23" b="23382"/>
                          <a:stretch/>
                        </pic:blipFill>
                        <pic:spPr bwMode="auto">
                          <a:xfrm>
                            <a:off x="0" y="0"/>
                            <a:ext cx="4266949" cy="211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847D7" w:rsidRDefault="000847D7" w:rsidP="00557E04">
            <w:pPr>
              <w:pStyle w:val="Listepuces"/>
              <w:numPr>
                <w:ilvl w:val="0"/>
                <w:numId w:val="0"/>
              </w:numPr>
            </w:pPr>
            <w:r>
              <w:t>Étape 3 : Descendre dans la page et Arrêter les écritures</w:t>
            </w:r>
          </w:p>
          <w:p w:rsidR="00517E38" w:rsidRDefault="00517E38" w:rsidP="00557E04">
            <w:pPr>
              <w:pStyle w:val="Listepuces"/>
              <w:numPr>
                <w:ilvl w:val="0"/>
                <w:numId w:val="0"/>
              </w:numPr>
            </w:pPr>
          </w:p>
        </w:tc>
      </w:tr>
      <w:tr w:rsidR="00517E38" w:rsidTr="00557E04">
        <w:tc>
          <w:tcPr>
            <w:tcW w:w="6771" w:type="dxa"/>
          </w:tcPr>
          <w:p w:rsidR="00517E38" w:rsidRDefault="000847D7" w:rsidP="00557E04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0D84DD2E" wp14:editId="3D25E588">
                  <wp:extent cx="3429000" cy="947737"/>
                  <wp:effectExtent l="0" t="0" r="0" b="5080"/>
                  <wp:docPr id="498" name="Imag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1" t="11493" r="20355" b="62219"/>
                          <a:stretch/>
                        </pic:blipFill>
                        <pic:spPr bwMode="auto">
                          <a:xfrm>
                            <a:off x="0" y="0"/>
                            <a:ext cx="3428094" cy="94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847D7" w:rsidRDefault="000847D7" w:rsidP="000847D7">
            <w:pPr>
              <w:pStyle w:val="Listepuces"/>
              <w:numPr>
                <w:ilvl w:val="0"/>
                <w:numId w:val="0"/>
              </w:numPr>
            </w:pPr>
            <w:r>
              <w:t>Étape 4 : Taper votre message personnalisé ou laisser en natif et confirmer l’arrêt des écritures.</w:t>
            </w:r>
          </w:p>
          <w:p w:rsidR="00517E38" w:rsidRDefault="00517E38" w:rsidP="00557E04">
            <w:pPr>
              <w:pStyle w:val="Listepuces"/>
              <w:numPr>
                <w:ilvl w:val="0"/>
                <w:numId w:val="0"/>
              </w:numPr>
            </w:pPr>
          </w:p>
        </w:tc>
      </w:tr>
      <w:tr w:rsidR="000847D7" w:rsidTr="00517E38">
        <w:tc>
          <w:tcPr>
            <w:tcW w:w="6771" w:type="dxa"/>
          </w:tcPr>
          <w:p w:rsidR="000847D7" w:rsidRDefault="000847D7" w:rsidP="000847D7">
            <w:pPr>
              <w:pStyle w:val="Listepuces"/>
              <w:numPr>
                <w:ilvl w:val="0"/>
                <w:numId w:val="0"/>
              </w:num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1E3789B" wp14:editId="3E96C938">
                  <wp:extent cx="4171950" cy="1452563"/>
                  <wp:effectExtent l="0" t="0" r="0" b="0"/>
                  <wp:docPr id="500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16" b="59709"/>
                          <a:stretch/>
                        </pic:blipFill>
                        <pic:spPr bwMode="auto">
                          <a:xfrm>
                            <a:off x="0" y="0"/>
                            <a:ext cx="4170847" cy="145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847D7" w:rsidRDefault="000847D7">
            <w:pPr>
              <w:pStyle w:val="Listepuces"/>
              <w:numPr>
                <w:ilvl w:val="0"/>
                <w:numId w:val="0"/>
              </w:numPr>
            </w:pPr>
            <w:r>
              <w:t>Étape 5 : Vérifier que l’arrêt des écritures s’est bien déroulé.</w:t>
            </w:r>
          </w:p>
        </w:tc>
      </w:tr>
      <w:tr w:rsidR="000847D7" w:rsidTr="00517E38">
        <w:tc>
          <w:tcPr>
            <w:tcW w:w="6771" w:type="dxa"/>
          </w:tcPr>
          <w:p w:rsidR="000847D7" w:rsidRDefault="000847D7" w:rsidP="000847D7">
            <w:pPr>
              <w:pStyle w:val="Listepuces"/>
              <w:numPr>
                <w:ilvl w:val="0"/>
                <w:numId w:val="0"/>
              </w:num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9B24D60" wp14:editId="084F2229">
                  <wp:extent cx="4090988" cy="1666875"/>
                  <wp:effectExtent l="0" t="0" r="508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36257" b="53826"/>
                          <a:stretch/>
                        </pic:blipFill>
                        <pic:spPr bwMode="auto">
                          <a:xfrm>
                            <a:off x="0" y="0"/>
                            <a:ext cx="4090988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847D7" w:rsidRDefault="000847D7" w:rsidP="000847D7">
            <w:pPr>
              <w:pStyle w:val="Listepuces"/>
              <w:numPr>
                <w:ilvl w:val="0"/>
                <w:numId w:val="0"/>
              </w:numPr>
            </w:pPr>
          </w:p>
        </w:tc>
      </w:tr>
    </w:tbl>
    <w:p w:rsidR="00517E38" w:rsidRDefault="00517E38" w:rsidP="00557E04">
      <w:pPr>
        <w:pStyle w:val="Listepuces"/>
        <w:numPr>
          <w:ilvl w:val="0"/>
          <w:numId w:val="0"/>
        </w:numPr>
      </w:pPr>
    </w:p>
    <w:p w:rsidR="00F306C3" w:rsidRPr="00F306C3" w:rsidRDefault="00F306C3" w:rsidP="00F306C3">
      <w:pPr>
        <w:pStyle w:val="Listepuces"/>
        <w:numPr>
          <w:ilvl w:val="0"/>
          <w:numId w:val="0"/>
        </w:numPr>
      </w:pPr>
    </w:p>
    <w:p w:rsidR="00000A7F" w:rsidRPr="00086456" w:rsidRDefault="00B57E79" w:rsidP="00B57E79">
      <w:pPr>
        <w:pStyle w:val="Titre2"/>
      </w:pPr>
      <w:bookmarkStart w:id="8" w:name="_Toc346806800"/>
      <w:bookmarkStart w:id="9" w:name="_Toc351729402"/>
      <w:bookmarkStart w:id="10" w:name="_Toc515029454"/>
      <w:bookmarkStart w:id="11" w:name="_Toc515029568"/>
      <w:bookmarkStart w:id="12" w:name="_Toc56171542"/>
      <w:proofErr w:type="spellStart"/>
      <w:r>
        <w:rPr>
          <w:rStyle w:val="Titre2Car"/>
        </w:rPr>
        <w:t>Sauvegarde</w:t>
      </w:r>
      <w:bookmarkEnd w:id="8"/>
      <w:bookmarkEnd w:id="9"/>
      <w:bookmarkEnd w:id="10"/>
      <w:bookmarkEnd w:id="11"/>
      <w:r>
        <w:rPr>
          <w:rStyle w:val="Titre2Car"/>
        </w:rPr>
        <w:t>r</w:t>
      </w:r>
      <w:proofErr w:type="spellEnd"/>
      <w:r>
        <w:rPr>
          <w:rStyle w:val="Titre2Car"/>
        </w:rPr>
        <w:t xml:space="preserve"> </w:t>
      </w:r>
      <w:proofErr w:type="spellStart"/>
      <w:r>
        <w:rPr>
          <w:rStyle w:val="Titre2Car"/>
        </w:rPr>
        <w:t>l’application</w:t>
      </w:r>
      <w:proofErr w:type="spellEnd"/>
      <w:r>
        <w:rPr>
          <w:rStyle w:val="Titre2Car"/>
        </w:rPr>
        <w:t xml:space="preserve"> web</w:t>
      </w:r>
      <w:bookmarkEnd w:id="12"/>
    </w:p>
    <w:p w:rsidR="00B57E79" w:rsidRDefault="00EB500D" w:rsidP="00B57E79">
      <w:pPr>
        <w:pStyle w:val="Corpsdetexte"/>
      </w:pPr>
      <w:bookmarkStart w:id="13" w:name="_Toc346806801"/>
      <w:bookmarkStart w:id="14" w:name="_Toc351729403"/>
      <w:bookmarkStart w:id="15" w:name="_Toc515029455"/>
      <w:bookmarkStart w:id="16" w:name="_Toc515029569"/>
      <w:proofErr w:type="spellStart"/>
      <w:r>
        <w:t>Snapshot</w:t>
      </w:r>
      <w:proofErr w:type="spellEnd"/>
      <w:r>
        <w:t xml:space="preserve"> </w:t>
      </w:r>
      <w:r w:rsidR="00E23867">
        <w:t xml:space="preserve">complète </w:t>
      </w:r>
      <w:r>
        <w:t xml:space="preserve">de la </w:t>
      </w:r>
      <w:r w:rsidR="00CA51C0">
        <w:t>VM</w:t>
      </w:r>
      <w:r>
        <w:t xml:space="preserve"> avec l’outil </w:t>
      </w:r>
      <w:proofErr w:type="spellStart"/>
      <w:r>
        <w:t>Vmware</w:t>
      </w:r>
      <w:proofErr w:type="spellEnd"/>
      <w:r>
        <w:t xml:space="preserve"> </w:t>
      </w:r>
    </w:p>
    <w:tbl>
      <w:tblPr>
        <w:tblStyle w:val="CGI-Table"/>
        <w:tblW w:w="0" w:type="auto"/>
        <w:tblLook w:val="04A0" w:firstRow="1" w:lastRow="0" w:firstColumn="1" w:lastColumn="0" w:noHBand="0" w:noVBand="1"/>
      </w:tblPr>
      <w:tblGrid>
        <w:gridCol w:w="2483"/>
        <w:gridCol w:w="2700"/>
        <w:gridCol w:w="2398"/>
        <w:gridCol w:w="2516"/>
      </w:tblGrid>
      <w:tr w:rsidR="00E23867" w:rsidTr="00557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3" w:type="dxa"/>
          </w:tcPr>
          <w:p w:rsidR="00E23867" w:rsidRDefault="00E23867" w:rsidP="00B57E79">
            <w:pPr>
              <w:pStyle w:val="Corpsdetexte"/>
              <w:rPr>
                <w:rFonts w:ascii="Calibri" w:hAnsi="Calibri"/>
              </w:rPr>
            </w:pPr>
          </w:p>
        </w:tc>
        <w:tc>
          <w:tcPr>
            <w:tcW w:w="2730" w:type="dxa"/>
          </w:tcPr>
          <w:p w:rsidR="00E23867" w:rsidRDefault="00E23867" w:rsidP="00B57E79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Recette</w:t>
            </w:r>
          </w:p>
        </w:tc>
        <w:tc>
          <w:tcPr>
            <w:tcW w:w="2424" w:type="dxa"/>
          </w:tcPr>
          <w:p w:rsidR="00E23867" w:rsidRDefault="00E23867" w:rsidP="00B57E79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PP </w:t>
            </w:r>
          </w:p>
        </w:tc>
        <w:tc>
          <w:tcPr>
            <w:tcW w:w="2545" w:type="dxa"/>
          </w:tcPr>
          <w:p w:rsidR="00E23867" w:rsidRDefault="00E23867" w:rsidP="00B57E79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PROD</w:t>
            </w:r>
          </w:p>
        </w:tc>
      </w:tr>
      <w:tr w:rsidR="00E23867" w:rsidTr="00557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E23867" w:rsidRDefault="00E23867" w:rsidP="00B57E79">
            <w:pPr>
              <w:pStyle w:val="Corpsde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 VM</w:t>
            </w:r>
          </w:p>
        </w:tc>
        <w:tc>
          <w:tcPr>
            <w:tcW w:w="2730" w:type="dxa"/>
          </w:tcPr>
          <w:p w:rsidR="00E23867" w:rsidRDefault="00E23867" w:rsidP="00B57E79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t>SRV-REC-JDP</w:t>
            </w:r>
          </w:p>
        </w:tc>
        <w:tc>
          <w:tcPr>
            <w:tcW w:w="2424" w:type="dxa"/>
          </w:tcPr>
          <w:p w:rsidR="00E23867" w:rsidRDefault="00D72790" w:rsidP="00B57E79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SRV-PPRD-JDP</w:t>
            </w:r>
          </w:p>
        </w:tc>
        <w:tc>
          <w:tcPr>
            <w:tcW w:w="2545" w:type="dxa"/>
          </w:tcPr>
          <w:p w:rsidR="00E23867" w:rsidRDefault="00E23867" w:rsidP="00B57E79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t>SRV-PRD-JDP</w:t>
            </w:r>
          </w:p>
        </w:tc>
      </w:tr>
    </w:tbl>
    <w:p w:rsidR="000847D7" w:rsidRPr="00EB500D" w:rsidRDefault="000847D7" w:rsidP="00B57E79">
      <w:pPr>
        <w:pStyle w:val="Corpsdetexte"/>
        <w:rPr>
          <w:rFonts w:ascii="Calibri" w:hAnsi="Calibri"/>
        </w:rPr>
      </w:pPr>
    </w:p>
    <w:p w:rsidR="00B57E79" w:rsidRPr="00086456" w:rsidRDefault="00B57E79" w:rsidP="00B57E79">
      <w:pPr>
        <w:pStyle w:val="Titre2"/>
      </w:pPr>
      <w:bookmarkStart w:id="17" w:name="_Toc56171543"/>
      <w:bookmarkEnd w:id="13"/>
      <w:bookmarkEnd w:id="14"/>
      <w:bookmarkEnd w:id="15"/>
      <w:bookmarkEnd w:id="16"/>
      <w:proofErr w:type="spellStart"/>
      <w:r>
        <w:rPr>
          <w:rStyle w:val="Titre2Car"/>
        </w:rPr>
        <w:t>Sauvegarde</w:t>
      </w:r>
      <w:proofErr w:type="spellEnd"/>
      <w:r w:rsidR="00D735F6">
        <w:rPr>
          <w:rStyle w:val="Titre2Car"/>
        </w:rPr>
        <w:t xml:space="preserve"> de </w:t>
      </w:r>
      <w:r>
        <w:rPr>
          <w:rStyle w:val="Titre2Car"/>
        </w:rPr>
        <w:t xml:space="preserve">la </w:t>
      </w:r>
      <w:proofErr w:type="spellStart"/>
      <w:r>
        <w:rPr>
          <w:rStyle w:val="Titre2Car"/>
        </w:rPr>
        <w:t>bdd</w:t>
      </w:r>
      <w:bookmarkEnd w:id="17"/>
      <w:proofErr w:type="spellEnd"/>
    </w:p>
    <w:p w:rsidR="00E23867" w:rsidRDefault="00EB500D" w:rsidP="00EB500D">
      <w:pPr>
        <w:pStyle w:val="Corpsdetexte"/>
      </w:pPr>
      <w:bookmarkStart w:id="18" w:name="_Toc341275272"/>
      <w:bookmarkStart w:id="19" w:name="_Toc341343971"/>
      <w:bookmarkStart w:id="20" w:name="_Toc343678597"/>
      <w:bookmarkStart w:id="21" w:name="_Toc343679596"/>
      <w:bookmarkStart w:id="22" w:name="_Toc343773244"/>
      <w:bookmarkStart w:id="23" w:name="_Toc346806802"/>
      <w:bookmarkStart w:id="24" w:name="_Toc351729404"/>
      <w:bookmarkStart w:id="25" w:name="_Toc515029456"/>
      <w:bookmarkStart w:id="26" w:name="_Toc515029570"/>
      <w:r>
        <w:t xml:space="preserve">Sauvegarde complète des </w:t>
      </w:r>
      <w:proofErr w:type="spellStart"/>
      <w:r>
        <w:t>bdd</w:t>
      </w:r>
      <w:proofErr w:type="spellEnd"/>
      <w:r>
        <w:t xml:space="preserve"> SQL sur disque local </w:t>
      </w:r>
    </w:p>
    <w:p w:rsidR="00E23867" w:rsidRDefault="00E23867" w:rsidP="00EB500D">
      <w:pPr>
        <w:pStyle w:val="Corpsdetexte"/>
      </w:pPr>
      <w:r>
        <w:t xml:space="preserve">Répertoire : </w:t>
      </w:r>
      <w:r w:rsidR="008E3CB5">
        <w:rPr>
          <w:b/>
        </w:rPr>
        <w:t>D:\Backup-BDD-JALIOS</w:t>
      </w:r>
    </w:p>
    <w:p w:rsidR="00EB500D" w:rsidRDefault="00E23867" w:rsidP="00EB500D">
      <w:pPr>
        <w:pStyle w:val="Corpsdetexte"/>
        <w:rPr>
          <w:rFonts w:ascii="Calibri" w:hAnsi="Calibri"/>
        </w:rPr>
      </w:pPr>
      <w:r>
        <w:t>S</w:t>
      </w:r>
      <w:r w:rsidR="00EB500D">
        <w:t>erveur</w:t>
      </w:r>
      <w:r>
        <w:t> :</w:t>
      </w:r>
      <w:r w:rsidR="00EB500D">
        <w:t xml:space="preserve"> </w:t>
      </w:r>
      <w:r w:rsidR="00EB500D" w:rsidRPr="00557E04">
        <w:rPr>
          <w:b/>
        </w:rPr>
        <w:t>SRV-BDD-SQL</w:t>
      </w:r>
    </w:p>
    <w:tbl>
      <w:tblPr>
        <w:tblStyle w:val="CGI-Table"/>
        <w:tblW w:w="0" w:type="auto"/>
        <w:tblLook w:val="04A0" w:firstRow="1" w:lastRow="0" w:firstColumn="1" w:lastColumn="0" w:noHBand="0" w:noVBand="1"/>
      </w:tblPr>
      <w:tblGrid>
        <w:gridCol w:w="2478"/>
        <w:gridCol w:w="2703"/>
        <w:gridCol w:w="2409"/>
        <w:gridCol w:w="2507"/>
      </w:tblGrid>
      <w:tr w:rsidR="00E23867" w:rsidTr="00D05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3" w:type="dxa"/>
          </w:tcPr>
          <w:p w:rsidR="00E23867" w:rsidRDefault="00E23867" w:rsidP="00D050B6">
            <w:pPr>
              <w:pStyle w:val="Corpsdetexte"/>
              <w:rPr>
                <w:rFonts w:ascii="Calibri" w:hAnsi="Calibri"/>
              </w:rPr>
            </w:pPr>
          </w:p>
        </w:tc>
        <w:tc>
          <w:tcPr>
            <w:tcW w:w="2730" w:type="dxa"/>
          </w:tcPr>
          <w:p w:rsidR="00E23867" w:rsidRDefault="00E23867" w:rsidP="00D050B6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Recette</w:t>
            </w:r>
          </w:p>
        </w:tc>
        <w:tc>
          <w:tcPr>
            <w:tcW w:w="2424" w:type="dxa"/>
          </w:tcPr>
          <w:p w:rsidR="00E23867" w:rsidRDefault="00E23867" w:rsidP="00D050B6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PP </w:t>
            </w:r>
          </w:p>
        </w:tc>
        <w:tc>
          <w:tcPr>
            <w:tcW w:w="2545" w:type="dxa"/>
          </w:tcPr>
          <w:p w:rsidR="00E23867" w:rsidRDefault="00E23867" w:rsidP="00D050B6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PROD</w:t>
            </w:r>
          </w:p>
        </w:tc>
      </w:tr>
      <w:tr w:rsidR="00E23867" w:rsidTr="00D050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E23867" w:rsidRDefault="00E23867">
            <w:pPr>
              <w:pStyle w:val="Corpsde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Instance </w:t>
            </w:r>
          </w:p>
        </w:tc>
        <w:tc>
          <w:tcPr>
            <w:tcW w:w="2730" w:type="dxa"/>
          </w:tcPr>
          <w:p w:rsidR="00E23867" w:rsidRDefault="00E23867" w:rsidP="00D050B6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t>DWJDPICPREC</w:t>
            </w:r>
          </w:p>
        </w:tc>
        <w:tc>
          <w:tcPr>
            <w:tcW w:w="2424" w:type="dxa"/>
          </w:tcPr>
          <w:p w:rsidR="00E23867" w:rsidRDefault="00D72790" w:rsidP="00D050B6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DWJDPICPPREPRD</w:t>
            </w:r>
          </w:p>
        </w:tc>
        <w:tc>
          <w:tcPr>
            <w:tcW w:w="2545" w:type="dxa"/>
          </w:tcPr>
          <w:p w:rsidR="00E23867" w:rsidRDefault="00E23867" w:rsidP="00D050B6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t>SRV-PRD-JDP</w:t>
            </w:r>
          </w:p>
        </w:tc>
      </w:tr>
    </w:tbl>
    <w:p w:rsidR="001C1D6D" w:rsidRDefault="001C1D6D" w:rsidP="00D735F6">
      <w:pPr>
        <w:pStyle w:val="Corpsdetexte"/>
      </w:pPr>
    </w:p>
    <w:p w:rsidR="00D735F6" w:rsidRDefault="001C1D6D" w:rsidP="00D735F6">
      <w:pPr>
        <w:pStyle w:val="Corpsdetexte"/>
      </w:pPr>
      <w:r>
        <w:br w:type="page"/>
      </w:r>
    </w:p>
    <w:p w:rsidR="00D735F6" w:rsidRDefault="00D735F6" w:rsidP="00D735F6">
      <w:pPr>
        <w:pStyle w:val="Titre1"/>
      </w:pPr>
      <w:bookmarkStart w:id="27" w:name="_Toc56171544"/>
      <w:r>
        <w:lastRenderedPageBreak/>
        <w:t>Pré requis</w:t>
      </w:r>
      <w:bookmarkEnd w:id="27"/>
    </w:p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p w:rsidR="00812B12" w:rsidRDefault="00812B12" w:rsidP="00812B12">
      <w:pPr>
        <w:pStyle w:val="Corpsdetexte"/>
      </w:pPr>
    </w:p>
    <w:p w:rsidR="00D735F6" w:rsidRPr="00D735F6" w:rsidRDefault="00A91E96" w:rsidP="00D735F6">
      <w:pPr>
        <w:pStyle w:val="Titre2"/>
      </w:pPr>
      <w:bookmarkStart w:id="28" w:name="_Toc56171545"/>
      <w:r>
        <w:t>Sources</w:t>
      </w:r>
      <w:bookmarkEnd w:id="28"/>
    </w:p>
    <w:p w:rsidR="00000A7F" w:rsidRDefault="00C778DD" w:rsidP="00D735F6">
      <w:pPr>
        <w:pStyle w:val="Titre3"/>
      </w:pPr>
      <w:bookmarkStart w:id="29" w:name="_Toc56171546"/>
      <w:r>
        <w:t>Recuperer</w:t>
      </w:r>
      <w:r w:rsidR="006A1C22">
        <w:t xml:space="preserve"> les </w:t>
      </w:r>
      <w:r>
        <w:t>modules</w:t>
      </w:r>
      <w:r w:rsidR="00B14369">
        <w:t xml:space="preserve"> </w:t>
      </w:r>
      <w:r>
        <w:t>a</w:t>
      </w:r>
      <w:r w:rsidR="00D735F6">
        <w:t xml:space="preserve"> </w:t>
      </w:r>
      <w:r>
        <w:t>installer</w:t>
      </w:r>
      <w:bookmarkEnd w:id="29"/>
    </w:p>
    <w:p w:rsidR="00630B53" w:rsidRDefault="00630B53" w:rsidP="00D735F6">
      <w:pPr>
        <w:pStyle w:val="Corpsdetexte"/>
      </w:pPr>
    </w:p>
    <w:p w:rsidR="00287D79" w:rsidRDefault="002043E8" w:rsidP="007846EE">
      <w:pPr>
        <w:pStyle w:val="Corpsdetexte"/>
      </w:pPr>
      <w:r>
        <w:t>Les modules suivant seront à</w:t>
      </w:r>
      <w:r w:rsidR="00D735F6">
        <w:t xml:space="preserve"> installer :</w:t>
      </w:r>
    </w:p>
    <w:p w:rsidR="00BF1ACF" w:rsidRPr="007846EE" w:rsidRDefault="00BF1ACF" w:rsidP="007846EE">
      <w:pPr>
        <w:pStyle w:val="Corpsdetexte"/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4946"/>
        <w:gridCol w:w="4739"/>
      </w:tblGrid>
      <w:tr w:rsidR="00287D79" w:rsidTr="00960EA1">
        <w:trPr>
          <w:trHeight w:val="303"/>
        </w:trPr>
        <w:tc>
          <w:tcPr>
            <w:tcW w:w="4946" w:type="dxa"/>
          </w:tcPr>
          <w:p w:rsidR="00287D79" w:rsidRPr="007846EE" w:rsidRDefault="00287D79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b/>
                <w:sz w:val="40"/>
                <w:szCs w:val="40"/>
              </w:rPr>
            </w:pPr>
            <w:r w:rsidRPr="007846EE">
              <w:rPr>
                <w:b/>
                <w:sz w:val="40"/>
                <w:szCs w:val="40"/>
              </w:rPr>
              <w:t>Module</w:t>
            </w:r>
          </w:p>
        </w:tc>
        <w:tc>
          <w:tcPr>
            <w:tcW w:w="4739" w:type="dxa"/>
          </w:tcPr>
          <w:p w:rsidR="00287D79" w:rsidRPr="007846EE" w:rsidRDefault="00287D79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b/>
                <w:sz w:val="40"/>
                <w:szCs w:val="40"/>
              </w:rPr>
            </w:pPr>
            <w:r w:rsidRPr="007846EE">
              <w:rPr>
                <w:b/>
                <w:sz w:val="40"/>
                <w:szCs w:val="40"/>
              </w:rPr>
              <w:t>Version</w:t>
            </w:r>
          </w:p>
        </w:tc>
      </w:tr>
      <w:tr w:rsidR="00287D79" w:rsidTr="00960EA1">
        <w:trPr>
          <w:trHeight w:val="313"/>
        </w:trPr>
        <w:tc>
          <w:tcPr>
            <w:tcW w:w="4946" w:type="dxa"/>
            <w:shd w:val="clear" w:color="auto" w:fill="FFFFFF" w:themeFill="background1"/>
          </w:tcPr>
          <w:p w:rsidR="00287D79" w:rsidRPr="007846EE" w:rsidRDefault="007846EE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  <w:proofErr w:type="spellStart"/>
            <w:r w:rsidRPr="007846EE">
              <w:rPr>
                <w:sz w:val="40"/>
                <w:szCs w:val="40"/>
              </w:rPr>
              <w:t>DigitatWorplacePlugin</w:t>
            </w:r>
            <w:proofErr w:type="spellEnd"/>
          </w:p>
        </w:tc>
        <w:tc>
          <w:tcPr>
            <w:tcW w:w="4739" w:type="dxa"/>
            <w:shd w:val="clear" w:color="auto" w:fill="FFFFFF" w:themeFill="background1"/>
          </w:tcPr>
          <w:p w:rsidR="00287D79" w:rsidRPr="007846EE" w:rsidRDefault="00016166" w:rsidP="00530DBF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4.</w:t>
            </w:r>
            <w:r w:rsidR="00AD4B98">
              <w:rPr>
                <w:sz w:val="40"/>
                <w:szCs w:val="40"/>
              </w:rPr>
              <w:t>9</w:t>
            </w:r>
            <w:r w:rsidR="001E7739">
              <w:rPr>
                <w:sz w:val="40"/>
                <w:szCs w:val="40"/>
              </w:rPr>
              <w:t>.</w:t>
            </w:r>
            <w:r w:rsidR="00AD4B98">
              <w:rPr>
                <w:sz w:val="40"/>
                <w:szCs w:val="40"/>
              </w:rPr>
              <w:t>0</w:t>
            </w:r>
          </w:p>
        </w:tc>
      </w:tr>
      <w:tr w:rsidR="00287D79" w:rsidTr="00960EA1">
        <w:trPr>
          <w:trHeight w:val="303"/>
        </w:trPr>
        <w:tc>
          <w:tcPr>
            <w:tcW w:w="4946" w:type="dxa"/>
            <w:shd w:val="clear" w:color="auto" w:fill="FFFFFF" w:themeFill="background1"/>
          </w:tcPr>
          <w:p w:rsidR="00287D79" w:rsidRPr="007846EE" w:rsidRDefault="007846EE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  <w:proofErr w:type="spellStart"/>
            <w:r w:rsidRPr="007846EE">
              <w:rPr>
                <w:sz w:val="40"/>
                <w:szCs w:val="40"/>
              </w:rPr>
              <w:t>AurionPlugin</w:t>
            </w:r>
            <w:proofErr w:type="spellEnd"/>
          </w:p>
        </w:tc>
        <w:tc>
          <w:tcPr>
            <w:tcW w:w="4739" w:type="dxa"/>
            <w:shd w:val="clear" w:color="auto" w:fill="FFFFFF" w:themeFill="background1"/>
          </w:tcPr>
          <w:p w:rsidR="00287D79" w:rsidRPr="007846EE" w:rsidRDefault="001E7739" w:rsidP="00530DBF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4.</w:t>
            </w:r>
            <w:r w:rsidR="00530DBF">
              <w:rPr>
                <w:sz w:val="40"/>
                <w:szCs w:val="40"/>
              </w:rPr>
              <w:t>5</w:t>
            </w:r>
            <w:r>
              <w:rPr>
                <w:sz w:val="40"/>
                <w:szCs w:val="40"/>
              </w:rPr>
              <w:t>.</w:t>
            </w:r>
            <w:r w:rsidR="00763531">
              <w:rPr>
                <w:sz w:val="40"/>
                <w:szCs w:val="40"/>
              </w:rPr>
              <w:t>8</w:t>
            </w:r>
          </w:p>
        </w:tc>
      </w:tr>
      <w:tr w:rsidR="004A4462" w:rsidTr="00960EA1">
        <w:trPr>
          <w:trHeight w:val="303"/>
        </w:trPr>
        <w:tc>
          <w:tcPr>
            <w:tcW w:w="4946" w:type="dxa"/>
            <w:shd w:val="clear" w:color="auto" w:fill="FFFFFF" w:themeFill="background1"/>
          </w:tcPr>
          <w:p w:rsidR="004A4462" w:rsidRPr="007846EE" w:rsidRDefault="00AD4B98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AurionAgendaPlugin</w:t>
            </w:r>
            <w:proofErr w:type="spellEnd"/>
          </w:p>
        </w:tc>
        <w:tc>
          <w:tcPr>
            <w:tcW w:w="4739" w:type="dxa"/>
            <w:shd w:val="clear" w:color="auto" w:fill="FFFFFF" w:themeFill="background1"/>
          </w:tcPr>
          <w:p w:rsidR="004A4462" w:rsidRDefault="00763531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1.1.8</w:t>
            </w:r>
          </w:p>
        </w:tc>
      </w:tr>
      <w:tr w:rsidR="00A219A8" w:rsidTr="00960EA1">
        <w:trPr>
          <w:trHeight w:val="313"/>
        </w:trPr>
        <w:tc>
          <w:tcPr>
            <w:tcW w:w="4946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4739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</w:p>
        </w:tc>
      </w:tr>
      <w:tr w:rsidR="00A219A8" w:rsidTr="00960EA1">
        <w:trPr>
          <w:trHeight w:val="303"/>
        </w:trPr>
        <w:tc>
          <w:tcPr>
            <w:tcW w:w="4946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4739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</w:p>
        </w:tc>
      </w:tr>
      <w:tr w:rsidR="00A219A8" w:rsidTr="00960EA1">
        <w:trPr>
          <w:trHeight w:val="313"/>
        </w:trPr>
        <w:tc>
          <w:tcPr>
            <w:tcW w:w="4946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4739" w:type="dxa"/>
            <w:shd w:val="clear" w:color="auto" w:fill="FFFFFF" w:themeFill="background1"/>
          </w:tcPr>
          <w:p w:rsidR="00A219A8" w:rsidRDefault="00A219A8" w:rsidP="00847FF5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</w:p>
        </w:tc>
      </w:tr>
      <w:tr w:rsidR="00A219A8" w:rsidTr="00960EA1">
        <w:trPr>
          <w:trHeight w:val="303"/>
        </w:trPr>
        <w:tc>
          <w:tcPr>
            <w:tcW w:w="4946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4739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</w:p>
        </w:tc>
      </w:tr>
      <w:tr w:rsidR="00A219A8" w:rsidTr="00960EA1">
        <w:trPr>
          <w:trHeight w:val="313"/>
        </w:trPr>
        <w:tc>
          <w:tcPr>
            <w:tcW w:w="4946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4739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</w:p>
        </w:tc>
      </w:tr>
      <w:tr w:rsidR="00A219A8" w:rsidTr="00960EA1">
        <w:trPr>
          <w:trHeight w:val="303"/>
        </w:trPr>
        <w:tc>
          <w:tcPr>
            <w:tcW w:w="4946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4739" w:type="dxa"/>
            <w:shd w:val="clear" w:color="auto" w:fill="FFFFFF" w:themeFill="background1"/>
          </w:tcPr>
          <w:p w:rsidR="00A219A8" w:rsidRDefault="00A219A8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</w:p>
        </w:tc>
      </w:tr>
      <w:tr w:rsidR="005F00B5" w:rsidTr="00960EA1">
        <w:trPr>
          <w:trHeight w:val="303"/>
        </w:trPr>
        <w:tc>
          <w:tcPr>
            <w:tcW w:w="4946" w:type="dxa"/>
            <w:shd w:val="clear" w:color="auto" w:fill="FFFFFF" w:themeFill="background1"/>
          </w:tcPr>
          <w:p w:rsidR="005F00B5" w:rsidRDefault="005F00B5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4739" w:type="dxa"/>
            <w:shd w:val="clear" w:color="auto" w:fill="FFFFFF" w:themeFill="background1"/>
          </w:tcPr>
          <w:p w:rsidR="005F00B5" w:rsidRDefault="005F00B5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</w:p>
        </w:tc>
      </w:tr>
      <w:tr w:rsidR="005F00B5" w:rsidTr="00960EA1">
        <w:trPr>
          <w:trHeight w:val="596"/>
        </w:trPr>
        <w:tc>
          <w:tcPr>
            <w:tcW w:w="4946" w:type="dxa"/>
            <w:shd w:val="clear" w:color="auto" w:fill="FFFFFF" w:themeFill="background1"/>
          </w:tcPr>
          <w:p w:rsidR="005F00B5" w:rsidRPr="005F00B5" w:rsidRDefault="005F00B5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4739" w:type="dxa"/>
            <w:shd w:val="clear" w:color="auto" w:fill="FFFFFF" w:themeFill="background1"/>
          </w:tcPr>
          <w:p w:rsidR="005F00B5" w:rsidRDefault="005F00B5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</w:p>
        </w:tc>
      </w:tr>
      <w:tr w:rsidR="005F00B5" w:rsidTr="00960EA1">
        <w:trPr>
          <w:trHeight w:val="303"/>
        </w:trPr>
        <w:tc>
          <w:tcPr>
            <w:tcW w:w="4946" w:type="dxa"/>
            <w:shd w:val="clear" w:color="auto" w:fill="FFFFFF" w:themeFill="background1"/>
          </w:tcPr>
          <w:p w:rsidR="005F00B5" w:rsidRPr="005F00B5" w:rsidRDefault="005F00B5" w:rsidP="007846EE">
            <w:pPr>
              <w:pStyle w:val="Listepuces"/>
              <w:numPr>
                <w:ilvl w:val="0"/>
                <w:numId w:val="0"/>
              </w:numPr>
              <w:tabs>
                <w:tab w:val="left" w:pos="1140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4739" w:type="dxa"/>
            <w:shd w:val="clear" w:color="auto" w:fill="FFFFFF" w:themeFill="background1"/>
          </w:tcPr>
          <w:p w:rsidR="005F00B5" w:rsidRDefault="005F00B5" w:rsidP="007846EE">
            <w:pPr>
              <w:pStyle w:val="Listepuces"/>
              <w:numPr>
                <w:ilvl w:val="0"/>
                <w:numId w:val="0"/>
              </w:numPr>
              <w:jc w:val="center"/>
              <w:rPr>
                <w:sz w:val="40"/>
                <w:szCs w:val="40"/>
              </w:rPr>
            </w:pPr>
          </w:p>
        </w:tc>
      </w:tr>
    </w:tbl>
    <w:p w:rsidR="00287D79" w:rsidRDefault="00287D79" w:rsidP="00287D79">
      <w:pPr>
        <w:pStyle w:val="Listepuces"/>
        <w:numPr>
          <w:ilvl w:val="0"/>
          <w:numId w:val="0"/>
        </w:numPr>
        <w:ind w:left="360" w:hanging="360"/>
      </w:pPr>
    </w:p>
    <w:p w:rsidR="00FA3D24" w:rsidRDefault="00FA3D24" w:rsidP="00FA3D24">
      <w:pPr>
        <w:pStyle w:val="Listepuces"/>
        <w:numPr>
          <w:ilvl w:val="0"/>
          <w:numId w:val="40"/>
        </w:numPr>
      </w:pPr>
      <w:r>
        <w:t xml:space="preserve">Ces modules sont présents dans le fichier : </w:t>
      </w:r>
      <w:r w:rsidR="007048FA">
        <w:t>D:\CGI\Livraisons\Livraison-</w:t>
      </w:r>
      <w:r w:rsidR="00763531">
        <w:t>13-11</w:t>
      </w:r>
      <w:r w:rsidR="00AE585E">
        <w:t>-2020</w:t>
      </w:r>
      <w:r w:rsidRPr="00FA3D24">
        <w:t>\M</w:t>
      </w:r>
      <w:r w:rsidR="00960EA1">
        <w:t>ODULES</w:t>
      </w:r>
      <w:r>
        <w:t xml:space="preserve"> sur le serveur de Recette</w:t>
      </w:r>
    </w:p>
    <w:p w:rsidR="001C1D6D" w:rsidRDefault="001C1D6D" w:rsidP="001C1D6D">
      <w:r>
        <w:br w:type="page"/>
      </w:r>
    </w:p>
    <w:p w:rsidR="00377F87" w:rsidRDefault="00377F87" w:rsidP="003D5921">
      <w:pPr>
        <w:pStyle w:val="Titre1"/>
      </w:pPr>
      <w:bookmarkStart w:id="30" w:name="_Toc56171547"/>
      <w:r>
        <w:lastRenderedPageBreak/>
        <w:t>Déploiement des modules</w:t>
      </w:r>
      <w:bookmarkEnd w:id="30"/>
    </w:p>
    <w:p w:rsidR="00377F87" w:rsidRDefault="00377F87" w:rsidP="00377F87">
      <w:pPr>
        <w:pStyle w:val="Corpsdetext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16"/>
        <w:gridCol w:w="2381"/>
      </w:tblGrid>
      <w:tr w:rsidR="00377F87" w:rsidTr="005E1681">
        <w:tc>
          <w:tcPr>
            <w:tcW w:w="7607" w:type="dxa"/>
          </w:tcPr>
          <w:p w:rsidR="00FB5B97" w:rsidRPr="00FB5B97" w:rsidRDefault="00FB5B97" w:rsidP="00377F87">
            <w:pPr>
              <w:pStyle w:val="Corpsdetexte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EDE40E8" wp14:editId="0F6CDF19">
                  <wp:extent cx="5038725" cy="2731256"/>
                  <wp:effectExtent l="0" t="0" r="0" b="0"/>
                  <wp:docPr id="524" name="Imag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787" cy="273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377F87" w:rsidRDefault="00377F87" w:rsidP="00377F87">
            <w:pPr>
              <w:pStyle w:val="Corpsdetexte"/>
            </w:pPr>
            <w:r>
              <w:t xml:space="preserve">Se connecter avec l’utilisateur </w:t>
            </w:r>
            <w:r w:rsidR="00910559">
              <w:t>administrateur</w:t>
            </w:r>
          </w:p>
          <w:p w:rsidR="00377F87" w:rsidRDefault="00377F87" w:rsidP="00377F87">
            <w:pPr>
              <w:pStyle w:val="Corpsdetexte"/>
            </w:pPr>
            <w:r>
              <w:t>à l’adresse &lt;e</w:t>
            </w:r>
            <w:r w:rsidR="00EB5AA7">
              <w:t>n</w:t>
            </w:r>
            <w:r>
              <w:t>vironnement&gt;</w:t>
            </w:r>
          </w:p>
        </w:tc>
      </w:tr>
      <w:tr w:rsidR="00377F87" w:rsidTr="005E1681">
        <w:tc>
          <w:tcPr>
            <w:tcW w:w="7607" w:type="dxa"/>
          </w:tcPr>
          <w:p w:rsidR="00377F87" w:rsidRDefault="00FB5B97" w:rsidP="00377F87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EB77B40" wp14:editId="400036CB">
                  <wp:extent cx="4667250" cy="1252537"/>
                  <wp:effectExtent l="0" t="0" r="0" b="5080"/>
                  <wp:docPr id="526" name="Imag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9" r="3788" b="68282"/>
                          <a:stretch/>
                        </pic:blipFill>
                        <pic:spPr bwMode="auto">
                          <a:xfrm>
                            <a:off x="0" y="0"/>
                            <a:ext cx="4679386" cy="125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5B97" w:rsidRDefault="00FB5B97" w:rsidP="00377F87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342DCD7" wp14:editId="171F0ECE">
                  <wp:extent cx="4262438" cy="1481137"/>
                  <wp:effectExtent l="0" t="0" r="5080" b="5080"/>
                  <wp:docPr id="527" name="Imag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9" t="54305" r="26829" b="4603"/>
                          <a:stretch/>
                        </pic:blipFill>
                        <pic:spPr bwMode="auto">
                          <a:xfrm>
                            <a:off x="0" y="0"/>
                            <a:ext cx="4264072" cy="148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377F87" w:rsidRDefault="00E7750A" w:rsidP="00377F87">
            <w:pPr>
              <w:pStyle w:val="Corpsdetexte"/>
            </w:pPr>
            <w:r>
              <w:t>Accéder</w:t>
            </w:r>
            <w:r w:rsidR="00377F87">
              <w:t xml:space="preserve"> </w:t>
            </w:r>
            <w:r w:rsidR="00EB5AA7">
              <w:t>à</w:t>
            </w:r>
            <w:r w:rsidR="00377F87">
              <w:t xml:space="preserve"> l’interface d’administration de module</w:t>
            </w:r>
          </w:p>
          <w:p w:rsidR="00377F87" w:rsidRDefault="00377F87" w:rsidP="00377F87">
            <w:pPr>
              <w:pStyle w:val="Corpsdetexte"/>
            </w:pPr>
            <w:r w:rsidRPr="00377F87">
              <w:t>/admin/</w:t>
            </w:r>
            <w:proofErr w:type="spellStart"/>
            <w:r w:rsidRPr="00377F87">
              <w:t>pluginManager.jsp</w:t>
            </w:r>
            <w:proofErr w:type="spellEnd"/>
          </w:p>
        </w:tc>
      </w:tr>
      <w:tr w:rsidR="00377F87" w:rsidTr="005E1681">
        <w:tc>
          <w:tcPr>
            <w:tcW w:w="7607" w:type="dxa"/>
          </w:tcPr>
          <w:p w:rsidR="00377F87" w:rsidRDefault="00FB5B97" w:rsidP="00377F87">
            <w:pPr>
              <w:pStyle w:val="Corpsdetexte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1D87C17D" wp14:editId="7C16AB47">
                  <wp:extent cx="5000625" cy="2111277"/>
                  <wp:effectExtent l="0" t="0" r="0" b="3810"/>
                  <wp:docPr id="528" name="Imag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16" b="36147"/>
                          <a:stretch/>
                        </pic:blipFill>
                        <pic:spPr bwMode="auto">
                          <a:xfrm>
                            <a:off x="0" y="0"/>
                            <a:ext cx="5020753" cy="211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377F87" w:rsidRDefault="00377F87" w:rsidP="00377F87">
            <w:pPr>
              <w:pStyle w:val="Corpsdetexte"/>
            </w:pPr>
            <w:r>
              <w:t>Pour cha</w:t>
            </w:r>
            <w:r w:rsidR="00EB5AA7">
              <w:t>c</w:t>
            </w:r>
            <w:r>
              <w:t>un d</w:t>
            </w:r>
            <w:r w:rsidR="00EB5AA7">
              <w:t>es</w:t>
            </w:r>
            <w:r>
              <w:t xml:space="preserve"> module</w:t>
            </w:r>
            <w:r w:rsidR="00EB5AA7">
              <w:t>s</w:t>
            </w:r>
            <w:r w:rsidR="006A1C22">
              <w:t xml:space="preserve"> lister ci-dessus</w:t>
            </w:r>
            <w:r>
              <w:t> :</w:t>
            </w:r>
          </w:p>
          <w:p w:rsidR="00377F87" w:rsidRDefault="00377F87" w:rsidP="006A1C22">
            <w:pPr>
              <w:pStyle w:val="Corpsdetexte"/>
              <w:ind w:left="706"/>
            </w:pPr>
            <w:r>
              <w:t>Déposer</w:t>
            </w:r>
            <w:r w:rsidR="006A1C22">
              <w:t xml:space="preserve"> en </w:t>
            </w:r>
            <w:r w:rsidR="00E7750A">
              <w:t>déployant</w:t>
            </w:r>
            <w:r w:rsidR="006A1C22">
              <w:t xml:space="preserve"> le</w:t>
            </w:r>
            <w:r>
              <w:t xml:space="preserve"> module</w:t>
            </w:r>
          </w:p>
        </w:tc>
      </w:tr>
      <w:tr w:rsidR="00377F87" w:rsidTr="005E1681">
        <w:tc>
          <w:tcPr>
            <w:tcW w:w="7607" w:type="dxa"/>
          </w:tcPr>
          <w:p w:rsidR="00377F87" w:rsidRDefault="00377F87" w:rsidP="00377F87">
            <w:pPr>
              <w:pStyle w:val="Corpsdetexte"/>
            </w:pPr>
          </w:p>
        </w:tc>
        <w:tc>
          <w:tcPr>
            <w:tcW w:w="2490" w:type="dxa"/>
          </w:tcPr>
          <w:p w:rsidR="00377F87" w:rsidRDefault="009F7444">
            <w:pPr>
              <w:pStyle w:val="Corpsdetexte"/>
            </w:pPr>
            <w:r>
              <w:t>Arrêté</w:t>
            </w:r>
            <w:r w:rsidR="00377F87">
              <w:t xml:space="preserve"> l’application / ou le serveur web</w:t>
            </w:r>
          </w:p>
        </w:tc>
      </w:tr>
    </w:tbl>
    <w:p w:rsidR="001C1D6D" w:rsidRDefault="001C1D6D">
      <w:pPr>
        <w:pStyle w:val="Corpsdetexte"/>
      </w:pPr>
    </w:p>
    <w:p w:rsidR="001C1D6D" w:rsidRDefault="001C1D6D" w:rsidP="001C1D6D">
      <w:pPr>
        <w:pStyle w:val="Corpsdetexte"/>
      </w:pPr>
      <w:r>
        <w:br w:type="page"/>
      </w:r>
    </w:p>
    <w:p w:rsidR="003D5921" w:rsidRDefault="003D5921" w:rsidP="003D5921">
      <w:pPr>
        <w:pStyle w:val="Titre1"/>
      </w:pPr>
      <w:bookmarkStart w:id="31" w:name="_Toc56171548"/>
      <w:r>
        <w:lastRenderedPageBreak/>
        <w:t>Déverrouillage des écritures.</w:t>
      </w:r>
      <w:bookmarkEnd w:id="31"/>
    </w:p>
    <w:tbl>
      <w:tblPr>
        <w:tblStyle w:val="Grilledutableau"/>
        <w:tblW w:w="9813" w:type="dxa"/>
        <w:tblInd w:w="360" w:type="dxa"/>
        <w:tblLook w:val="04A0" w:firstRow="1" w:lastRow="0" w:firstColumn="1" w:lastColumn="0" w:noHBand="0" w:noVBand="1"/>
      </w:tblPr>
      <w:tblGrid>
        <w:gridCol w:w="8233"/>
        <w:gridCol w:w="1580"/>
      </w:tblGrid>
      <w:tr w:rsidR="009F7444" w:rsidTr="00557E04">
        <w:tc>
          <w:tcPr>
            <w:tcW w:w="5985" w:type="dxa"/>
          </w:tcPr>
          <w:p w:rsidR="009F7444" w:rsidRDefault="00F679A8" w:rsidP="00A657B0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CB5BEF4" wp14:editId="336B495E">
                  <wp:extent cx="3814763" cy="2238375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43" r="40534" b="10200"/>
                          <a:stretch/>
                        </pic:blipFill>
                        <pic:spPr bwMode="auto">
                          <a:xfrm>
                            <a:off x="0" y="0"/>
                            <a:ext cx="3815329" cy="223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F7444" w:rsidRDefault="009F7444" w:rsidP="00A657B0">
            <w:pPr>
              <w:pStyle w:val="Listepuces"/>
              <w:numPr>
                <w:ilvl w:val="0"/>
                <w:numId w:val="0"/>
              </w:numPr>
            </w:pPr>
            <w:r>
              <w:t xml:space="preserve">Étape 1 : Connection à Sésame ICP avec login/MDP Admin pour accéder au back End </w:t>
            </w:r>
            <w:proofErr w:type="spellStart"/>
            <w:r>
              <w:t>Jalios</w:t>
            </w:r>
            <w:proofErr w:type="spellEnd"/>
            <w:r>
              <w:t>.</w:t>
            </w:r>
          </w:p>
        </w:tc>
      </w:tr>
      <w:tr w:rsidR="009F7444" w:rsidTr="00557E04">
        <w:tc>
          <w:tcPr>
            <w:tcW w:w="5985" w:type="dxa"/>
          </w:tcPr>
          <w:p w:rsidR="009F7444" w:rsidRDefault="00F679A8" w:rsidP="00A657B0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5EA73DD" wp14:editId="7E6BC185">
                  <wp:extent cx="2295525" cy="700088"/>
                  <wp:effectExtent l="0" t="0" r="0" b="508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92" r="-4" b="80581"/>
                          <a:stretch/>
                        </pic:blipFill>
                        <pic:spPr bwMode="auto">
                          <a:xfrm>
                            <a:off x="0" y="0"/>
                            <a:ext cx="2294918" cy="6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9A8" w:rsidRDefault="00F679A8" w:rsidP="00A657B0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6EBFC2A" wp14:editId="263579A7">
                  <wp:extent cx="2995613" cy="1433512"/>
                  <wp:effectExtent l="0" t="0" r="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1" r="-4" b="60238"/>
                          <a:stretch/>
                        </pic:blipFill>
                        <pic:spPr bwMode="auto">
                          <a:xfrm>
                            <a:off x="0" y="0"/>
                            <a:ext cx="2994823" cy="143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679A8" w:rsidRDefault="00F679A8" w:rsidP="00557E04">
            <w:pPr>
              <w:pStyle w:val="Listepuces"/>
              <w:numPr>
                <w:ilvl w:val="0"/>
                <w:numId w:val="0"/>
              </w:numPr>
            </w:pPr>
            <w:r>
              <w:t xml:space="preserve">Étape 2 : Accéder à la partie Administration de </w:t>
            </w:r>
            <w:proofErr w:type="spellStart"/>
            <w:r>
              <w:t>Jalios</w:t>
            </w:r>
            <w:proofErr w:type="spellEnd"/>
          </w:p>
          <w:p w:rsidR="009F7444" w:rsidRDefault="009F7444" w:rsidP="00A657B0">
            <w:pPr>
              <w:pStyle w:val="Listepuces"/>
              <w:numPr>
                <w:ilvl w:val="0"/>
                <w:numId w:val="0"/>
              </w:numPr>
            </w:pPr>
          </w:p>
        </w:tc>
      </w:tr>
      <w:tr w:rsidR="009F7444" w:rsidTr="00557E04">
        <w:tc>
          <w:tcPr>
            <w:tcW w:w="5985" w:type="dxa"/>
          </w:tcPr>
          <w:p w:rsidR="009F7444" w:rsidRDefault="00F679A8" w:rsidP="00A657B0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C88BD74" wp14:editId="54D8F769">
                  <wp:extent cx="4781550" cy="2743200"/>
                  <wp:effectExtent l="0" t="0" r="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8" r="25406" b="15851"/>
                          <a:stretch/>
                        </pic:blipFill>
                        <pic:spPr bwMode="auto">
                          <a:xfrm>
                            <a:off x="0" y="0"/>
                            <a:ext cx="4780286" cy="274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679A8" w:rsidRDefault="00F679A8" w:rsidP="00F679A8">
            <w:pPr>
              <w:pStyle w:val="Listepuces"/>
              <w:numPr>
                <w:ilvl w:val="0"/>
                <w:numId w:val="0"/>
              </w:numPr>
              <w:ind w:left="360" w:hanging="360"/>
            </w:pPr>
            <w:r>
              <w:t>Étape 3 : Descendre dans la page et Activer les écritures</w:t>
            </w:r>
          </w:p>
          <w:p w:rsidR="009F7444" w:rsidRDefault="009F7444" w:rsidP="00A657B0">
            <w:pPr>
              <w:pStyle w:val="Listepuces"/>
              <w:numPr>
                <w:ilvl w:val="0"/>
                <w:numId w:val="0"/>
              </w:numPr>
            </w:pPr>
          </w:p>
        </w:tc>
      </w:tr>
      <w:tr w:rsidR="009F7444" w:rsidTr="00557E04">
        <w:tc>
          <w:tcPr>
            <w:tcW w:w="5985" w:type="dxa"/>
          </w:tcPr>
          <w:p w:rsidR="009F7444" w:rsidRDefault="00C4685A" w:rsidP="00A657B0">
            <w:pPr>
              <w:pStyle w:val="Listepuces"/>
              <w:numPr>
                <w:ilvl w:val="0"/>
                <w:numId w:val="0"/>
              </w:num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2298631E" wp14:editId="4B1F45EC">
                  <wp:extent cx="3214688" cy="957263"/>
                  <wp:effectExtent l="0" t="0" r="508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7" t="11228" r="21543" b="62220"/>
                          <a:stretch/>
                        </pic:blipFill>
                        <pic:spPr bwMode="auto">
                          <a:xfrm>
                            <a:off x="0" y="0"/>
                            <a:ext cx="3213838" cy="95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F7444" w:rsidRDefault="00E7750A" w:rsidP="00A657B0">
            <w:pPr>
              <w:pStyle w:val="Listepuces"/>
              <w:numPr>
                <w:ilvl w:val="0"/>
                <w:numId w:val="0"/>
              </w:numPr>
            </w:pPr>
            <w:r>
              <w:t>Étape</w:t>
            </w:r>
            <w:r w:rsidR="00C4685A">
              <w:t xml:space="preserve"> 4 : Confirmer l’activation des écritures.</w:t>
            </w:r>
          </w:p>
        </w:tc>
      </w:tr>
      <w:tr w:rsidR="005A64E4" w:rsidTr="009F7444">
        <w:tc>
          <w:tcPr>
            <w:tcW w:w="5985" w:type="dxa"/>
          </w:tcPr>
          <w:p w:rsidR="005A64E4" w:rsidRDefault="005A64E4" w:rsidP="00A657B0">
            <w:pPr>
              <w:pStyle w:val="Listepuces"/>
              <w:numPr>
                <w:ilvl w:val="0"/>
                <w:numId w:val="0"/>
              </w:num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9CA4847" wp14:editId="30438198">
                  <wp:extent cx="5091113" cy="1300162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7916" r="20673" b="56069"/>
                          <a:stretch/>
                        </pic:blipFill>
                        <pic:spPr bwMode="auto">
                          <a:xfrm>
                            <a:off x="0" y="0"/>
                            <a:ext cx="5091113" cy="1300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5A64E4" w:rsidRDefault="005A64E4" w:rsidP="00A657B0">
            <w:pPr>
              <w:pStyle w:val="Listepuces"/>
              <w:numPr>
                <w:ilvl w:val="0"/>
                <w:numId w:val="0"/>
              </w:numPr>
            </w:pPr>
            <w:r>
              <w:t>Étape 5 : Vérifier que l’activation des écritures s’est bien déroulé</w:t>
            </w:r>
          </w:p>
        </w:tc>
      </w:tr>
    </w:tbl>
    <w:p w:rsidR="001C1D6D" w:rsidRDefault="001C1D6D">
      <w:pPr>
        <w:pStyle w:val="Listepuces"/>
        <w:numPr>
          <w:ilvl w:val="0"/>
          <w:numId w:val="0"/>
        </w:numPr>
      </w:pPr>
    </w:p>
    <w:p w:rsidR="001C1D6D" w:rsidRDefault="001C1D6D">
      <w:r>
        <w:br w:type="page"/>
      </w:r>
    </w:p>
    <w:p w:rsidR="00447E28" w:rsidRDefault="00447E28" w:rsidP="00447E28">
      <w:pPr>
        <w:pStyle w:val="Titre1"/>
      </w:pPr>
      <w:bookmarkStart w:id="32" w:name="_Toc56171549"/>
      <w:r>
        <w:lastRenderedPageBreak/>
        <w:t>Mise à jour de l’Application</w:t>
      </w:r>
      <w:bookmarkEnd w:id="32"/>
    </w:p>
    <w:p w:rsidR="00447E28" w:rsidRPr="00447E28" w:rsidRDefault="00447E28" w:rsidP="00447E28">
      <w:pPr>
        <w:pStyle w:val="Corpsdetexte"/>
      </w:pPr>
    </w:p>
    <w:p w:rsidR="00447E28" w:rsidRDefault="003A58BC" w:rsidP="00557E04">
      <w:pPr>
        <w:pStyle w:val="Titre2"/>
      </w:pPr>
      <w:bookmarkStart w:id="33" w:name="_Toc56171550"/>
      <w:r>
        <w:t>Mise à jour des modules</w:t>
      </w:r>
      <w:bookmarkEnd w:id="3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62"/>
        <w:gridCol w:w="1435"/>
      </w:tblGrid>
      <w:tr w:rsidR="003A58BC" w:rsidTr="00B41177">
        <w:tc>
          <w:tcPr>
            <w:tcW w:w="8359" w:type="dxa"/>
          </w:tcPr>
          <w:p w:rsidR="003A58BC" w:rsidRDefault="003A58BC" w:rsidP="002A798D">
            <w:pPr>
              <w:pStyle w:val="Corpsdetexte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8CF67BB" wp14:editId="37CB3DA9">
                  <wp:extent cx="4186238" cy="2638425"/>
                  <wp:effectExtent l="0" t="0" r="5080" b="0"/>
                  <wp:docPr id="518" name="Imag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094" b="15521"/>
                          <a:stretch/>
                        </pic:blipFill>
                        <pic:spPr bwMode="auto">
                          <a:xfrm>
                            <a:off x="0" y="0"/>
                            <a:ext cx="4190579" cy="264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</w:tcPr>
          <w:p w:rsidR="003A58BC" w:rsidDel="00EB5AA7" w:rsidRDefault="003A58BC" w:rsidP="002A798D">
            <w:pPr>
              <w:pStyle w:val="Corpsdetexte"/>
            </w:pPr>
            <w:r>
              <w:t>Vous reconnecter</w:t>
            </w:r>
          </w:p>
        </w:tc>
      </w:tr>
      <w:tr w:rsidR="003A58BC" w:rsidTr="00B41177">
        <w:tc>
          <w:tcPr>
            <w:tcW w:w="8359" w:type="dxa"/>
          </w:tcPr>
          <w:p w:rsidR="003A58BC" w:rsidRDefault="003A58BC" w:rsidP="002A798D">
            <w:pPr>
              <w:pStyle w:val="Corpsdetexte"/>
              <w:rPr>
                <w:noProof/>
                <w:lang w:val="fr-FR" w:eastAsia="fr-FR"/>
              </w:rPr>
            </w:pPr>
            <w:r>
              <w:object w:dxaOrig="9660" w:dyaOrig="48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5.4pt;height:244.2pt" o:ole="">
                  <v:imagedata r:id="rId34" o:title=""/>
                </v:shape>
                <o:OLEObject Type="Embed" ProgID="PBrush" ShapeID="_x0000_i1025" DrawAspect="Content" ObjectID="_1666784568" r:id="rId35"/>
              </w:object>
            </w:r>
          </w:p>
        </w:tc>
        <w:tc>
          <w:tcPr>
            <w:tcW w:w="1738" w:type="dxa"/>
          </w:tcPr>
          <w:p w:rsidR="003A58BC" w:rsidDel="00EB5AA7" w:rsidRDefault="003A58BC" w:rsidP="002A798D">
            <w:pPr>
              <w:pStyle w:val="Corpsdetexte"/>
            </w:pPr>
            <w:r>
              <w:t>Accéder à chaque module et dans l’onglet paquetage puis version</w:t>
            </w:r>
          </w:p>
        </w:tc>
      </w:tr>
      <w:tr w:rsidR="003A58BC" w:rsidTr="00B41177">
        <w:tc>
          <w:tcPr>
            <w:tcW w:w="8359" w:type="dxa"/>
          </w:tcPr>
          <w:p w:rsidR="003A58BC" w:rsidRDefault="003A58BC" w:rsidP="002A798D">
            <w:pPr>
              <w:pStyle w:val="Corpsdetexte"/>
              <w:rPr>
                <w:noProof/>
                <w:lang w:val="fr-FR" w:eastAsia="fr-FR"/>
              </w:rPr>
            </w:pPr>
            <w:r>
              <w:object w:dxaOrig="8340" w:dyaOrig="9516">
                <v:shape id="_x0000_i1026" type="#_x0000_t75" style="width:416.4pt;height:475.2pt" o:ole="">
                  <v:imagedata r:id="rId36" o:title=""/>
                </v:shape>
                <o:OLEObject Type="Embed" ProgID="PBrush" ShapeID="_x0000_i1026" DrawAspect="Content" ObjectID="_1666784569" r:id="rId37"/>
              </w:object>
            </w:r>
          </w:p>
        </w:tc>
        <w:tc>
          <w:tcPr>
            <w:tcW w:w="1738" w:type="dxa"/>
          </w:tcPr>
          <w:p w:rsidR="003A58BC" w:rsidRDefault="003A58BC" w:rsidP="003A58BC">
            <w:pPr>
              <w:pStyle w:val="Corpsdetexte"/>
            </w:pPr>
            <w:r>
              <w:t xml:space="preserve">Sélectionner le dernier paquetage </w:t>
            </w:r>
          </w:p>
          <w:p w:rsidR="003A58BC" w:rsidRDefault="003A58BC" w:rsidP="003A58BC">
            <w:pPr>
              <w:pStyle w:val="Corpsdetexte"/>
            </w:pPr>
            <w:r>
              <w:t xml:space="preserve"> et faire la mise à jour en bas de page</w:t>
            </w:r>
          </w:p>
        </w:tc>
      </w:tr>
      <w:tr w:rsidR="003A58BC" w:rsidTr="00B41177">
        <w:tc>
          <w:tcPr>
            <w:tcW w:w="8359" w:type="dxa"/>
          </w:tcPr>
          <w:p w:rsidR="003A58BC" w:rsidRDefault="003A58BC" w:rsidP="002A798D">
            <w:pPr>
              <w:pStyle w:val="Corpsdetexte"/>
              <w:rPr>
                <w:noProof/>
                <w:lang w:val="fr-FR" w:eastAsia="fr-FR"/>
              </w:rPr>
            </w:pPr>
          </w:p>
        </w:tc>
        <w:tc>
          <w:tcPr>
            <w:tcW w:w="1738" w:type="dxa"/>
          </w:tcPr>
          <w:p w:rsidR="003A58BC" w:rsidRDefault="003A58BC" w:rsidP="002A798D">
            <w:pPr>
              <w:pStyle w:val="Corpsdetexte"/>
            </w:pPr>
            <w:r>
              <w:t>Redémarrer le service</w:t>
            </w:r>
          </w:p>
        </w:tc>
      </w:tr>
      <w:tr w:rsidR="003A58BC" w:rsidTr="00B41177">
        <w:tc>
          <w:tcPr>
            <w:tcW w:w="8359" w:type="dxa"/>
          </w:tcPr>
          <w:p w:rsidR="003A58BC" w:rsidRDefault="003A58BC" w:rsidP="002A798D">
            <w:pPr>
              <w:pStyle w:val="Corpsdetexte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0B09563D" wp14:editId="003E0D79">
                  <wp:extent cx="4186238" cy="2638425"/>
                  <wp:effectExtent l="0" t="0" r="508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094" b="15521"/>
                          <a:stretch/>
                        </pic:blipFill>
                        <pic:spPr bwMode="auto">
                          <a:xfrm>
                            <a:off x="0" y="0"/>
                            <a:ext cx="4190579" cy="264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67978DFB" wp14:editId="3C2ECAC6">
                  <wp:extent cx="3838575" cy="1772471"/>
                  <wp:effectExtent l="0" t="0" r="0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062" r="34571" b="29084"/>
                          <a:stretch/>
                        </pic:blipFill>
                        <pic:spPr bwMode="auto">
                          <a:xfrm>
                            <a:off x="0" y="0"/>
                            <a:ext cx="3838575" cy="177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</w:tcPr>
          <w:p w:rsidR="003A58BC" w:rsidRDefault="003A58BC" w:rsidP="002A798D">
            <w:pPr>
              <w:pStyle w:val="Corpsdetexte"/>
            </w:pPr>
            <w:r>
              <w:t>Accéder à l’interface d’administration de module</w:t>
            </w:r>
          </w:p>
          <w:p w:rsidR="003A58BC" w:rsidRDefault="003A58BC" w:rsidP="002A798D">
            <w:pPr>
              <w:pStyle w:val="Corpsdetexte"/>
            </w:pPr>
            <w:r>
              <w:t xml:space="preserve"> </w:t>
            </w:r>
            <w:r w:rsidR="006C3471">
              <w:t>Et</w:t>
            </w:r>
            <w:r>
              <w:t xml:space="preserve"> vérifier que tous les modules sont </w:t>
            </w:r>
            <w:r w:rsidR="006C3471">
              <w:t>démarrés</w:t>
            </w:r>
            <w:r>
              <w:t> :</w:t>
            </w:r>
          </w:p>
          <w:p w:rsidR="003A58BC" w:rsidRDefault="003A58BC" w:rsidP="002A798D">
            <w:pPr>
              <w:pStyle w:val="Corpsdetexte"/>
            </w:pPr>
            <w:r>
              <w:t>- sans erreur (colonne état)</w:t>
            </w:r>
          </w:p>
          <w:p w:rsidR="003A58BC" w:rsidRDefault="003A58BC" w:rsidP="002A798D">
            <w:pPr>
              <w:pStyle w:val="Corpsdetexte"/>
            </w:pPr>
            <w:r>
              <w:t>- dans la bonne version</w:t>
            </w:r>
          </w:p>
        </w:tc>
      </w:tr>
      <w:tr w:rsidR="003A58BC" w:rsidTr="00B41177">
        <w:tc>
          <w:tcPr>
            <w:tcW w:w="8359" w:type="dxa"/>
          </w:tcPr>
          <w:p w:rsidR="003A58BC" w:rsidRDefault="003A58BC" w:rsidP="002A798D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A25E811" wp14:editId="4B44C1B8">
                  <wp:extent cx="4938713" cy="2490787"/>
                  <wp:effectExtent l="0" t="0" r="0" b="508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r="1980" b="25179"/>
                          <a:stretch/>
                        </pic:blipFill>
                        <pic:spPr bwMode="auto">
                          <a:xfrm>
                            <a:off x="0" y="0"/>
                            <a:ext cx="4956603" cy="249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</w:tcPr>
          <w:p w:rsidR="003A58BC" w:rsidRDefault="007E3D64" w:rsidP="002A798D">
            <w:pPr>
              <w:pStyle w:val="Corpsdetexte"/>
            </w:pPr>
            <w:r>
              <w:t>Vérifier</w:t>
            </w:r>
            <w:r w:rsidR="003A58BC">
              <w:t xml:space="preserve"> qu’il n’y a aucun message d’erreur dans le journal des évènements</w:t>
            </w:r>
          </w:p>
          <w:p w:rsidR="003A58BC" w:rsidRDefault="003A58BC" w:rsidP="002A798D">
            <w:pPr>
              <w:pStyle w:val="Corpsdetexte"/>
            </w:pPr>
            <w:r w:rsidRPr="003D5921">
              <w:t>/admin/</w:t>
            </w:r>
            <w:proofErr w:type="spellStart"/>
            <w:r w:rsidRPr="003D5921">
              <w:t>logs.jsp</w:t>
            </w:r>
            <w:proofErr w:type="spellEnd"/>
          </w:p>
        </w:tc>
      </w:tr>
    </w:tbl>
    <w:p w:rsidR="001C1D6D" w:rsidRDefault="001C1D6D" w:rsidP="00A1769C">
      <w:pPr>
        <w:pStyle w:val="Corpsdetexte"/>
      </w:pPr>
    </w:p>
    <w:p w:rsidR="00035F26" w:rsidRDefault="001C1D6D" w:rsidP="00016166">
      <w:pPr>
        <w:pStyle w:val="Corpsdetexte"/>
      </w:pPr>
      <w:r>
        <w:br w:type="page"/>
      </w:r>
    </w:p>
    <w:p w:rsidR="00A909B3" w:rsidRDefault="00A909B3" w:rsidP="00A909B3">
      <w:pPr>
        <w:pStyle w:val="Corpsdetexte"/>
      </w:pPr>
    </w:p>
    <w:p w:rsidR="00CC18DE" w:rsidRDefault="00CC18DE" w:rsidP="00557E04">
      <w:pPr>
        <w:pStyle w:val="Titre2"/>
      </w:pPr>
      <w:bookmarkStart w:id="34" w:name="_Toc56171551"/>
      <w:r>
        <w:t>Ajout de nouvelles requêtes</w:t>
      </w:r>
      <w:bookmarkEnd w:id="34"/>
    </w:p>
    <w:p w:rsidR="00CC18DE" w:rsidRDefault="00CC18DE" w:rsidP="00CC18DE">
      <w:pPr>
        <w:pStyle w:val="Corpsdetexte"/>
      </w:pPr>
    </w:p>
    <w:p w:rsidR="00CC18DE" w:rsidRDefault="00CC18DE" w:rsidP="00CC18DE">
      <w:pPr>
        <w:pStyle w:val="Corpsdetexte"/>
      </w:pPr>
      <w:r w:rsidRPr="00CC18DE">
        <w:rPr>
          <w:b/>
        </w:rPr>
        <w:t>WEB-INF/plugins/</w:t>
      </w:r>
      <w:proofErr w:type="spellStart"/>
      <w:r>
        <w:rPr>
          <w:b/>
        </w:rPr>
        <w:t>Aurion</w:t>
      </w:r>
      <w:r w:rsidRPr="00CC18DE">
        <w:rPr>
          <w:b/>
        </w:rPr>
        <w:t>Plugin</w:t>
      </w:r>
      <w:proofErr w:type="spellEnd"/>
      <w:r w:rsidRPr="00CC18DE">
        <w:rPr>
          <w:b/>
        </w:rPr>
        <w:t>/</w:t>
      </w:r>
      <w:proofErr w:type="spellStart"/>
      <w:r w:rsidRPr="00CC18DE">
        <w:rPr>
          <w:b/>
        </w:rPr>
        <w:t>properties</w:t>
      </w:r>
      <w:proofErr w:type="spellEnd"/>
      <w:r>
        <w:rPr>
          <w:b/>
        </w:rPr>
        <w:t>/</w:t>
      </w:r>
      <w:proofErr w:type="spellStart"/>
      <w:r>
        <w:rPr>
          <w:b/>
        </w:rPr>
        <w:t>plugin.prop</w:t>
      </w:r>
      <w:proofErr w:type="spellEnd"/>
    </w:p>
    <w:p w:rsidR="00394BD2" w:rsidRDefault="00CC18DE" w:rsidP="00CC18DE">
      <w:pPr>
        <w:pStyle w:val="Corpsdetexte"/>
      </w:pPr>
      <w:r>
        <w:t>Ajouter</w:t>
      </w:r>
      <w:r w:rsidR="00BD3C66">
        <w:t xml:space="preserve"> ou </w:t>
      </w:r>
      <w:r w:rsidR="00BD3C66" w:rsidRPr="00B02850">
        <w:rPr>
          <w:color w:val="FFA566" w:themeColor="accent3" w:themeTint="99"/>
        </w:rPr>
        <w:t>modification</w:t>
      </w:r>
      <w:r w:rsidRPr="00B02850">
        <w:rPr>
          <w:color w:val="FFA566" w:themeColor="accent3" w:themeTint="99"/>
        </w:rPr>
        <w:t xml:space="preserve"> </w:t>
      </w:r>
      <w:r w:rsidR="00BD3C66">
        <w:t>d</w:t>
      </w:r>
      <w:r>
        <w:t xml:space="preserve">es requêtes avec les id présent sur </w:t>
      </w:r>
      <w:proofErr w:type="spellStart"/>
      <w:r>
        <w:t>Aurion</w:t>
      </w:r>
      <w:proofErr w:type="spellEnd"/>
      <w:r>
        <w:t xml:space="preserve"> </w:t>
      </w:r>
      <w:proofErr w:type="spellStart"/>
      <w:r>
        <w:t>prod</w:t>
      </w:r>
      <w:proofErr w:type="spellEnd"/>
      <w:r w:rsidR="003E1D5E">
        <w:t xml:space="preserve"> s’ils sont différents</w:t>
      </w:r>
      <w:r>
        <w:t xml:space="preserve"> : </w:t>
      </w:r>
    </w:p>
    <w:p w:rsidR="00BD3C66" w:rsidRPr="00B02850" w:rsidRDefault="00BD3C66" w:rsidP="00BD3C66">
      <w:pPr>
        <w:rPr>
          <w:rFonts w:ascii="Consolas" w:hAnsi="Consolas" w:cs="Consolas"/>
          <w:color w:val="FFA566" w:themeColor="accent3" w:themeTint="99"/>
          <w:szCs w:val="20"/>
          <w:lang w:val="fr-FR" w:eastAsia="fr-CA"/>
        </w:rPr>
      </w:pPr>
      <w:r w:rsidRPr="00B0285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# PORTAIL - Individu par id</w:t>
      </w:r>
    </w:p>
    <w:p w:rsidR="00BD3C66" w:rsidRPr="00B02850" w:rsidRDefault="00BD3C66" w:rsidP="00BD3C66">
      <w:pPr>
        <w:rPr>
          <w:rFonts w:ascii="Consolas" w:hAnsi="Consolas" w:cs="Consolas"/>
          <w:color w:val="FFA566" w:themeColor="accent3" w:themeTint="99"/>
          <w:szCs w:val="20"/>
          <w:lang w:val="fr-FR" w:eastAsia="fr-CA"/>
        </w:rPr>
      </w:pPr>
      <w:proofErr w:type="spellStart"/>
      <w:proofErr w:type="gramStart"/>
      <w:r w:rsidRPr="00B0285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jcmsplugin.aurion.rest.favori.id.individu</w:t>
      </w:r>
      <w:proofErr w:type="gramEnd"/>
      <w:r w:rsidRPr="00B0285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_by_id</w:t>
      </w:r>
      <w:proofErr w:type="spellEnd"/>
      <w:r w:rsidRPr="00B0285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: 46667197</w:t>
      </w:r>
    </w:p>
    <w:p w:rsidR="00BD3C66" w:rsidRPr="00BD3C66" w:rsidRDefault="00BD3C66" w:rsidP="00BD3C66">
      <w:pPr>
        <w:pStyle w:val="Corpsdetexte"/>
        <w:rPr>
          <w:lang w:val="fr-FR" w:eastAsia="fr-CA"/>
        </w:rPr>
      </w:pPr>
    </w:p>
    <w:p w:rsidR="00BD3C66" w:rsidRPr="00BD3C66" w:rsidRDefault="00BD3C66" w:rsidP="00BD3C66">
      <w:pPr>
        <w:rPr>
          <w:rFonts w:ascii="Consolas" w:hAnsi="Consolas" w:cs="Consolas"/>
          <w:color w:val="808080"/>
          <w:szCs w:val="20"/>
          <w:lang w:val="fr-FR" w:eastAsia="fr-CA"/>
        </w:rPr>
      </w:pPr>
      <w:r w:rsidRPr="00BD3C66">
        <w:rPr>
          <w:rFonts w:ascii="Consolas" w:hAnsi="Consolas" w:cs="Consolas"/>
          <w:color w:val="808080"/>
          <w:szCs w:val="20"/>
          <w:lang w:val="fr-FR" w:eastAsia="fr-CA"/>
        </w:rPr>
        <w:t># 19.0 - Document Individu par id</w:t>
      </w:r>
    </w:p>
    <w:p w:rsidR="00BD3C66" w:rsidRDefault="00BD3C66" w:rsidP="00BD3C66">
      <w:pPr>
        <w:rPr>
          <w:rFonts w:ascii="Consolas" w:hAnsi="Consolas" w:cs="Consolas"/>
          <w:color w:val="808080"/>
          <w:szCs w:val="20"/>
          <w:lang w:val="fr-FR" w:eastAsia="fr-CA"/>
        </w:rPr>
      </w:pPr>
      <w:proofErr w:type="spellStart"/>
      <w:r w:rsidRPr="00BD3C66">
        <w:rPr>
          <w:rFonts w:ascii="Consolas" w:hAnsi="Consolas" w:cs="Consolas"/>
          <w:color w:val="808080"/>
          <w:szCs w:val="20"/>
          <w:lang w:val="fr-FR" w:eastAsia="fr-CA"/>
        </w:rPr>
        <w:t>jcmsplugin.aurion.rest.favori.id.doc_individu_by_id</w:t>
      </w:r>
      <w:proofErr w:type="spellEnd"/>
      <w:r w:rsidRPr="00BD3C66">
        <w:rPr>
          <w:rFonts w:ascii="Consolas" w:hAnsi="Consolas" w:cs="Consolas"/>
          <w:color w:val="808080"/>
          <w:szCs w:val="20"/>
          <w:lang w:val="fr-FR" w:eastAsia="fr-CA"/>
        </w:rPr>
        <w:t>: 22712846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</w:p>
    <w:p w:rsidR="00763531" w:rsidRPr="00BD6F90" w:rsidRDefault="00763531" w:rsidP="00763531">
      <w:pPr>
        <w:rPr>
          <w:rFonts w:ascii="Consolas" w:hAnsi="Consolas" w:cs="Consolas"/>
          <w:color w:val="FFA566" w:themeColor="accent3" w:themeTint="99"/>
          <w:szCs w:val="20"/>
          <w:lang w:val="fr-FR" w:eastAsia="fr-CA"/>
        </w:rPr>
      </w:pPr>
      <w:proofErr w:type="gramStart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#[</w:t>
      </w:r>
      <w:proofErr w:type="gramEnd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 xml:space="preserve">13.0] Liste intervention </w:t>
      </w:r>
      <w:proofErr w:type="spellStart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a</w:t>
      </w:r>
      <w:proofErr w:type="spellEnd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 xml:space="preserve"> venir par id Individu </w:t>
      </w:r>
    </w:p>
    <w:p w:rsidR="00763531" w:rsidRPr="00BD6F90" w:rsidRDefault="00763531" w:rsidP="00763531">
      <w:pPr>
        <w:rPr>
          <w:rFonts w:ascii="Consolas" w:hAnsi="Consolas" w:cs="Consolas"/>
          <w:color w:val="FFA566" w:themeColor="accent3" w:themeTint="99"/>
          <w:szCs w:val="20"/>
          <w:lang w:val="fr-FR" w:eastAsia="fr-CA"/>
        </w:rPr>
      </w:pPr>
      <w:proofErr w:type="gramStart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jcmsplugin.aurion.rest.favori.id.liste</w:t>
      </w:r>
      <w:proofErr w:type="gramEnd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_intervention_a_venir_apprenant : 25567024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</w:p>
    <w:p w:rsidR="00763531" w:rsidRPr="00BD6F90" w:rsidRDefault="00763531" w:rsidP="00763531">
      <w:pPr>
        <w:rPr>
          <w:rFonts w:ascii="Consolas" w:hAnsi="Consolas" w:cs="Consolas"/>
          <w:color w:val="FFA566" w:themeColor="accent3" w:themeTint="99"/>
          <w:szCs w:val="20"/>
          <w:lang w:val="fr-FR" w:eastAsia="fr-CA"/>
        </w:rPr>
      </w:pPr>
      <w:proofErr w:type="gramStart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#[</w:t>
      </w:r>
      <w:proofErr w:type="gramEnd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 xml:space="preserve">13.0] Liste intervention avec lien </w:t>
      </w:r>
      <w:proofErr w:type="spellStart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moodle</w:t>
      </w:r>
      <w:proofErr w:type="spellEnd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 xml:space="preserve"> par id Individu</w:t>
      </w:r>
    </w:p>
    <w:p w:rsidR="00763531" w:rsidRPr="00BD6F90" w:rsidRDefault="00763531" w:rsidP="00763531">
      <w:pPr>
        <w:rPr>
          <w:rFonts w:ascii="Consolas" w:hAnsi="Consolas" w:cs="Consolas"/>
          <w:color w:val="FFA566" w:themeColor="accent3" w:themeTint="99"/>
          <w:szCs w:val="20"/>
          <w:lang w:val="fr-FR" w:eastAsia="fr-CA"/>
        </w:rPr>
      </w:pPr>
      <w:proofErr w:type="gramStart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jcmsplugin.aurion.rest.favori.id.liste</w:t>
      </w:r>
      <w:proofErr w:type="gramEnd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_intervention_avec_lien_moodle_apprenant : 46680011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</w:p>
    <w:p w:rsidR="00763531" w:rsidRPr="00BD6F90" w:rsidRDefault="00763531" w:rsidP="00763531">
      <w:pPr>
        <w:rPr>
          <w:rFonts w:ascii="Consolas" w:hAnsi="Consolas" w:cs="Consolas"/>
          <w:color w:val="FFA566" w:themeColor="accent3" w:themeTint="99"/>
          <w:szCs w:val="20"/>
          <w:lang w:val="fr-FR" w:eastAsia="fr-CA"/>
        </w:rPr>
      </w:pPr>
      <w:proofErr w:type="gramStart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#[</w:t>
      </w:r>
      <w:proofErr w:type="gramEnd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 xml:space="preserve">13.0] Liste intervention </w:t>
      </w:r>
      <w:proofErr w:type="spellStart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a</w:t>
      </w:r>
      <w:proofErr w:type="spellEnd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 xml:space="preserve"> venir par id Individu Intervenant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proofErr w:type="gramStart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jcmsplugin.aurion.rest.favori.id.liste</w:t>
      </w:r>
      <w:proofErr w:type="gramEnd"/>
      <w:r w:rsidRPr="00BD6F90">
        <w:rPr>
          <w:rFonts w:ascii="Consolas" w:hAnsi="Consolas" w:cs="Consolas"/>
          <w:color w:val="FFA566" w:themeColor="accent3" w:themeTint="99"/>
          <w:szCs w:val="20"/>
          <w:lang w:val="fr-FR" w:eastAsia="fr-CA"/>
        </w:rPr>
        <w:t>_intervention_a_venir_intervenant : 46680008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r w:rsidRPr="00763531">
        <w:rPr>
          <w:rFonts w:ascii="Consolas" w:hAnsi="Consolas" w:cs="Consolas"/>
          <w:color w:val="808080"/>
          <w:szCs w:val="20"/>
          <w:lang w:val="fr-FR" w:eastAsia="fr-CA"/>
        </w:rPr>
        <w:t># [19.0] Liste des programmes par apprenant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proofErr w:type="spellStart"/>
      <w:proofErr w:type="gramStart"/>
      <w:r w:rsidRPr="00763531">
        <w:rPr>
          <w:rFonts w:ascii="Consolas" w:hAnsi="Consolas" w:cs="Consolas"/>
          <w:color w:val="808080"/>
          <w:szCs w:val="20"/>
          <w:lang w:val="fr-FR" w:eastAsia="fr-CA"/>
        </w:rPr>
        <w:t>jcmsplugin.aurion.rest.favori.id.programmeapprenant</w:t>
      </w:r>
      <w:proofErr w:type="spellEnd"/>
      <w:proofErr w:type="gramEnd"/>
      <w:r w:rsidRPr="00763531">
        <w:rPr>
          <w:rFonts w:ascii="Consolas" w:hAnsi="Consolas" w:cs="Consolas"/>
          <w:color w:val="808080"/>
          <w:szCs w:val="20"/>
          <w:lang w:val="fr-FR" w:eastAsia="fr-CA"/>
        </w:rPr>
        <w:t>:  46633535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r w:rsidRPr="00763531">
        <w:rPr>
          <w:rFonts w:ascii="Consolas" w:hAnsi="Consolas" w:cs="Consolas"/>
          <w:color w:val="808080"/>
          <w:szCs w:val="20"/>
          <w:lang w:val="fr-FR" w:eastAsia="fr-CA"/>
        </w:rPr>
        <w:t xml:space="preserve"># [19.0] Documents </w:t>
      </w:r>
      <w:proofErr w:type="spellStart"/>
      <w:r w:rsidRPr="00763531">
        <w:rPr>
          <w:rFonts w:ascii="Consolas" w:hAnsi="Consolas" w:cs="Consolas"/>
          <w:color w:val="808080"/>
          <w:szCs w:val="20"/>
          <w:lang w:val="fr-FR" w:eastAsia="fr-CA"/>
        </w:rPr>
        <w:t>pedagogiques</w:t>
      </w:r>
      <w:proofErr w:type="spellEnd"/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proofErr w:type="spellStart"/>
      <w:proofErr w:type="gramStart"/>
      <w:r w:rsidRPr="00763531">
        <w:rPr>
          <w:rFonts w:ascii="Consolas" w:hAnsi="Consolas" w:cs="Consolas"/>
          <w:color w:val="808080"/>
          <w:szCs w:val="20"/>
          <w:lang w:val="fr-FR" w:eastAsia="fr-CA"/>
        </w:rPr>
        <w:t>jcmsplugin.aurion.rest.favori.id.documentpedagogique</w:t>
      </w:r>
      <w:proofErr w:type="spellEnd"/>
      <w:proofErr w:type="gramEnd"/>
      <w:r w:rsidRPr="00763531">
        <w:rPr>
          <w:rFonts w:ascii="Consolas" w:hAnsi="Consolas" w:cs="Consolas"/>
          <w:color w:val="808080"/>
          <w:szCs w:val="20"/>
          <w:lang w:val="fr-FR" w:eastAsia="fr-CA"/>
        </w:rPr>
        <w:t>:  46633533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r w:rsidRPr="00763531">
        <w:rPr>
          <w:rFonts w:ascii="Consolas" w:hAnsi="Consolas" w:cs="Consolas"/>
          <w:color w:val="808080"/>
          <w:szCs w:val="20"/>
          <w:lang w:val="fr-FR" w:eastAsia="fr-CA"/>
        </w:rPr>
        <w:t># [19.0] Liste des documents par individu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proofErr w:type="spellStart"/>
      <w:proofErr w:type="gramStart"/>
      <w:r w:rsidRPr="00763531">
        <w:rPr>
          <w:rFonts w:ascii="Consolas" w:hAnsi="Consolas" w:cs="Consolas"/>
          <w:color w:val="808080"/>
          <w:szCs w:val="20"/>
          <w:lang w:val="fr-FR" w:eastAsia="fr-CA"/>
        </w:rPr>
        <w:t>jcmsplugin.aurion.rest.favori.id.docbyindividu</w:t>
      </w:r>
      <w:proofErr w:type="spellEnd"/>
      <w:proofErr w:type="gramEnd"/>
      <w:r w:rsidRPr="00763531">
        <w:rPr>
          <w:rFonts w:ascii="Consolas" w:hAnsi="Consolas" w:cs="Consolas"/>
          <w:color w:val="808080"/>
          <w:szCs w:val="20"/>
          <w:lang w:val="fr-FR" w:eastAsia="fr-CA"/>
        </w:rPr>
        <w:t>:  46667195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r w:rsidRPr="00763531">
        <w:rPr>
          <w:rFonts w:ascii="Consolas" w:hAnsi="Consolas" w:cs="Consolas"/>
          <w:color w:val="808080"/>
          <w:szCs w:val="20"/>
          <w:lang w:val="fr-FR" w:eastAsia="fr-CA"/>
        </w:rPr>
        <w:t># ------------- Saisie des notes -------------------------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r w:rsidRPr="00763531">
        <w:rPr>
          <w:rFonts w:ascii="Consolas" w:hAnsi="Consolas" w:cs="Consolas"/>
          <w:color w:val="808080"/>
          <w:szCs w:val="20"/>
          <w:lang w:val="fr-FR" w:eastAsia="fr-CA"/>
        </w:rPr>
        <w:t># - [17.0] Liste des épreuves par cours et par intervenant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proofErr w:type="gramStart"/>
      <w:r w:rsidRPr="00763531">
        <w:rPr>
          <w:rFonts w:ascii="Consolas" w:hAnsi="Consolas" w:cs="Consolas"/>
          <w:color w:val="808080"/>
          <w:szCs w:val="20"/>
          <w:lang w:val="fr-FR" w:eastAsia="fr-CA"/>
        </w:rPr>
        <w:t>jcmsplugin.aurion.rest.favori.id.liste</w:t>
      </w:r>
      <w:proofErr w:type="gramEnd"/>
      <w:r w:rsidRPr="00763531">
        <w:rPr>
          <w:rFonts w:ascii="Consolas" w:hAnsi="Consolas" w:cs="Consolas"/>
          <w:color w:val="808080"/>
          <w:szCs w:val="20"/>
          <w:lang w:val="fr-FR" w:eastAsia="fr-CA"/>
        </w:rPr>
        <w:t xml:space="preserve">_epreuves_par_cours_et_par_intervenant: 43520721 </w:t>
      </w: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r w:rsidRPr="00763531">
        <w:rPr>
          <w:rFonts w:ascii="Consolas" w:hAnsi="Consolas" w:cs="Consolas"/>
          <w:color w:val="808080"/>
          <w:szCs w:val="20"/>
          <w:lang w:val="fr-FR" w:eastAsia="fr-CA"/>
        </w:rPr>
        <w:t># - [17.0] Liste des apprenants par épreuves</w:t>
      </w:r>
    </w:p>
    <w:p w:rsid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proofErr w:type="gramStart"/>
      <w:r w:rsidRPr="00763531">
        <w:rPr>
          <w:rFonts w:ascii="Consolas" w:hAnsi="Consolas" w:cs="Consolas"/>
          <w:color w:val="808080"/>
          <w:szCs w:val="20"/>
          <w:lang w:val="fr-FR" w:eastAsia="fr-CA"/>
        </w:rPr>
        <w:t>jcmsplugin.aurion.rest.favori.id.liste</w:t>
      </w:r>
      <w:proofErr w:type="gramEnd"/>
      <w:r w:rsidRPr="00763531">
        <w:rPr>
          <w:rFonts w:ascii="Consolas" w:hAnsi="Consolas" w:cs="Consolas"/>
          <w:color w:val="808080"/>
          <w:szCs w:val="20"/>
          <w:lang w:val="fr-FR" w:eastAsia="fr-CA"/>
        </w:rPr>
        <w:t xml:space="preserve">_apprenants_par_epreuves:43521477 </w:t>
      </w:r>
    </w:p>
    <w:p w:rsidR="00B02850" w:rsidRPr="00B02850" w:rsidRDefault="00B02850" w:rsidP="00B02850">
      <w:pPr>
        <w:pStyle w:val="Corpsdetexte"/>
        <w:rPr>
          <w:lang w:val="fr-FR" w:eastAsia="fr-CA"/>
        </w:rPr>
      </w:pPr>
    </w:p>
    <w:p w:rsidR="00763531" w:rsidRPr="00763531" w:rsidRDefault="00763531" w:rsidP="00763531">
      <w:pPr>
        <w:rPr>
          <w:rFonts w:ascii="Consolas" w:hAnsi="Consolas" w:cs="Consolas"/>
          <w:color w:val="808080"/>
          <w:szCs w:val="20"/>
          <w:lang w:val="fr-FR" w:eastAsia="fr-CA"/>
        </w:rPr>
      </w:pPr>
      <w:r w:rsidRPr="00763531">
        <w:rPr>
          <w:rFonts w:ascii="Consolas" w:hAnsi="Consolas" w:cs="Consolas"/>
          <w:color w:val="808080"/>
          <w:szCs w:val="20"/>
          <w:lang w:val="fr-FR" w:eastAsia="fr-CA"/>
        </w:rPr>
        <w:t># - [17.0] Liste des épreuves (test)</w:t>
      </w:r>
    </w:p>
    <w:p w:rsidR="003E1D5E" w:rsidRDefault="00763531" w:rsidP="00763531">
      <w:r w:rsidRPr="00763531">
        <w:rPr>
          <w:rFonts w:ascii="Consolas" w:hAnsi="Consolas" w:cs="Consolas"/>
          <w:color w:val="808080"/>
          <w:szCs w:val="20"/>
          <w:lang w:val="fr-FR" w:eastAsia="fr-CA"/>
        </w:rPr>
        <w:t>jcmsplugin.aurion.rest.favori.id.liste_epreuves_test:37324629</w:t>
      </w:r>
      <w:r w:rsidR="003E1D5E">
        <w:br w:type="page"/>
      </w:r>
    </w:p>
    <w:p w:rsidR="003E1D5E" w:rsidRPr="00CC18DE" w:rsidRDefault="003E1D5E" w:rsidP="003E1D5E"/>
    <w:p w:rsidR="00FE7C72" w:rsidRDefault="00FE7C72" w:rsidP="00557E04">
      <w:pPr>
        <w:pStyle w:val="Titre2"/>
      </w:pPr>
      <w:bookmarkStart w:id="35" w:name="_Toc56171552"/>
      <w:r>
        <w:t xml:space="preserve">Ajout de nouvelles catégories et </w:t>
      </w:r>
      <w:proofErr w:type="spellStart"/>
      <w:r>
        <w:t>portlet</w:t>
      </w:r>
      <w:bookmarkEnd w:id="35"/>
      <w:proofErr w:type="spellEnd"/>
    </w:p>
    <w:p w:rsidR="00B02850" w:rsidRDefault="00B02850" w:rsidP="00FE7C72">
      <w:pPr>
        <w:pStyle w:val="Corpsdetexte"/>
      </w:pPr>
      <w:r>
        <w:t xml:space="preserve">Dans un premier temps, enlever la fiche étudiant et l’étude des candidatures des </w:t>
      </w:r>
      <w:proofErr w:type="spellStart"/>
      <w:r>
        <w:t>portlets</w:t>
      </w:r>
      <w:proofErr w:type="spellEnd"/>
      <w:r>
        <w:t xml:space="preserve"> </w:t>
      </w:r>
    </w:p>
    <w:p w:rsidR="00B02850" w:rsidRDefault="00B02850" w:rsidP="00FE7C72">
      <w:pPr>
        <w:pStyle w:val="Corpsdetexte"/>
      </w:pPr>
      <w:r>
        <w:rPr>
          <w:noProof/>
          <w:lang w:val="fr-FR" w:eastAsia="fr-FR"/>
        </w:rPr>
        <w:drawing>
          <wp:inline distT="0" distB="0" distL="0" distR="0" wp14:anchorId="747F69EA" wp14:editId="1704E1B8">
            <wp:extent cx="6417945" cy="3534410"/>
            <wp:effectExtent l="0" t="0" r="1905" b="8890"/>
            <wp:docPr id="506" name="Imag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50" w:rsidRDefault="00B02850" w:rsidP="00FE7C72">
      <w:pPr>
        <w:pStyle w:val="Corpsdetexte"/>
      </w:pPr>
      <w:r>
        <w:t xml:space="preserve">Ces deux </w:t>
      </w:r>
      <w:proofErr w:type="spellStart"/>
      <w:r>
        <w:t>portlets</w:t>
      </w:r>
      <w:proofErr w:type="spellEnd"/>
      <w:r>
        <w:t xml:space="preserve"> ne doivent plus qu’être lié à une seule catégorie (celle de l’étude de candidature) comme ci-dessous :</w:t>
      </w:r>
    </w:p>
    <w:p w:rsidR="00B02850" w:rsidRDefault="00B02850" w:rsidP="00FE7C72">
      <w:pPr>
        <w:pStyle w:val="Corpsdetexte"/>
      </w:pPr>
      <w:r>
        <w:rPr>
          <w:noProof/>
          <w:lang w:val="fr-FR" w:eastAsia="fr-FR"/>
        </w:rPr>
        <w:lastRenderedPageBreak/>
        <w:drawing>
          <wp:inline distT="0" distB="0" distL="0" distR="0" wp14:anchorId="20174CE4" wp14:editId="1AE769DB">
            <wp:extent cx="6417945" cy="5448935"/>
            <wp:effectExtent l="0" t="0" r="1905" b="0"/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C72" w:rsidRDefault="00FE7C72" w:rsidP="00FE7C72">
      <w:pPr>
        <w:pStyle w:val="Corpsdetexte"/>
      </w:pPr>
      <w:r>
        <w:t xml:space="preserve">Sur </w:t>
      </w:r>
      <w:proofErr w:type="spellStart"/>
      <w:r>
        <w:t>Sésam</w:t>
      </w:r>
      <w:proofErr w:type="spellEnd"/>
      <w:r>
        <w:t xml:space="preserve">, dans l’espace de travail crée </w:t>
      </w:r>
      <w:r w:rsidR="00BD3C66">
        <w:t>une nouvelle catégorie</w:t>
      </w:r>
      <w:r>
        <w:t xml:space="preserve"> dans la catégorie déjà présente « espace </w:t>
      </w:r>
      <w:r w:rsidR="00BD3C66">
        <w:t>Apprenant</w:t>
      </w:r>
      <w:r>
        <w:t> »</w:t>
      </w:r>
      <w:r w:rsidR="00AB22AC">
        <w:t xml:space="preserve"> comme présent sur recette</w:t>
      </w:r>
    </w:p>
    <w:p w:rsidR="00FE7C72" w:rsidRDefault="00BD3C66" w:rsidP="00FE7C72">
      <w:pPr>
        <w:pStyle w:val="Corpsdetexte"/>
      </w:pPr>
      <w:r>
        <w:rPr>
          <w:noProof/>
          <w:lang w:val="fr-FR" w:eastAsia="fr-FR"/>
        </w:rPr>
        <w:lastRenderedPageBreak/>
        <w:drawing>
          <wp:inline distT="0" distB="0" distL="0" distR="0" wp14:anchorId="6801C485" wp14:editId="57E7AE18">
            <wp:extent cx="6417945" cy="2673985"/>
            <wp:effectExtent l="0" t="0" r="1905" b="0"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AC" w:rsidRDefault="00BD3C66" w:rsidP="00FE7C72">
      <w:pPr>
        <w:pStyle w:val="Corpsdetexte"/>
      </w:pPr>
      <w:r>
        <w:t>Créer une nouvelle catégorie dans « Navigation principal comme ceci :</w:t>
      </w:r>
    </w:p>
    <w:p w:rsidR="00BD3C66" w:rsidRDefault="00BD3C66" w:rsidP="00FE7C72">
      <w:pPr>
        <w:pStyle w:val="Corpsdetexte"/>
      </w:pPr>
      <w:r>
        <w:rPr>
          <w:noProof/>
          <w:lang w:val="fr-FR" w:eastAsia="fr-FR"/>
        </w:rPr>
        <w:drawing>
          <wp:inline distT="0" distB="0" distL="0" distR="0" wp14:anchorId="7B3CEC99" wp14:editId="4AD7903C">
            <wp:extent cx="6417945" cy="2599055"/>
            <wp:effectExtent l="0" t="0" r="1905" b="0"/>
            <wp:docPr id="480" name="Imag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66" w:rsidRDefault="00BD3C66" w:rsidP="00FE7C72">
      <w:pPr>
        <w:pStyle w:val="Corpsdetexte"/>
      </w:pPr>
    </w:p>
    <w:p w:rsidR="00065978" w:rsidRDefault="00065978" w:rsidP="00FE7C72">
      <w:pPr>
        <w:pStyle w:val="Corpsdetexte"/>
      </w:pPr>
    </w:p>
    <w:p w:rsidR="00065978" w:rsidRDefault="00065978" w:rsidP="00FE7C72">
      <w:pPr>
        <w:pStyle w:val="Corpsdetexte"/>
      </w:pPr>
    </w:p>
    <w:p w:rsidR="00065978" w:rsidRDefault="00065978" w:rsidP="00FE7C72">
      <w:pPr>
        <w:pStyle w:val="Corpsdetexte"/>
      </w:pPr>
    </w:p>
    <w:p w:rsidR="00065978" w:rsidRDefault="00065978" w:rsidP="00FE7C72">
      <w:pPr>
        <w:pStyle w:val="Corpsdetexte"/>
      </w:pPr>
    </w:p>
    <w:p w:rsidR="00065978" w:rsidRDefault="00065978" w:rsidP="00FE7C72">
      <w:pPr>
        <w:pStyle w:val="Corpsdetexte"/>
      </w:pPr>
    </w:p>
    <w:p w:rsidR="00065978" w:rsidRDefault="00065978" w:rsidP="00FE7C72">
      <w:pPr>
        <w:pStyle w:val="Corpsdetexte"/>
      </w:pPr>
    </w:p>
    <w:p w:rsidR="00BD3C66" w:rsidRDefault="00BD3C66" w:rsidP="00FE7C72">
      <w:pPr>
        <w:pStyle w:val="Corpsdetexte"/>
      </w:pPr>
      <w:r>
        <w:t>Pour la partie FAQ :</w:t>
      </w:r>
    </w:p>
    <w:p w:rsidR="00BD3C66" w:rsidRDefault="00BD3C66" w:rsidP="00FE7C72">
      <w:pPr>
        <w:pStyle w:val="Corpsdetexte"/>
      </w:pPr>
      <w:r>
        <w:t>Créer un type de contenu de type FAQ :</w:t>
      </w:r>
      <w:r w:rsidR="00065978">
        <w:t xml:space="preserve"> (info importante : il ne faut qu’une FAQ, les droits sur les groupes seront mis sur les </w:t>
      </w:r>
      <w:proofErr w:type="gramStart"/>
      <w:r w:rsidR="00065978">
        <w:t>questions )</w:t>
      </w:r>
      <w:proofErr w:type="gramEnd"/>
    </w:p>
    <w:p w:rsidR="00BD3C66" w:rsidRDefault="00BD3C66" w:rsidP="00FE7C72">
      <w:pPr>
        <w:pStyle w:val="Corpsdetexte"/>
      </w:pPr>
      <w:r>
        <w:rPr>
          <w:noProof/>
          <w:lang w:val="fr-FR" w:eastAsia="fr-FR"/>
        </w:rPr>
        <w:lastRenderedPageBreak/>
        <w:drawing>
          <wp:inline distT="0" distB="0" distL="0" distR="0" wp14:anchorId="2FB3D342" wp14:editId="48A65FF8">
            <wp:extent cx="6417945" cy="2473325"/>
            <wp:effectExtent l="0" t="0" r="1905" b="3175"/>
            <wp:docPr id="481" name="Imag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66" w:rsidRDefault="00065978" w:rsidP="00FE7C72">
      <w:pPr>
        <w:pStyle w:val="Corpsdetexte"/>
      </w:pPr>
      <w:r>
        <w:t>Lui mettre le gabarit d’affichage de l’ICP</w:t>
      </w:r>
    </w:p>
    <w:p w:rsidR="00BD3C66" w:rsidRDefault="00065978" w:rsidP="00FE7C72">
      <w:pPr>
        <w:pStyle w:val="Corpsdetexte"/>
      </w:pPr>
      <w:r>
        <w:rPr>
          <w:noProof/>
          <w:lang w:val="fr-FR" w:eastAsia="fr-FR"/>
        </w:rPr>
        <w:drawing>
          <wp:inline distT="0" distB="0" distL="0" distR="0" wp14:anchorId="4EB3434C" wp14:editId="2952C204">
            <wp:extent cx="6417945" cy="2133600"/>
            <wp:effectExtent l="0" t="0" r="1905" b="0"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66" w:rsidRDefault="00065978" w:rsidP="00FE7C72">
      <w:pPr>
        <w:pStyle w:val="Corpsdetexte"/>
      </w:pPr>
      <w:r>
        <w:t xml:space="preserve">Ensuite créer deux </w:t>
      </w:r>
      <w:proofErr w:type="spellStart"/>
      <w:r>
        <w:t>portlets</w:t>
      </w:r>
      <w:proofErr w:type="spellEnd"/>
      <w:r>
        <w:t xml:space="preserve"> : </w:t>
      </w:r>
    </w:p>
    <w:p w:rsidR="00065978" w:rsidRDefault="00065978" w:rsidP="00FE7C72">
      <w:pPr>
        <w:pStyle w:val="Corpsdetexte"/>
      </w:pPr>
      <w:r>
        <w:t>Pour le portail FAQ il faut que tu le lis à la catégorie précédemment créé « FAQ »</w:t>
      </w:r>
    </w:p>
    <w:p w:rsidR="00065978" w:rsidRDefault="00065978" w:rsidP="00FE7C72">
      <w:pPr>
        <w:pStyle w:val="Corpsdetexte"/>
      </w:pPr>
      <w:r>
        <w:rPr>
          <w:noProof/>
          <w:lang w:val="fr-FR" w:eastAsia="fr-FR"/>
        </w:rPr>
        <w:drawing>
          <wp:inline distT="0" distB="0" distL="0" distR="0" wp14:anchorId="749EF389" wp14:editId="4DEEDDDB">
            <wp:extent cx="4914900" cy="2089574"/>
            <wp:effectExtent l="0" t="0" r="0" b="6350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21261" cy="209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F5" w:rsidRDefault="00B858F5" w:rsidP="00FE7C72">
      <w:pPr>
        <w:pStyle w:val="Corpsdetexte"/>
      </w:pPr>
      <w:r>
        <w:t xml:space="preserve">Pour le </w:t>
      </w:r>
      <w:proofErr w:type="spellStart"/>
      <w:r>
        <w:t>portlet</w:t>
      </w:r>
      <w:proofErr w:type="spellEnd"/>
      <w:r>
        <w:t xml:space="preserve"> requête/itération détaillé </w:t>
      </w:r>
    </w:p>
    <w:p w:rsidR="00BD3C66" w:rsidRDefault="00B858F5" w:rsidP="00FE7C72">
      <w:pPr>
        <w:pStyle w:val="Corpsdetexte"/>
      </w:pPr>
      <w:r>
        <w:rPr>
          <w:noProof/>
          <w:lang w:val="fr-FR" w:eastAsia="fr-FR"/>
        </w:rPr>
        <w:lastRenderedPageBreak/>
        <w:drawing>
          <wp:inline distT="0" distB="0" distL="0" distR="0" wp14:anchorId="5066D442" wp14:editId="6B04ED16">
            <wp:extent cx="6417945" cy="4306570"/>
            <wp:effectExtent l="0" t="0" r="1905" b="0"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F5" w:rsidRDefault="00B858F5" w:rsidP="00FE7C72">
      <w:pPr>
        <w:pStyle w:val="Corpsdetexte"/>
      </w:pPr>
      <w:r>
        <w:t xml:space="preserve">Ensuite il faut que tu édites le </w:t>
      </w:r>
      <w:proofErr w:type="spellStart"/>
      <w:r>
        <w:t>JPortal</w:t>
      </w:r>
      <w:proofErr w:type="spellEnd"/>
      <w:r>
        <w:t xml:space="preserve"> pour ajouter sur la page le </w:t>
      </w:r>
      <w:proofErr w:type="spellStart"/>
      <w:r>
        <w:t>portlet</w:t>
      </w:r>
      <w:proofErr w:type="spellEnd"/>
      <w:r>
        <w:t xml:space="preserve"> requête/itération détaillé</w:t>
      </w:r>
    </w:p>
    <w:p w:rsidR="00B858F5" w:rsidRDefault="00B858F5" w:rsidP="00FE7C72">
      <w:pPr>
        <w:pStyle w:val="Corpsdetexte"/>
      </w:pPr>
      <w:r>
        <w:rPr>
          <w:noProof/>
          <w:lang w:val="fr-FR" w:eastAsia="fr-FR"/>
        </w:rPr>
        <w:drawing>
          <wp:inline distT="0" distB="0" distL="0" distR="0" wp14:anchorId="04D2564B" wp14:editId="5BAB2C58">
            <wp:extent cx="6417945" cy="2784475"/>
            <wp:effectExtent l="0" t="0" r="1905" b="0"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66" w:rsidRDefault="00BD3C66" w:rsidP="00FE7C72">
      <w:pPr>
        <w:pStyle w:val="Corpsdetexte"/>
      </w:pPr>
    </w:p>
    <w:p w:rsidR="00B858F5" w:rsidRDefault="00B858F5" w:rsidP="00FE7C72">
      <w:pPr>
        <w:pStyle w:val="Corpsdetexte"/>
      </w:pPr>
    </w:p>
    <w:p w:rsidR="00B02850" w:rsidRDefault="00B02850" w:rsidP="00FE7C72">
      <w:pPr>
        <w:pStyle w:val="Corpsdetexte"/>
      </w:pPr>
    </w:p>
    <w:p w:rsidR="00B858F5" w:rsidRDefault="00B858F5" w:rsidP="00FE7C72">
      <w:pPr>
        <w:pStyle w:val="Corpsdetexte"/>
      </w:pPr>
      <w:r>
        <w:lastRenderedPageBreak/>
        <w:t>Pour la partie Bulletin de notes + Espace candidature</w:t>
      </w:r>
    </w:p>
    <w:p w:rsidR="00AB22AC" w:rsidRDefault="00B858F5" w:rsidP="00FE7C72">
      <w:pPr>
        <w:pStyle w:val="Corpsdetexte"/>
      </w:pPr>
      <w:r>
        <w:t>Dans</w:t>
      </w:r>
      <w:r w:rsidR="00AB22AC">
        <w:t xml:space="preserve"> la partie </w:t>
      </w:r>
      <w:proofErr w:type="spellStart"/>
      <w:r w:rsidR="00AB22AC">
        <w:t>portlet</w:t>
      </w:r>
      <w:proofErr w:type="spellEnd"/>
      <w:r w:rsidR="00AB22AC">
        <w:t xml:space="preserve"> créer </w:t>
      </w:r>
      <w:r w:rsidR="00653412">
        <w:t>9</w:t>
      </w:r>
      <w:r w:rsidR="00AB22AC">
        <w:t xml:space="preserve"> nouveaux </w:t>
      </w:r>
      <w:proofErr w:type="spellStart"/>
      <w:r w:rsidR="00AB22AC">
        <w:t>portlets</w:t>
      </w:r>
      <w:proofErr w:type="spellEnd"/>
      <w:r w:rsidR="00AB22AC">
        <w:t> :</w:t>
      </w:r>
    </w:p>
    <w:p w:rsidR="00AB22AC" w:rsidRDefault="00653412" w:rsidP="00FE7C72">
      <w:pPr>
        <w:pStyle w:val="Corpsdetexte"/>
      </w:pPr>
      <w:r>
        <w:rPr>
          <w:noProof/>
          <w:lang w:val="fr-FR" w:eastAsia="fr-FR"/>
        </w:rPr>
        <w:drawing>
          <wp:inline distT="0" distB="0" distL="0" distR="0" wp14:anchorId="42A6CCCD" wp14:editId="684CB5C2">
            <wp:extent cx="6417945" cy="2070735"/>
            <wp:effectExtent l="0" t="0" r="1905" b="5715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AC" w:rsidRDefault="00653412" w:rsidP="00FE7C72">
      <w:pPr>
        <w:pStyle w:val="Corpsdetexte"/>
      </w:pPr>
      <w:r>
        <w:rPr>
          <w:noProof/>
          <w:lang w:val="fr-FR" w:eastAsia="fr-FR"/>
        </w:rPr>
        <w:drawing>
          <wp:inline distT="0" distB="0" distL="0" distR="0" wp14:anchorId="3CD67E7B" wp14:editId="0D055CAA">
            <wp:extent cx="6417945" cy="2709545"/>
            <wp:effectExtent l="0" t="0" r="1905" b="0"/>
            <wp:docPr id="494" name="Imag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66" w:rsidRDefault="00BD3C66" w:rsidP="00FE7C72">
      <w:pPr>
        <w:pStyle w:val="Corpsdetexte"/>
      </w:pPr>
    </w:p>
    <w:p w:rsidR="00BD3C66" w:rsidRDefault="00BD3C66" w:rsidP="00FE7C72">
      <w:pPr>
        <w:pStyle w:val="Corpsdetexte"/>
      </w:pPr>
    </w:p>
    <w:p w:rsidR="00BD3C66" w:rsidRDefault="00BD3C66" w:rsidP="00FE7C72">
      <w:pPr>
        <w:pStyle w:val="Corpsdetexte"/>
      </w:pPr>
    </w:p>
    <w:p w:rsidR="00AB22AC" w:rsidRDefault="00AB22AC" w:rsidP="00FE7C72">
      <w:pPr>
        <w:pStyle w:val="Corpsdetexte"/>
      </w:pPr>
      <w:r>
        <w:t xml:space="preserve">Créer les </w:t>
      </w:r>
      <w:proofErr w:type="spellStart"/>
      <w:r>
        <w:t>portlets</w:t>
      </w:r>
      <w:proofErr w:type="spellEnd"/>
      <w:r>
        <w:t xml:space="preserve"> dans cet ordre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54"/>
        <w:gridCol w:w="1343"/>
      </w:tblGrid>
      <w:tr w:rsidR="005352DB" w:rsidTr="00B02850">
        <w:tc>
          <w:tcPr>
            <w:tcW w:w="8754" w:type="dxa"/>
          </w:tcPr>
          <w:p w:rsidR="00AB22AC" w:rsidRDefault="00653412" w:rsidP="00FE7C72">
            <w:pPr>
              <w:pStyle w:val="Corpsdetexte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588277AB" wp14:editId="684C6038">
                  <wp:extent cx="6417945" cy="2958465"/>
                  <wp:effectExtent l="0" t="0" r="1905" b="0"/>
                  <wp:docPr id="488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295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AB22AC" w:rsidRDefault="005352DB" w:rsidP="00FE7C72">
            <w:pPr>
              <w:pStyle w:val="Corpsdetexte"/>
            </w:pPr>
            <w:r>
              <w:t>Chemin à mettre</w:t>
            </w:r>
          </w:p>
        </w:tc>
      </w:tr>
      <w:tr w:rsidR="005352DB" w:rsidTr="00B02850">
        <w:tc>
          <w:tcPr>
            <w:tcW w:w="8754" w:type="dxa"/>
          </w:tcPr>
          <w:p w:rsidR="00AB22AC" w:rsidRDefault="00653412" w:rsidP="00FE7C72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14033E7" wp14:editId="0585E9A5">
                  <wp:extent cx="6417945" cy="3444875"/>
                  <wp:effectExtent l="0" t="0" r="1905" b="3175"/>
                  <wp:docPr id="489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344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AB22AC" w:rsidRDefault="005352DB" w:rsidP="00FE7C72">
            <w:pPr>
              <w:pStyle w:val="Corpsdetexte"/>
            </w:pPr>
            <w:r>
              <w:t xml:space="preserve">Lien vers le </w:t>
            </w:r>
            <w:proofErr w:type="spellStart"/>
            <w:r>
              <w:t>portlet</w:t>
            </w:r>
            <w:proofErr w:type="spellEnd"/>
            <w:r>
              <w:t xml:space="preserve"> précédemment créé</w:t>
            </w:r>
          </w:p>
        </w:tc>
      </w:tr>
      <w:tr w:rsidR="005352DB" w:rsidTr="00B02850">
        <w:tc>
          <w:tcPr>
            <w:tcW w:w="8754" w:type="dxa"/>
          </w:tcPr>
          <w:p w:rsidR="00AB22AC" w:rsidRDefault="00653412" w:rsidP="00FE7C72">
            <w:pPr>
              <w:pStyle w:val="Corpsdetexte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663F6159" wp14:editId="085C528D">
                  <wp:extent cx="6417945" cy="3484245"/>
                  <wp:effectExtent l="0" t="0" r="1905" b="1905"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348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22AC" w:rsidRDefault="00AB22AC" w:rsidP="00FE7C72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CFAE8EB" wp14:editId="0CD5E65C">
                  <wp:extent cx="5145791" cy="2286000"/>
                  <wp:effectExtent l="0" t="0" r="0" b="0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863" cy="228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2DB" w:rsidRDefault="005352DB" w:rsidP="00FE7C72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31285F2" wp14:editId="40105521">
                  <wp:extent cx="5318760" cy="632460"/>
                  <wp:effectExtent l="0" t="0" r="0" b="0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76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22AC" w:rsidRDefault="00653412" w:rsidP="00FE7C72">
            <w:pPr>
              <w:pStyle w:val="Corpsdetexte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79AD1143" wp14:editId="44B459AB">
                  <wp:extent cx="6417945" cy="5810885"/>
                  <wp:effectExtent l="0" t="0" r="1905" b="0"/>
                  <wp:docPr id="493" name="Imag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581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AB22AC" w:rsidRDefault="005352DB" w:rsidP="00FE7C72">
            <w:pPr>
              <w:pStyle w:val="Corpsdetexte"/>
            </w:pPr>
            <w:proofErr w:type="spellStart"/>
            <w:r>
              <w:lastRenderedPageBreak/>
              <w:t>Portlet</w:t>
            </w:r>
            <w:proofErr w:type="spellEnd"/>
            <w:r>
              <w:t xml:space="preserve"> principal, lien à mettre vers les deux autres </w:t>
            </w:r>
            <w:proofErr w:type="spellStart"/>
            <w:r>
              <w:t>portlets</w:t>
            </w:r>
            <w:proofErr w:type="spellEnd"/>
            <w:r>
              <w:t xml:space="preserve"> + paramétrage des référence</w:t>
            </w:r>
          </w:p>
          <w:p w:rsidR="005352DB" w:rsidRDefault="005352DB" w:rsidP="00653412">
            <w:pPr>
              <w:pStyle w:val="Corpsdetexte"/>
            </w:pPr>
            <w:r>
              <w:t xml:space="preserve">Faire le lien vers la catégorie </w:t>
            </w:r>
            <w:r w:rsidR="00653412">
              <w:t>Mes Bulletins et contrats d’étude</w:t>
            </w:r>
            <w:r>
              <w:t xml:space="preserve"> via l’onglet Catégorie</w:t>
            </w:r>
          </w:p>
        </w:tc>
      </w:tr>
      <w:tr w:rsidR="005352DB" w:rsidTr="00B02850">
        <w:tc>
          <w:tcPr>
            <w:tcW w:w="8754" w:type="dxa"/>
          </w:tcPr>
          <w:p w:rsidR="00AB22AC" w:rsidRDefault="00B02850" w:rsidP="00FE7C72">
            <w:pPr>
              <w:pStyle w:val="Corpsdetexte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308CFDFF" wp14:editId="30F215E1">
                  <wp:extent cx="6417945" cy="3688080"/>
                  <wp:effectExtent l="0" t="0" r="1905" b="7620"/>
                  <wp:docPr id="495" name="Imag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36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AB22AC" w:rsidRDefault="005352DB" w:rsidP="00FE7C72">
            <w:pPr>
              <w:pStyle w:val="Corpsdetexte"/>
            </w:pPr>
            <w:r>
              <w:t>Chemin à mettre</w:t>
            </w:r>
          </w:p>
        </w:tc>
      </w:tr>
      <w:tr w:rsidR="005352DB" w:rsidTr="00B02850">
        <w:tc>
          <w:tcPr>
            <w:tcW w:w="8754" w:type="dxa"/>
          </w:tcPr>
          <w:p w:rsidR="00AB22AC" w:rsidRDefault="00B02850" w:rsidP="00FE7C72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924AD7C" wp14:editId="75D46EEC">
                  <wp:extent cx="6417945" cy="3013075"/>
                  <wp:effectExtent l="0" t="0" r="1905" b="0"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AB22AC" w:rsidRDefault="005352DB" w:rsidP="00FE7C72">
            <w:pPr>
              <w:pStyle w:val="Corpsdetexte"/>
            </w:pPr>
            <w:r>
              <w:t xml:space="preserve">Lien vers le </w:t>
            </w:r>
            <w:proofErr w:type="spellStart"/>
            <w:r>
              <w:t>portlet</w:t>
            </w:r>
            <w:proofErr w:type="spellEnd"/>
            <w:r>
              <w:t xml:space="preserve"> précédemment créé</w:t>
            </w:r>
          </w:p>
        </w:tc>
      </w:tr>
      <w:tr w:rsidR="005352DB" w:rsidTr="00B02850">
        <w:tc>
          <w:tcPr>
            <w:tcW w:w="8754" w:type="dxa"/>
          </w:tcPr>
          <w:p w:rsidR="00AB22AC" w:rsidRDefault="00B02850" w:rsidP="00FE7C72">
            <w:pPr>
              <w:pStyle w:val="Corpsdetexte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301E8F4A" wp14:editId="6B6A9C38">
                  <wp:extent cx="6417945" cy="3616960"/>
                  <wp:effectExtent l="0" t="0" r="1905" b="2540"/>
                  <wp:docPr id="499" name="Imag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361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2DB" w:rsidRDefault="005352DB" w:rsidP="00FE7C72">
            <w:pPr>
              <w:pStyle w:val="Corpsdetexte"/>
            </w:pPr>
          </w:p>
          <w:p w:rsidR="005352DB" w:rsidRDefault="005352DB" w:rsidP="00FE7C72">
            <w:pPr>
              <w:pStyle w:val="Corpsdetexte"/>
            </w:pPr>
          </w:p>
          <w:p w:rsidR="005352DB" w:rsidRDefault="00B02850" w:rsidP="00FE7C72">
            <w:pPr>
              <w:pStyle w:val="Corpsdetexte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4FEEACBE" wp14:editId="7B0A8CA9">
                  <wp:extent cx="6417945" cy="5171440"/>
                  <wp:effectExtent l="0" t="0" r="1905" b="0"/>
                  <wp:docPr id="501" name="Imag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517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2DB" w:rsidRDefault="005352DB" w:rsidP="00FE7C72">
            <w:pPr>
              <w:pStyle w:val="Corpsdetexte"/>
            </w:pPr>
          </w:p>
        </w:tc>
        <w:tc>
          <w:tcPr>
            <w:tcW w:w="1343" w:type="dxa"/>
          </w:tcPr>
          <w:p w:rsidR="005352DB" w:rsidRDefault="005352DB" w:rsidP="005352DB">
            <w:pPr>
              <w:pStyle w:val="Corpsdetexte"/>
            </w:pPr>
            <w:proofErr w:type="spellStart"/>
            <w:r>
              <w:lastRenderedPageBreak/>
              <w:t>Portlet</w:t>
            </w:r>
            <w:proofErr w:type="spellEnd"/>
            <w:r>
              <w:t xml:space="preserve"> principal, lien à mettre vers les deux autres </w:t>
            </w:r>
            <w:proofErr w:type="spellStart"/>
            <w:r>
              <w:t>portlets</w:t>
            </w:r>
            <w:proofErr w:type="spellEnd"/>
            <w:r>
              <w:t xml:space="preserve"> + paramétrage des référence</w:t>
            </w:r>
          </w:p>
          <w:p w:rsidR="00AB22AC" w:rsidRDefault="005352DB" w:rsidP="00B02850">
            <w:pPr>
              <w:pStyle w:val="Corpsdetexte"/>
            </w:pPr>
            <w:r>
              <w:t xml:space="preserve">Faire le lien vers la catégorie </w:t>
            </w:r>
            <w:proofErr w:type="spellStart"/>
            <w:r>
              <w:t>Etudes</w:t>
            </w:r>
            <w:proofErr w:type="spellEnd"/>
            <w:r>
              <w:t xml:space="preserve"> des </w:t>
            </w:r>
            <w:r w:rsidR="00B02850">
              <w:t>candidature de l’espace administratif</w:t>
            </w:r>
            <w:r>
              <w:t xml:space="preserve"> via l’onglet Catégorie</w:t>
            </w:r>
          </w:p>
        </w:tc>
      </w:tr>
      <w:tr w:rsidR="00B02850" w:rsidTr="00B02850">
        <w:tc>
          <w:tcPr>
            <w:tcW w:w="8754" w:type="dxa"/>
          </w:tcPr>
          <w:p w:rsidR="00B02850" w:rsidRDefault="00B02850" w:rsidP="00B02850">
            <w:pPr>
              <w:pStyle w:val="Corpsdetexte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72DBFB2F" wp14:editId="3943411E">
                  <wp:extent cx="6417945" cy="3495675"/>
                  <wp:effectExtent l="0" t="0" r="1905" b="9525"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B02850" w:rsidRDefault="00B02850" w:rsidP="00B02850">
            <w:pPr>
              <w:pStyle w:val="Corpsdetexte"/>
            </w:pPr>
            <w:r>
              <w:t>Chemin à mettre</w:t>
            </w:r>
          </w:p>
        </w:tc>
      </w:tr>
      <w:tr w:rsidR="00B02850" w:rsidTr="00B02850">
        <w:tc>
          <w:tcPr>
            <w:tcW w:w="8754" w:type="dxa"/>
          </w:tcPr>
          <w:p w:rsidR="00B02850" w:rsidRDefault="00B02850" w:rsidP="00B02850">
            <w:pPr>
              <w:pStyle w:val="Corpsdetexte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C3721B1" wp14:editId="0D6B02E2">
                  <wp:extent cx="6417945" cy="3551555"/>
                  <wp:effectExtent l="0" t="0" r="1905" b="0"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355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B02850" w:rsidRDefault="00B02850" w:rsidP="00B02850">
            <w:pPr>
              <w:pStyle w:val="Corpsdetexte"/>
            </w:pPr>
            <w:r>
              <w:t xml:space="preserve">Lien vers le </w:t>
            </w:r>
            <w:proofErr w:type="spellStart"/>
            <w:r>
              <w:t>portlet</w:t>
            </w:r>
            <w:proofErr w:type="spellEnd"/>
            <w:r>
              <w:t xml:space="preserve"> précédemment créé</w:t>
            </w:r>
          </w:p>
        </w:tc>
      </w:tr>
      <w:tr w:rsidR="00B02850" w:rsidTr="00B02850">
        <w:tc>
          <w:tcPr>
            <w:tcW w:w="8754" w:type="dxa"/>
          </w:tcPr>
          <w:p w:rsidR="00B02850" w:rsidRDefault="00B02850" w:rsidP="00B02850">
            <w:pPr>
              <w:pStyle w:val="Corpsdetexte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15206F86" wp14:editId="6C225A12">
                  <wp:extent cx="6417945" cy="3635375"/>
                  <wp:effectExtent l="0" t="0" r="1905" b="3175"/>
                  <wp:docPr id="504" name="Imag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363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850" w:rsidRDefault="00B02850" w:rsidP="00B02850">
            <w:pPr>
              <w:pStyle w:val="Corpsdetexte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187AEA06" wp14:editId="487DD6EA">
                  <wp:extent cx="6417945" cy="5416550"/>
                  <wp:effectExtent l="0" t="0" r="1905" b="0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45" cy="54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B02850" w:rsidRDefault="00B02850" w:rsidP="00B02850">
            <w:pPr>
              <w:pStyle w:val="Corpsdetexte"/>
            </w:pPr>
            <w:proofErr w:type="spellStart"/>
            <w:r>
              <w:lastRenderedPageBreak/>
              <w:t>Portlet</w:t>
            </w:r>
            <w:proofErr w:type="spellEnd"/>
            <w:r>
              <w:t xml:space="preserve"> principal, lien à mettre vers les deux autres </w:t>
            </w:r>
            <w:proofErr w:type="spellStart"/>
            <w:r>
              <w:t>portlets</w:t>
            </w:r>
            <w:proofErr w:type="spellEnd"/>
            <w:r>
              <w:t xml:space="preserve"> + paramétrage des référence</w:t>
            </w:r>
          </w:p>
          <w:p w:rsidR="00B02850" w:rsidRDefault="00B02850" w:rsidP="00B02850">
            <w:pPr>
              <w:pStyle w:val="Corpsdetexte"/>
            </w:pPr>
            <w:r>
              <w:t xml:space="preserve">Faire le lien vers la catégorie </w:t>
            </w:r>
            <w:r>
              <w:t>Fiche étudiant de l’espace administratif</w:t>
            </w:r>
            <w:r>
              <w:t xml:space="preserve"> via l’onglet Catégorie</w:t>
            </w:r>
          </w:p>
        </w:tc>
      </w:tr>
    </w:tbl>
    <w:p w:rsidR="00AB22AC" w:rsidRDefault="00AB22AC" w:rsidP="00FE7C72">
      <w:pPr>
        <w:pStyle w:val="Corpsdetexte"/>
      </w:pPr>
    </w:p>
    <w:p w:rsidR="00AB22AC" w:rsidRPr="00FE7C72" w:rsidRDefault="00AB22AC" w:rsidP="00FE7C72">
      <w:pPr>
        <w:pStyle w:val="Corpsdetexte"/>
      </w:pPr>
    </w:p>
    <w:p w:rsidR="003E1D5E" w:rsidRDefault="000F70CD" w:rsidP="00557E04">
      <w:pPr>
        <w:pStyle w:val="Titre2"/>
      </w:pPr>
      <w:bookmarkStart w:id="36" w:name="_Toc56171553"/>
      <w:r>
        <w:t xml:space="preserve">Ajout de l’étude des inscriptions </w:t>
      </w:r>
      <w:r w:rsidR="00F4370B">
        <w:t>propriété</w:t>
      </w:r>
      <w:bookmarkEnd w:id="36"/>
    </w:p>
    <w:p w:rsidR="003E1D5E" w:rsidRDefault="003E1D5E" w:rsidP="003E1D5E">
      <w:pPr>
        <w:pStyle w:val="Corpsdetexte"/>
      </w:pPr>
      <w:r w:rsidRPr="00CC18DE">
        <w:rPr>
          <w:b/>
        </w:rPr>
        <w:t>WEB-INF/plugins/</w:t>
      </w:r>
      <w:proofErr w:type="spellStart"/>
      <w:r>
        <w:rPr>
          <w:b/>
        </w:rPr>
        <w:t>DigitalWorkplace</w:t>
      </w:r>
      <w:r w:rsidRPr="00CC18DE">
        <w:rPr>
          <w:b/>
        </w:rPr>
        <w:t>Plugin</w:t>
      </w:r>
      <w:proofErr w:type="spellEnd"/>
      <w:r w:rsidRPr="00CC18DE">
        <w:rPr>
          <w:b/>
        </w:rPr>
        <w:t>/</w:t>
      </w:r>
      <w:proofErr w:type="spellStart"/>
      <w:r w:rsidRPr="00CC18DE">
        <w:rPr>
          <w:b/>
        </w:rPr>
        <w:t>properties</w:t>
      </w:r>
      <w:proofErr w:type="spellEnd"/>
      <w:r>
        <w:rPr>
          <w:b/>
        </w:rPr>
        <w:t>/</w:t>
      </w:r>
      <w:proofErr w:type="spellStart"/>
      <w:r>
        <w:rPr>
          <w:b/>
        </w:rPr>
        <w:t>plugin.prop</w:t>
      </w:r>
      <w:proofErr w:type="spellEnd"/>
    </w:p>
    <w:p w:rsidR="00F4370B" w:rsidRDefault="003E1D5E" w:rsidP="00266A99">
      <w:pPr>
        <w:pStyle w:val="Corpsdetexte"/>
      </w:pPr>
      <w:r>
        <w:t>Ajouter la ligne suivante</w:t>
      </w:r>
      <w:r w:rsidR="000F70CD">
        <w:t xml:space="preserve"> en mettant les catégories correspondantes de </w:t>
      </w:r>
      <w:proofErr w:type="spellStart"/>
      <w:r w:rsidR="000F70CD">
        <w:t>jalios</w:t>
      </w:r>
      <w:proofErr w:type="spellEnd"/>
      <w:r>
        <w:t>:</w:t>
      </w:r>
    </w:p>
    <w:p w:rsidR="000F70CD" w:rsidRDefault="000F70CD" w:rsidP="000F70CD">
      <w:r>
        <w:t># -------------------------------------------------------------------------</w:t>
      </w:r>
    </w:p>
    <w:p w:rsidR="000F70CD" w:rsidRDefault="000F70CD" w:rsidP="000F70CD">
      <w:r>
        <w:t># INSCRIPTION</w:t>
      </w:r>
    </w:p>
    <w:p w:rsidR="000F70CD" w:rsidRDefault="000F70CD" w:rsidP="000F70CD">
      <w:r>
        <w:t># ------------------------------------------------------------------------</w:t>
      </w:r>
    </w:p>
    <w:p w:rsidR="000F70CD" w:rsidRDefault="00394BD2" w:rsidP="000F70CD">
      <w:r w:rsidRPr="00394BD2">
        <w:t>$</w:t>
      </w:r>
      <w:proofErr w:type="spellStart"/>
      <w:proofErr w:type="gramStart"/>
      <w:r w:rsidRPr="00394BD2">
        <w:t>jcmsplugin.digitalworkplace</w:t>
      </w:r>
      <w:proofErr w:type="gramEnd"/>
      <w:r w:rsidRPr="00394BD2">
        <w:t>.listApprenantCanAdm</w:t>
      </w:r>
      <w:proofErr w:type="spellEnd"/>
      <w:r w:rsidR="000F70CD">
        <w:t>:</w:t>
      </w:r>
      <w:r w:rsidRPr="00394BD2">
        <w:t xml:space="preserve"> rec_7836 </w:t>
      </w:r>
      <w:r w:rsidR="00AB22AC" w:rsidRPr="00AB22AC">
        <w:rPr>
          <w:i/>
          <w:color w:val="FF6A00" w:themeColor="accent3"/>
        </w:rPr>
        <w:t xml:space="preserve">(id de la catégorie </w:t>
      </w:r>
      <w:proofErr w:type="spellStart"/>
      <w:r w:rsidR="00AB22AC" w:rsidRPr="00AB22AC">
        <w:rPr>
          <w:i/>
          <w:color w:val="FF6A00" w:themeColor="accent3"/>
        </w:rPr>
        <w:t>Etudes</w:t>
      </w:r>
      <w:proofErr w:type="spellEnd"/>
      <w:r w:rsidR="00AB22AC" w:rsidRPr="00AB22AC">
        <w:rPr>
          <w:i/>
          <w:color w:val="FF6A00" w:themeColor="accent3"/>
        </w:rPr>
        <w:t xml:space="preserve"> des </w:t>
      </w:r>
      <w:r>
        <w:rPr>
          <w:i/>
          <w:color w:val="FF6A00" w:themeColor="accent3"/>
        </w:rPr>
        <w:t>candidatures dans l’espace administratif</w:t>
      </w:r>
      <w:r w:rsidR="00AB22AC" w:rsidRPr="00AB22AC">
        <w:rPr>
          <w:i/>
          <w:color w:val="FF6A00" w:themeColor="accent3"/>
        </w:rPr>
        <w:t>)</w:t>
      </w:r>
    </w:p>
    <w:p w:rsidR="00F4370B" w:rsidRDefault="000F70CD" w:rsidP="000F70CD">
      <w:pPr>
        <w:rPr>
          <w:i/>
          <w:color w:val="FF6A00" w:themeColor="accent3"/>
        </w:rPr>
      </w:pPr>
      <w:r>
        <w:t>$</w:t>
      </w:r>
      <w:proofErr w:type="spellStart"/>
      <w:proofErr w:type="gramStart"/>
      <w:r>
        <w:t>jcmsplugin.digitalworkplace</w:t>
      </w:r>
      <w:proofErr w:type="gramEnd"/>
      <w:r>
        <w:t>.</w:t>
      </w:r>
      <w:r w:rsidR="00394BD2" w:rsidRPr="00394BD2">
        <w:t>ficheApprenantAdm</w:t>
      </w:r>
      <w:proofErr w:type="spellEnd"/>
      <w:r>
        <w:t xml:space="preserve">: </w:t>
      </w:r>
      <w:r w:rsidR="00394BD2" w:rsidRPr="00394BD2">
        <w:t>rec_7838</w:t>
      </w:r>
      <w:r w:rsidR="00AB22AC">
        <w:t xml:space="preserve"> </w:t>
      </w:r>
      <w:r w:rsidR="00AB22AC" w:rsidRPr="00AB22AC">
        <w:rPr>
          <w:i/>
          <w:color w:val="FF6A00" w:themeColor="accent3"/>
        </w:rPr>
        <w:t xml:space="preserve">(id de la catégorie fiche </w:t>
      </w:r>
      <w:r w:rsidR="00B02850">
        <w:rPr>
          <w:i/>
          <w:color w:val="FF6A00" w:themeColor="accent3"/>
        </w:rPr>
        <w:t>étudiant</w:t>
      </w:r>
      <w:r w:rsidR="00394BD2">
        <w:rPr>
          <w:i/>
          <w:color w:val="FF6A00" w:themeColor="accent3"/>
        </w:rPr>
        <w:t xml:space="preserve"> dans l’espace administratif</w:t>
      </w:r>
      <w:r w:rsidR="00AB22AC" w:rsidRPr="00AB22AC">
        <w:rPr>
          <w:i/>
          <w:color w:val="FF6A00" w:themeColor="accent3"/>
        </w:rPr>
        <w:t>)</w:t>
      </w:r>
    </w:p>
    <w:p w:rsidR="00FA1084" w:rsidRPr="00FA1084" w:rsidRDefault="00FA1084" w:rsidP="00FA1084">
      <w:pPr>
        <w:pStyle w:val="Corpsdetexte"/>
      </w:pPr>
    </w:p>
    <w:p w:rsidR="00436177" w:rsidRDefault="00436177" w:rsidP="00557E04">
      <w:pPr>
        <w:pStyle w:val="Titre2"/>
      </w:pPr>
      <w:bookmarkStart w:id="37" w:name="_Toc56171554"/>
      <w:r>
        <w:t xml:space="preserve">Vider les caches </w:t>
      </w:r>
      <w:proofErr w:type="spellStart"/>
      <w:r>
        <w:t>Jsp</w:t>
      </w:r>
      <w:proofErr w:type="spellEnd"/>
      <w:r>
        <w:t xml:space="preserve"> </w:t>
      </w:r>
      <w:proofErr w:type="spellStart"/>
      <w:r>
        <w:t>TomCats</w:t>
      </w:r>
      <w:bookmarkEnd w:id="37"/>
      <w:proofErr w:type="spellEnd"/>
    </w:p>
    <w:p w:rsidR="00436177" w:rsidRDefault="00436177" w:rsidP="003A58BC">
      <w:pPr>
        <w:pStyle w:val="Corpsdetexte"/>
      </w:pPr>
    </w:p>
    <w:p w:rsidR="00635A6B" w:rsidRDefault="00635A6B" w:rsidP="00635A6B">
      <w:pPr>
        <w:pStyle w:val="Corpsdetexte"/>
        <w:numPr>
          <w:ilvl w:val="0"/>
          <w:numId w:val="40"/>
        </w:numPr>
      </w:pPr>
      <w:r>
        <w:t xml:space="preserve">Chercher dans le fichier </w:t>
      </w:r>
      <w:r w:rsidR="006D0E87">
        <w:t>E</w:t>
      </w:r>
      <w:r w:rsidRPr="00635A6B">
        <w:t xml:space="preserve">:\Apache Software </w:t>
      </w:r>
      <w:proofErr w:type="spellStart"/>
      <w:r w:rsidRPr="00635A6B">
        <w:t>Foundation</w:t>
      </w:r>
      <w:proofErr w:type="spellEnd"/>
      <w:r w:rsidRPr="00635A6B">
        <w:t>\</w:t>
      </w:r>
      <w:proofErr w:type="spellStart"/>
      <w:r w:rsidRPr="00635A6B">
        <w:t>Tomcat</w:t>
      </w:r>
      <w:proofErr w:type="spellEnd"/>
      <w:r w:rsidRPr="00635A6B">
        <w:t xml:space="preserve"> 8.5\</w:t>
      </w:r>
      <w:proofErr w:type="spellStart"/>
      <w:r w:rsidRPr="00635A6B">
        <w:t>work</w:t>
      </w:r>
      <w:proofErr w:type="spellEnd"/>
      <w:r w:rsidRPr="00635A6B">
        <w:t>\Catali</w:t>
      </w:r>
      <w:r>
        <w:t>na\</w:t>
      </w:r>
      <w:proofErr w:type="spellStart"/>
      <w:r>
        <w:t>localhost</w:t>
      </w:r>
      <w:proofErr w:type="spellEnd"/>
      <w:r>
        <w:t>\ROOT\</w:t>
      </w:r>
      <w:proofErr w:type="spellStart"/>
      <w:r>
        <w:t>org</w:t>
      </w:r>
      <w:proofErr w:type="spellEnd"/>
      <w:r>
        <w:t>\apac</w:t>
      </w:r>
      <w:r w:rsidR="005E1681">
        <w:t xml:space="preserve">he\, le </w:t>
      </w:r>
      <w:r w:rsidR="001F60C5">
        <w:t>dossier</w:t>
      </w:r>
      <w:r w:rsidR="005E1681">
        <w:t xml:space="preserve"> </w:t>
      </w:r>
      <w:proofErr w:type="spellStart"/>
      <w:r w:rsidR="005E1681">
        <w:t>jsp</w:t>
      </w:r>
      <w:proofErr w:type="spellEnd"/>
      <w:r w:rsidR="005E1681">
        <w:t xml:space="preserve"> et supprimez-</w:t>
      </w:r>
      <w:r>
        <w:t>le.</w:t>
      </w:r>
    </w:p>
    <w:p w:rsidR="00635A6B" w:rsidRDefault="00635A6B" w:rsidP="00635A6B">
      <w:pPr>
        <w:pStyle w:val="Corpsdetexte"/>
        <w:numPr>
          <w:ilvl w:val="0"/>
          <w:numId w:val="40"/>
        </w:numPr>
      </w:pPr>
      <w:r>
        <w:t>Puis redémarrer le service.</w:t>
      </w:r>
    </w:p>
    <w:p w:rsidR="001C0EE2" w:rsidRDefault="001C0EE2" w:rsidP="001C0EE2">
      <w:pPr>
        <w:pStyle w:val="Corpsdetexte"/>
      </w:pPr>
    </w:p>
    <w:p w:rsidR="00910559" w:rsidRDefault="00910559" w:rsidP="00910559">
      <w:pPr>
        <w:pStyle w:val="Titre2"/>
      </w:pPr>
      <w:bookmarkStart w:id="38" w:name="_Toc56171555"/>
      <w:r>
        <w:t>Changer de cache CSS et JS dans JALIOS</w:t>
      </w:r>
      <w:bookmarkEnd w:id="38"/>
    </w:p>
    <w:p w:rsidR="00910559" w:rsidRDefault="00910559" w:rsidP="00910559">
      <w:pPr>
        <w:pStyle w:val="Corpsdetexte"/>
        <w:numPr>
          <w:ilvl w:val="0"/>
          <w:numId w:val="40"/>
        </w:numPr>
      </w:pPr>
      <w:r>
        <w:t xml:space="preserve">Vous connecter au back-end de </w:t>
      </w:r>
      <w:proofErr w:type="spellStart"/>
      <w:r>
        <w:t>Jalios</w:t>
      </w:r>
      <w:proofErr w:type="spellEnd"/>
      <w:r>
        <w:t xml:space="preserve"> puis aller dans l’espace administration.</w:t>
      </w:r>
    </w:p>
    <w:p w:rsidR="00910559" w:rsidRDefault="00910559" w:rsidP="00910559">
      <w:pPr>
        <w:pStyle w:val="Corpsdetexte"/>
        <w:numPr>
          <w:ilvl w:val="0"/>
          <w:numId w:val="40"/>
        </w:numPr>
      </w:pPr>
      <w:r>
        <w:t>Chercher propriété dans l’onglet exploitation de : ADMINISTRATION TECHNIQUE.</w:t>
      </w:r>
    </w:p>
    <w:p w:rsidR="00910559" w:rsidRDefault="00910559" w:rsidP="00910559">
      <w:pPr>
        <w:pStyle w:val="Corpsdetexte"/>
        <w:numPr>
          <w:ilvl w:val="0"/>
          <w:numId w:val="40"/>
        </w:numPr>
      </w:pPr>
      <w:r>
        <w:t>Puis sur la barre de gauche, sélectionné : AVANCE</w:t>
      </w:r>
    </w:p>
    <w:p w:rsidR="00910559" w:rsidRDefault="00910559" w:rsidP="00910559">
      <w:pPr>
        <w:pStyle w:val="Corpsdetexte"/>
        <w:numPr>
          <w:ilvl w:val="0"/>
          <w:numId w:val="40"/>
        </w:numPr>
      </w:pPr>
      <w:r>
        <w:t>Puis dans l’onglet : Version des caches JS et CSS, monter la version.</w:t>
      </w:r>
    </w:p>
    <w:p w:rsidR="00910559" w:rsidRDefault="00910559" w:rsidP="00910559">
      <w:pPr>
        <w:pStyle w:val="Corpsdetexte"/>
        <w:numPr>
          <w:ilvl w:val="0"/>
          <w:numId w:val="40"/>
        </w:numPr>
      </w:pPr>
      <w:r>
        <w:t>Puis redémarrer le service.</w:t>
      </w:r>
    </w:p>
    <w:p w:rsidR="001C1D6D" w:rsidRDefault="001C1D6D" w:rsidP="001C1D6D">
      <w:pPr>
        <w:pStyle w:val="Corpsdetexte"/>
      </w:pPr>
    </w:p>
    <w:p w:rsidR="001C1D6D" w:rsidRDefault="001C1D6D" w:rsidP="001C1D6D">
      <w:r>
        <w:br w:type="page"/>
      </w:r>
    </w:p>
    <w:p w:rsidR="00910559" w:rsidRPr="00910559" w:rsidRDefault="00910559" w:rsidP="00910559">
      <w:pPr>
        <w:pStyle w:val="Corpsdetexte"/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19EC47A5" wp14:editId="188546F5">
            <wp:extent cx="5949802" cy="3102428"/>
            <wp:effectExtent l="0" t="0" r="0" b="3175"/>
            <wp:docPr id="531" name="Imag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55" cy="31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14" w:rsidRDefault="00F51714" w:rsidP="00F51714">
      <w:pPr>
        <w:pStyle w:val="Titre2"/>
        <w:numPr>
          <w:ilvl w:val="0"/>
          <w:numId w:val="0"/>
        </w:numPr>
      </w:pPr>
    </w:p>
    <w:p w:rsidR="001C0EE2" w:rsidRDefault="001C0EE2" w:rsidP="00557E04">
      <w:pPr>
        <w:pStyle w:val="Titre2"/>
      </w:pPr>
      <w:bookmarkStart w:id="39" w:name="_Toc56171556"/>
      <w:r>
        <w:t xml:space="preserve">Changer </w:t>
      </w:r>
      <w:r w:rsidR="00910559">
        <w:t>les liens dans les différents modules</w:t>
      </w:r>
      <w:bookmarkEnd w:id="39"/>
    </w:p>
    <w:p w:rsidR="00910559" w:rsidRPr="00312199" w:rsidRDefault="00162813" w:rsidP="00910559">
      <w:pPr>
        <w:pStyle w:val="Corpsdetexte"/>
        <w:numPr>
          <w:ilvl w:val="0"/>
          <w:numId w:val="40"/>
        </w:numPr>
      </w:pPr>
      <w:r w:rsidRPr="00162813">
        <w:rPr>
          <w:b/>
        </w:rPr>
        <w:t xml:space="preserve">Dans </w:t>
      </w:r>
      <w:r w:rsidR="00312199">
        <w:rPr>
          <w:b/>
        </w:rPr>
        <w:t xml:space="preserve">la </w:t>
      </w:r>
      <w:r w:rsidRPr="00162813">
        <w:rPr>
          <w:b/>
        </w:rPr>
        <w:t xml:space="preserve">configuration du Module </w:t>
      </w:r>
      <w:proofErr w:type="spellStart"/>
      <w:r w:rsidRPr="00162813">
        <w:rPr>
          <w:b/>
        </w:rPr>
        <w:t>AurionPlugin</w:t>
      </w:r>
      <w:proofErr w:type="spellEnd"/>
      <w:r w:rsidR="00312199">
        <w:rPr>
          <w:b/>
        </w:rPr>
        <w:t xml:space="preserve"> : </w:t>
      </w:r>
    </w:p>
    <w:p w:rsidR="00312199" w:rsidRDefault="00312199" w:rsidP="00312199">
      <w:pPr>
        <w:pStyle w:val="Corpsdetexte"/>
        <w:numPr>
          <w:ilvl w:val="1"/>
          <w:numId w:val="40"/>
        </w:numPr>
      </w:pPr>
      <w:r>
        <w:t xml:space="preserve">Base de données </w:t>
      </w:r>
      <w:proofErr w:type="spellStart"/>
      <w:r>
        <w:t>Aurion</w:t>
      </w:r>
      <w:proofErr w:type="spellEnd"/>
      <w:r>
        <w:t xml:space="preserve"> : </w:t>
      </w:r>
      <w:proofErr w:type="spellStart"/>
      <w:r w:rsidRPr="00DC3C5C">
        <w:rPr>
          <w:b/>
        </w:rPr>
        <w:t>icp_prod</w:t>
      </w:r>
      <w:proofErr w:type="spellEnd"/>
    </w:p>
    <w:p w:rsidR="00312199" w:rsidRDefault="00312199" w:rsidP="00312199">
      <w:pPr>
        <w:pStyle w:val="Corpsdetexte"/>
        <w:numPr>
          <w:ilvl w:val="1"/>
          <w:numId w:val="40"/>
        </w:numPr>
      </w:pPr>
      <w:r w:rsidRPr="00312199">
        <w:t>Url pour Vérification du CVEC</w:t>
      </w:r>
      <w:r>
        <w:t xml:space="preserve"> : </w:t>
      </w:r>
      <w:hyperlink r:id="rId65" w:history="1">
        <w:r w:rsidRPr="00DC3C5C">
          <w:rPr>
            <w:rStyle w:val="Lienhypertexte"/>
            <w:b/>
          </w:rPr>
          <w:t>https://cvec-ctrl.etudiant.gouv.fr/api/content_certificat/</w:t>
        </w:r>
      </w:hyperlink>
    </w:p>
    <w:p w:rsidR="00312199" w:rsidRPr="00A533F8" w:rsidRDefault="00312199" w:rsidP="00312199">
      <w:pPr>
        <w:pStyle w:val="Corpsdetexte"/>
        <w:numPr>
          <w:ilvl w:val="1"/>
          <w:numId w:val="40"/>
        </w:numPr>
      </w:pPr>
      <w:r w:rsidRPr="00312199">
        <w:t xml:space="preserve">Base </w:t>
      </w:r>
      <w:proofErr w:type="spellStart"/>
      <w:r w:rsidRPr="00312199">
        <w:t>Aurion</w:t>
      </w:r>
      <w:proofErr w:type="spellEnd"/>
      <w:r w:rsidRPr="00312199">
        <w:t xml:space="preserve"> </w:t>
      </w:r>
      <w:proofErr w:type="spellStart"/>
      <w:r w:rsidRPr="00312199">
        <w:t>webServiceDocument</w:t>
      </w:r>
      <w:proofErr w:type="spellEnd"/>
      <w:r w:rsidRPr="00312199">
        <w:t xml:space="preserve"> URL</w:t>
      </w:r>
      <w:r>
        <w:t> :</w:t>
      </w:r>
      <w:r w:rsidRPr="00312199">
        <w:t xml:space="preserve"> </w:t>
      </w:r>
      <w:r>
        <w:t xml:space="preserve"> </w:t>
      </w:r>
      <w:r w:rsidRPr="00DC3C5C">
        <w:rPr>
          <w:b/>
        </w:rPr>
        <w:t>AURIONAPP-PROD</w:t>
      </w:r>
    </w:p>
    <w:p w:rsidR="00A533F8" w:rsidRDefault="00A533F8" w:rsidP="00A533F8">
      <w:pPr>
        <w:pStyle w:val="Corpsdetexte"/>
        <w:numPr>
          <w:ilvl w:val="1"/>
          <w:numId w:val="40"/>
        </w:numPr>
      </w:pPr>
      <w:r w:rsidRPr="00A533F8">
        <w:t>Vérification du CVEC (</w:t>
      </w:r>
      <w:proofErr w:type="spellStart"/>
      <w:r w:rsidRPr="00A533F8">
        <w:t>true</w:t>
      </w:r>
      <w:proofErr w:type="spellEnd"/>
      <w:r w:rsidRPr="00A533F8">
        <w:t xml:space="preserve"> / false)</w:t>
      </w:r>
      <w:r>
        <w:t> :</w:t>
      </w:r>
      <w:r w:rsidRPr="00A533F8">
        <w:rPr>
          <w:b/>
        </w:rPr>
        <w:t xml:space="preserve"> </w:t>
      </w:r>
      <w:proofErr w:type="spellStart"/>
      <w:r w:rsidRPr="00A533F8">
        <w:rPr>
          <w:b/>
        </w:rPr>
        <w:t>true</w:t>
      </w:r>
      <w:proofErr w:type="spellEnd"/>
    </w:p>
    <w:p w:rsidR="0003408A" w:rsidRPr="00D73FD7" w:rsidRDefault="00312199" w:rsidP="00266A99">
      <w:pPr>
        <w:pStyle w:val="Corpsdetexte"/>
        <w:numPr>
          <w:ilvl w:val="1"/>
          <w:numId w:val="40"/>
        </w:numPr>
      </w:pPr>
      <w:r>
        <w:t>U</w:t>
      </w:r>
      <w:r w:rsidRPr="00312199">
        <w:t xml:space="preserve">rl Routeur </w:t>
      </w:r>
      <w:proofErr w:type="spellStart"/>
      <w:r w:rsidRPr="00312199">
        <w:t>Aurio</w:t>
      </w:r>
      <w:r>
        <w:t>n</w:t>
      </w:r>
      <w:proofErr w:type="spellEnd"/>
      <w:r>
        <w:t xml:space="preserve"> : </w:t>
      </w:r>
      <w:hyperlink r:id="rId66" w:history="1">
        <w:r w:rsidRPr="00DC3C5C">
          <w:rPr>
            <w:rStyle w:val="Lienhypertexte"/>
            <w:b/>
          </w:rPr>
          <w:t>https://AURIONAPP-PROD.icp.fr/servlet/Dispatcher</w:t>
        </w:r>
      </w:hyperlink>
    </w:p>
    <w:p w:rsidR="00D73FD7" w:rsidRPr="00312199" w:rsidRDefault="00D73FD7" w:rsidP="00D73FD7">
      <w:pPr>
        <w:pStyle w:val="Corpsdetexte"/>
        <w:numPr>
          <w:ilvl w:val="0"/>
          <w:numId w:val="40"/>
        </w:numPr>
      </w:pPr>
      <w:r w:rsidRPr="00162813">
        <w:rPr>
          <w:b/>
        </w:rPr>
        <w:t xml:space="preserve">Dans </w:t>
      </w:r>
      <w:r>
        <w:rPr>
          <w:b/>
        </w:rPr>
        <w:t xml:space="preserve">la </w:t>
      </w:r>
      <w:r w:rsidRPr="00162813">
        <w:rPr>
          <w:b/>
        </w:rPr>
        <w:t xml:space="preserve">configuration du Module </w:t>
      </w:r>
      <w:proofErr w:type="spellStart"/>
      <w:r w:rsidR="00D33662">
        <w:rPr>
          <w:b/>
        </w:rPr>
        <w:t>Monetico</w:t>
      </w:r>
      <w:proofErr w:type="spellEnd"/>
      <w:r w:rsidR="00D33662">
        <w:rPr>
          <w:b/>
        </w:rPr>
        <w:t xml:space="preserve"> :</w:t>
      </w:r>
      <w:r>
        <w:rPr>
          <w:b/>
        </w:rPr>
        <w:t xml:space="preserve"> </w:t>
      </w:r>
    </w:p>
    <w:p w:rsidR="00D73FD7" w:rsidRDefault="00D73FD7" w:rsidP="00D73FD7">
      <w:pPr>
        <w:pStyle w:val="Corpsdetexte"/>
        <w:numPr>
          <w:ilvl w:val="1"/>
          <w:numId w:val="40"/>
        </w:numPr>
      </w:pPr>
      <w:proofErr w:type="spellStart"/>
      <w:r w:rsidRPr="00D73FD7">
        <w:t>paiement.cgi</w:t>
      </w:r>
      <w:proofErr w:type="spellEnd"/>
      <w:r>
        <w:t xml:space="preserve"> : </w:t>
      </w:r>
      <w:proofErr w:type="spellStart"/>
      <w:r w:rsidRPr="00D73FD7">
        <w:t>paiement.cgi</w:t>
      </w:r>
      <w:proofErr w:type="spellEnd"/>
      <w:r w:rsidR="00D33662">
        <w:t xml:space="preserve"> (enlever le « test/ </w:t>
      </w:r>
      <w:r w:rsidR="003C400C">
        <w:t>»)</w:t>
      </w:r>
    </w:p>
    <w:p w:rsidR="00A2480B" w:rsidRDefault="00A2480B" w:rsidP="00A2480B">
      <w:pPr>
        <w:pStyle w:val="Corpsdetexte"/>
      </w:pPr>
    </w:p>
    <w:p w:rsidR="00A2480B" w:rsidRDefault="00A2480B" w:rsidP="00A2480B">
      <w:pPr>
        <w:pStyle w:val="Corpsdetexte"/>
      </w:pPr>
    </w:p>
    <w:p w:rsidR="0011432D" w:rsidRDefault="00910559" w:rsidP="00162813">
      <w:pPr>
        <w:pStyle w:val="Corpsdetexte"/>
        <w:numPr>
          <w:ilvl w:val="0"/>
          <w:numId w:val="40"/>
        </w:numPr>
      </w:pPr>
      <w:r>
        <w:t>Puis redémarrer le service.</w:t>
      </w:r>
    </w:p>
    <w:p w:rsidR="003A41EF" w:rsidRPr="003A41EF" w:rsidRDefault="001C1D6D" w:rsidP="003A41EF">
      <w:r>
        <w:br w:type="page"/>
      </w:r>
    </w:p>
    <w:p w:rsidR="009B47F2" w:rsidRDefault="009B47F2" w:rsidP="009B47F2">
      <w:pPr>
        <w:pStyle w:val="Titre1"/>
      </w:pPr>
      <w:bookmarkStart w:id="40" w:name="_Toc56171557"/>
      <w:r>
        <w:lastRenderedPageBreak/>
        <w:t>Contrôles post-déploiement</w:t>
      </w:r>
      <w:bookmarkEnd w:id="40"/>
    </w:p>
    <w:p w:rsidR="009B47F2" w:rsidRDefault="009B47F2" w:rsidP="009B47F2">
      <w:pPr>
        <w:pStyle w:val="Corpsdetexte"/>
      </w:pPr>
      <w:r>
        <w:t>Contrôles « de surface ».</w:t>
      </w:r>
    </w:p>
    <w:p w:rsidR="007C213F" w:rsidRDefault="002B425F" w:rsidP="007C213F">
      <w:pPr>
        <w:pStyle w:val="Corpsdetexte"/>
        <w:numPr>
          <w:ilvl w:val="0"/>
          <w:numId w:val="40"/>
        </w:numPr>
      </w:pPr>
      <w:r>
        <w:t>Tester les différentes pages pour guetter l’éventuel</w:t>
      </w:r>
      <w:r w:rsidR="00404BD0">
        <w:t>le source</w:t>
      </w:r>
      <w:r>
        <w:t xml:space="preserve"> d’erreur</w:t>
      </w:r>
      <w:r w:rsidR="00404BD0">
        <w:t>s</w:t>
      </w:r>
      <w:r>
        <w:t xml:space="preserve">. </w:t>
      </w:r>
    </w:p>
    <w:p w:rsidR="00E171EF" w:rsidRDefault="006C637E" w:rsidP="007C213F">
      <w:pPr>
        <w:pStyle w:val="Corpsdetexte"/>
        <w:numPr>
          <w:ilvl w:val="0"/>
          <w:numId w:val="40"/>
        </w:numPr>
      </w:pPr>
      <w:r>
        <w:t xml:space="preserve">Tester </w:t>
      </w:r>
      <w:r w:rsidR="00266A99">
        <w:t xml:space="preserve">l’inscription depuis </w:t>
      </w:r>
      <w:proofErr w:type="spellStart"/>
      <w:r w:rsidR="00266A99">
        <w:t>ksup</w:t>
      </w:r>
      <w:proofErr w:type="spellEnd"/>
    </w:p>
    <w:p w:rsidR="001C1D6D" w:rsidRDefault="006C637E" w:rsidP="00266A99">
      <w:pPr>
        <w:pStyle w:val="Corpsdetexte"/>
        <w:numPr>
          <w:ilvl w:val="0"/>
          <w:numId w:val="40"/>
        </w:numPr>
      </w:pPr>
      <w:r>
        <w:t xml:space="preserve">Tester </w:t>
      </w:r>
      <w:r w:rsidR="00266A99">
        <w:t xml:space="preserve">le retour à </w:t>
      </w:r>
      <w:proofErr w:type="spellStart"/>
      <w:r w:rsidR="00266A99">
        <w:t>ksup</w:t>
      </w:r>
      <w:proofErr w:type="spellEnd"/>
      <w:r w:rsidR="001C1D6D">
        <w:br w:type="page"/>
      </w:r>
    </w:p>
    <w:p w:rsidR="005A64E4" w:rsidRPr="00086456" w:rsidRDefault="005A64E4" w:rsidP="005A64E4">
      <w:pPr>
        <w:pStyle w:val="Titre1"/>
      </w:pPr>
      <w:bookmarkStart w:id="41" w:name="_Toc56171558"/>
      <w:r>
        <w:lastRenderedPageBreak/>
        <w:t>FIN</w:t>
      </w:r>
      <w:bookmarkEnd w:id="41"/>
    </w:p>
    <w:p w:rsidR="00603F8F" w:rsidRPr="00A657B0" w:rsidRDefault="00603F8F" w:rsidP="00557E04">
      <w:pPr>
        <w:pStyle w:val="Titre1"/>
        <w:numPr>
          <w:ilvl w:val="0"/>
          <w:numId w:val="0"/>
        </w:numPr>
        <w:ind w:left="360" w:hanging="360"/>
        <w:rPr>
          <w:b w:val="0"/>
          <w:bCs w:val="0"/>
        </w:rPr>
        <w:sectPr w:rsidR="00603F8F" w:rsidRPr="00A657B0" w:rsidSect="00CE1877">
          <w:headerReference w:type="first" r:id="rId67"/>
          <w:footerReference w:type="first" r:id="rId68"/>
          <w:pgSz w:w="11907" w:h="16839" w:code="9"/>
          <w:pgMar w:top="720" w:right="720" w:bottom="720" w:left="1080" w:header="720" w:footer="720" w:gutter="0"/>
          <w:cols w:space="708"/>
          <w:docGrid w:linePitch="36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0"/>
      </w:tblGrid>
      <w:tr w:rsidR="00F87642" w:rsidRPr="008761E2" w:rsidTr="00F87642">
        <w:trPr>
          <w:trHeight w:val="5040"/>
        </w:trPr>
        <w:tc>
          <w:tcPr>
            <w:tcW w:w="9860" w:type="dxa"/>
            <w:shd w:val="clear" w:color="auto" w:fill="auto"/>
            <w:tcMar>
              <w:top w:w="3200" w:type="dxa"/>
            </w:tcMar>
            <w:vAlign w:val="center"/>
          </w:tcPr>
          <w:p w:rsidR="00F87642" w:rsidRPr="008761E2" w:rsidRDefault="00F87642" w:rsidP="00F87642">
            <w:pPr>
              <w:pStyle w:val="Titre"/>
            </w:pPr>
            <w:bookmarkStart w:id="44" w:name="annexe"/>
            <w:bookmarkEnd w:id="4"/>
            <w:r w:rsidRPr="008761E2">
              <w:lastRenderedPageBreak/>
              <w:t>cgi.com</w:t>
            </w:r>
          </w:p>
        </w:tc>
      </w:tr>
      <w:bookmarkEnd w:id="44"/>
    </w:tbl>
    <w:p w:rsidR="00636A94" w:rsidRPr="008761E2" w:rsidRDefault="00636A94" w:rsidP="00F87642">
      <w:pPr>
        <w:pStyle w:val="Corpsdetexte"/>
      </w:pPr>
    </w:p>
    <w:sectPr w:rsidR="00636A94" w:rsidRPr="008761E2" w:rsidSect="002C52E5">
      <w:headerReference w:type="first" r:id="rId69"/>
      <w:pgSz w:w="11907" w:h="16839" w:code="9"/>
      <w:pgMar w:top="720" w:right="720" w:bottom="720" w:left="108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EC8" w:rsidRDefault="000E1EC8" w:rsidP="002D558C">
      <w:pPr>
        <w:spacing w:line="240" w:lineRule="auto"/>
      </w:pPr>
      <w:r>
        <w:separator/>
      </w:r>
    </w:p>
    <w:p w:rsidR="000E1EC8" w:rsidRDefault="000E1EC8"/>
  </w:endnote>
  <w:endnote w:type="continuationSeparator" w:id="0">
    <w:p w:rsidR="000E1EC8" w:rsidRDefault="000E1EC8" w:rsidP="002D558C">
      <w:pPr>
        <w:spacing w:line="240" w:lineRule="auto"/>
      </w:pPr>
      <w:r>
        <w:continuationSeparator/>
      </w:r>
    </w:p>
    <w:p w:rsidR="000E1EC8" w:rsidRDefault="000E1E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</w:rPr>
      <w:id w:val="-35117906"/>
      <w:docPartObj>
        <w:docPartGallery w:val="Page Numbers (Bottom of Page)"/>
        <w:docPartUnique/>
      </w:docPartObj>
    </w:sdtPr>
    <w:sdtEndPr>
      <w:rPr>
        <w:b w:val="0"/>
        <w:noProof/>
        <w:sz w:val="2"/>
        <w:szCs w:val="2"/>
      </w:rPr>
    </w:sdtEndPr>
    <w:sdtContent>
      <w:p w:rsidR="00763531" w:rsidRPr="00483FCE" w:rsidRDefault="00763531" w:rsidP="00A83190">
        <w:pPr>
          <w:pStyle w:val="Pieddepage"/>
          <w:rPr>
            <w:noProof/>
          </w:rPr>
        </w:pPr>
      </w:p>
      <w:tbl>
        <w:tblPr>
          <w:tblStyle w:val="TableGrid1"/>
          <w:tblW w:w="5000" w:type="pct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 w:firstRow="1" w:lastRow="0" w:firstColumn="1" w:lastColumn="0" w:noHBand="0" w:noVBand="1"/>
        </w:tblPr>
        <w:tblGrid>
          <w:gridCol w:w="7221"/>
          <w:gridCol w:w="222"/>
          <w:gridCol w:w="2369"/>
          <w:gridCol w:w="511"/>
        </w:tblGrid>
        <w:tr w:rsidR="00763531" w:rsidTr="002043E8">
          <w:trPr>
            <w:trHeight w:val="120"/>
          </w:trPr>
          <w:tc>
            <w:tcPr>
              <w:tcW w:w="3500" w:type="pct"/>
              <w:shd w:val="clear" w:color="auto" w:fill="FFFFFF" w:themeFill="background1"/>
              <w:hideMark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  <w:r>
                <w:rPr>
                  <w:noProof/>
                  <w:lang w:val="fr-FR" w:eastAsia="fr-FR"/>
                </w:rPr>
                <mc:AlternateContent>
                  <mc:Choice Requires="wps">
                    <w:drawing>
                      <wp:anchor distT="0" distB="0" distL="114300" distR="114300" simplePos="0" relativeHeight="251854848" behindDoc="0" locked="1" layoutInCell="1" allowOverlap="1" wp14:anchorId="7E3E190E" wp14:editId="2F54261F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align>top</wp:align>
                        </wp:positionV>
                        <wp:extent cx="7315200" cy="12700"/>
                        <wp:effectExtent l="0" t="0" r="1905" b="6350"/>
                        <wp:wrapNone/>
                        <wp:docPr id="296" name="Rectangle 29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7124700" cy="127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50000">
                                      <a:schemeClr val="accent1"/>
                                    </a:gs>
                                    <a:gs pos="0">
                                      <a:schemeClr val="accent3"/>
                                    </a:gs>
                                    <a:gs pos="100000">
                                      <a:schemeClr val="accent2"/>
                                    </a:gs>
                                  </a:gsLst>
                                  <a:lin ang="0" scaled="0"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100000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76320BEA" id="Rectangle 296" o:spid="_x0000_s1026" style="position:absolute;margin-left:0;margin-top:0;width:8in;height:1pt;z-index:251854848;visibility:visible;mso-wrap-style:square;mso-width-percent:1000;mso-height-percent:0;mso-wrap-distance-left:9pt;mso-wrap-distance-top:0;mso-wrap-distance-right:9pt;mso-wrap-distance-bottom:0;mso-position-horizontal:left;mso-position-horizontal-relative:text;mso-position-vertical:top;mso-position-vertical-relative:lin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" fillcolor="#ff6a00 [3206]" stroked="f" strokeweight="2pt">
                        <v:fill color2="#991f3d [3205]" angle="90" colors="0 #ff6a00;.5 #e31937;1 #991f3d" focus="100%" type="gradient">
                          <o:fill v:ext="view" type="gradientUnscaled"/>
                        </v:fill>
                        <v:path arrowok="t"/>
                        <w10:wrap anchory="line"/>
                        <w10:anchorlock/>
                      </v:rect>
                    </w:pict>
                  </mc:Fallback>
                </mc:AlternateContent>
              </w:r>
            </w:p>
          </w:tc>
          <w:tc>
            <w:tcPr>
              <w:tcW w:w="100" w:type="pct"/>
              <w:shd w:val="clear" w:color="auto" w:fill="FFFFFF" w:themeFill="background1"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</w:p>
          </w:tc>
          <w:tc>
            <w:tcPr>
              <w:tcW w:w="1150" w:type="pct"/>
              <w:shd w:val="clear" w:color="auto" w:fill="FFFFFF" w:themeFill="background1"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</w:p>
          </w:tc>
          <w:tc>
            <w:tcPr>
              <w:tcW w:w="250" w:type="pct"/>
              <w:shd w:val="clear" w:color="auto" w:fill="FFFFFF" w:themeFill="background1"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</w:p>
          </w:tc>
        </w:tr>
        <w:tr w:rsidR="00763531" w:rsidTr="002043E8">
          <w:tc>
            <w:tcPr>
              <w:tcW w:w="3500" w:type="pct"/>
              <w:shd w:val="clear" w:color="auto" w:fill="FFFFFF" w:themeFill="background1"/>
              <w:vAlign w:val="bottom"/>
              <w:hideMark/>
            </w:tcPr>
            <w:p w:rsidR="00763531" w:rsidRDefault="00763531" w:rsidP="002043E8">
              <w:pPr>
                <w:pStyle w:val="Pieddepagescurit"/>
                <w:rPr>
                  <w:lang w:val="en-US"/>
                </w:rPr>
              </w:pPr>
              <w:sdt>
                <w:sdtPr>
                  <w:rPr>
                    <w:lang w:val="en-US"/>
                  </w:rPr>
                  <w:alias w:val="Security Classification"/>
                  <w:tag w:val="Security Classification"/>
                  <w:id w:val="2105377392"/>
                  <w:showingPlcHdr/>
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<w:text/>
                </w:sdtPr>
                <w:sdtContent>
                  <w:r>
                    <w:rPr>
                      <w:lang w:val="en-US"/>
                    </w:rPr>
                    <w:t xml:space="preserve">     </w:t>
                  </w:r>
                </w:sdtContent>
              </w:sdt>
            </w:p>
            <w:p w:rsidR="00763531" w:rsidRDefault="00763531" w:rsidP="002043E8">
              <w:pPr>
                <w:pStyle w:val="Pieddepage"/>
                <w:rPr>
                  <w:b/>
                  <w:lang w:val="en-US"/>
                </w:rPr>
              </w:pPr>
              <w:sdt>
                <w:sdtPr>
                  <w:alias w:val="Footer"/>
                  <w:tag w:val="Footer"/>
                  <w:id w:val="1857607660"/>
                  <w:dataBinding w:prefixMappings="xmlns:ns0='http://schemas.microsoft.com/office/2006/coverPageProps' " w:xpath="/ns0:CoverPageProperties[1]/ns0:CompanyEmail[1]" w:storeItemID="{55AF091B-3C7A-41E3-B477-F2FDAA23CFDA}"/>
                  <w:text/>
                </w:sdtPr>
                <w:sdtContent>
                  <w:r w:rsidR="00C127A2">
                    <w:t>Sésame 4.5.0 – Propriété de CGI et pour usage interne seulement</w:t>
                  </w:r>
                </w:sdtContent>
              </w:sdt>
            </w:p>
          </w:tc>
          <w:tc>
            <w:tcPr>
              <w:tcW w:w="100" w:type="pct"/>
              <w:tcBorders>
                <w:top w:val="nil"/>
                <w:left w:val="nil"/>
                <w:bottom w:val="nil"/>
                <w:right w:val="single" w:sz="8" w:space="0" w:color="E31937" w:themeColor="accent1"/>
              </w:tcBorders>
              <w:shd w:val="clear" w:color="auto" w:fill="FFFFFF" w:themeFill="background1"/>
              <w:vAlign w:val="bottom"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14"/>
                  <w:lang w:val="en-US"/>
                </w:rPr>
              </w:pPr>
            </w:p>
          </w:tc>
          <w:tc>
            <w:tcPr>
              <w:tcW w:w="1150" w:type="pct"/>
              <w:tcBorders>
                <w:top w:val="nil"/>
                <w:left w:val="single" w:sz="8" w:space="0" w:color="E31937" w:themeColor="accent1"/>
                <w:bottom w:val="nil"/>
                <w:right w:val="nil"/>
              </w:tcBorders>
              <w:shd w:val="clear" w:color="auto" w:fill="FFFFFF" w:themeFill="background1"/>
              <w:vAlign w:val="bottom"/>
              <w:hideMark/>
            </w:tcPr>
            <w:p w:rsidR="00763531" w:rsidRDefault="00763531" w:rsidP="002043E8">
              <w:pPr>
                <w:pStyle w:val="Pieddepagescurit"/>
                <w:rPr>
                  <w:lang w:val="en-US"/>
                </w:rPr>
              </w:pPr>
              <w:r>
                <w:rPr>
                  <w:lang w:val="en-US"/>
                </w:rPr>
                <w:t>cgi.com</w:t>
              </w:r>
            </w:p>
            <w:p w:rsidR="00763531" w:rsidRDefault="00763531" w:rsidP="002043E8">
              <w:pPr>
                <w:pStyle w:val="Pieddepage"/>
                <w:rPr>
                  <w:b/>
                  <w:lang w:val="en-US"/>
                </w:rPr>
              </w:pPr>
              <w:r>
                <w:rPr>
                  <w:lang w:val="en-US"/>
                </w:rPr>
                <w:t>© 2018 GROUPE CGI INC.</w:t>
              </w:r>
            </w:p>
          </w:tc>
          <w:tc>
            <w:tcPr>
              <w:tcW w:w="250" w:type="pct"/>
              <w:shd w:val="clear" w:color="auto" w:fill="FFFFFF" w:themeFill="background1"/>
              <w:vAlign w:val="bottom"/>
              <w:hideMark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jc w:val="right"/>
                <w:rPr>
                  <w:rFonts w:ascii="Arial" w:hAnsi="Arial"/>
                  <w:sz w:val="18"/>
                  <w:lang w:val="en-US"/>
                </w:rPr>
              </w:pPr>
              <w:r>
                <w:rPr>
                  <w:rFonts w:ascii="Arial" w:hAnsi="Arial"/>
                  <w:lang w:val="en-US"/>
                </w:rPr>
                <w:fldChar w:fldCharType="begin"/>
              </w:r>
              <w:r>
                <w:rPr>
                  <w:rFonts w:ascii="Arial" w:hAnsi="Arial"/>
                  <w:sz w:val="18"/>
                  <w:lang w:val="en-US"/>
                </w:rPr>
                <w:instrText xml:space="preserve"> PAGE   \* MERGEFORMAT </w:instrText>
              </w:r>
              <w:r>
                <w:rPr>
                  <w:rFonts w:ascii="Arial" w:hAnsi="Arial"/>
                  <w:lang w:val="en-US"/>
                </w:rPr>
                <w:fldChar w:fldCharType="separate"/>
              </w:r>
              <w:r>
                <w:rPr>
                  <w:rFonts w:ascii="Arial" w:hAnsi="Arial"/>
                  <w:noProof/>
                  <w:sz w:val="18"/>
                  <w:lang w:val="en-US"/>
                </w:rPr>
                <w:t>2</w:t>
              </w:r>
              <w:r>
                <w:rPr>
                  <w:rFonts w:ascii="Arial" w:hAnsi="Arial"/>
                  <w:lang w:val="en-US"/>
                </w:rPr>
                <w:fldChar w:fldCharType="end"/>
              </w:r>
            </w:p>
          </w:tc>
        </w:tr>
      </w:tbl>
      <w:p w:rsidR="00763531" w:rsidRPr="00483FCE" w:rsidRDefault="00763531" w:rsidP="00A83190">
        <w:pPr>
          <w:pStyle w:val="Pieddepage"/>
          <w:spacing w:line="24" w:lineRule="auto"/>
          <w:rPr>
            <w:sz w:val="2"/>
            <w:szCs w:val="2"/>
          </w:rPr>
        </w:pPr>
      </w:p>
      <w:p w:rsidR="00763531" w:rsidRPr="00A83190" w:rsidRDefault="00763531" w:rsidP="00A83190">
        <w:pPr>
          <w:pStyle w:val="Pieddepage"/>
          <w:spacing w:line="24" w:lineRule="auto"/>
          <w:rPr>
            <w:sz w:val="2"/>
            <w:szCs w:val="2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</w:rPr>
      <w:id w:val="-389577636"/>
      <w:docPartObj>
        <w:docPartGallery w:val="Page Numbers (Bottom of Page)"/>
        <w:docPartUnique/>
      </w:docPartObj>
    </w:sdtPr>
    <w:sdtEndPr>
      <w:rPr>
        <w:b w:val="0"/>
        <w:noProof/>
        <w:sz w:val="2"/>
        <w:szCs w:val="2"/>
      </w:rPr>
    </w:sdtEndPr>
    <w:sdtContent>
      <w:p w:rsidR="00763531" w:rsidRPr="00483FCE" w:rsidRDefault="00763531" w:rsidP="009C0D54">
        <w:pPr>
          <w:pStyle w:val="Pieddepage"/>
          <w:rPr>
            <w:noProof/>
          </w:rPr>
        </w:pPr>
      </w:p>
      <w:tbl>
        <w:tblPr>
          <w:tblStyle w:val="TableGrid1"/>
          <w:tblW w:w="5000" w:type="pct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 w:firstRow="1" w:lastRow="0" w:firstColumn="1" w:lastColumn="0" w:noHBand="0" w:noVBand="1"/>
        </w:tblPr>
        <w:tblGrid>
          <w:gridCol w:w="7068"/>
          <w:gridCol w:w="222"/>
          <w:gridCol w:w="2318"/>
          <w:gridCol w:w="499"/>
        </w:tblGrid>
        <w:tr w:rsidR="00763531" w:rsidTr="00EE658A">
          <w:trPr>
            <w:trHeight w:val="120"/>
          </w:trPr>
          <w:tc>
            <w:tcPr>
              <w:tcW w:w="3500" w:type="pct"/>
              <w:shd w:val="clear" w:color="auto" w:fill="FFFFFF" w:themeFill="background1"/>
              <w:hideMark/>
            </w:tcPr>
            <w:p w:rsidR="00763531" w:rsidRDefault="00763531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  <w:r>
                <w:rPr>
                  <w:noProof/>
                  <w:lang w:val="fr-FR" w:eastAsia="fr-FR"/>
                </w:rPr>
                <mc:AlternateContent>
                  <mc:Choice Requires="wps">
                    <w:drawing>
                      <wp:anchor distT="0" distB="0" distL="114300" distR="114300" simplePos="0" relativeHeight="251830272" behindDoc="0" locked="1" layoutInCell="1" allowOverlap="1" wp14:anchorId="6257E782" wp14:editId="61594E6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align>top</wp:align>
                        </wp:positionV>
                        <wp:extent cx="7315200" cy="12700"/>
                        <wp:effectExtent l="0" t="0" r="1905" b="6350"/>
                        <wp:wrapNone/>
                        <wp:docPr id="6" name="Rectangle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7124700" cy="127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50000">
                                      <a:schemeClr val="accent1"/>
                                    </a:gs>
                                    <a:gs pos="0">
                                      <a:schemeClr val="accent3"/>
                                    </a:gs>
                                    <a:gs pos="100000">
                                      <a:schemeClr val="accent2"/>
                                    </a:gs>
                                  </a:gsLst>
                                  <a:lin ang="0" scaled="0"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100000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1FC507A" id="Rectangle 6" o:spid="_x0000_s1026" style="position:absolute;margin-left:0;margin-top:0;width:8in;height:1pt;z-index:251830272;visibility:visible;mso-wrap-style:square;mso-width-percent:1000;mso-height-percent:0;mso-wrap-distance-left:9pt;mso-wrap-distance-top:0;mso-wrap-distance-right:9pt;mso-wrap-distance-bottom:0;mso-position-horizontal:left;mso-position-horizontal-relative:text;mso-position-vertical:top;mso-position-vertical-relative:lin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" fillcolor="#ff6a00 [3206]" stroked="f" strokeweight="2pt">
                        <v:fill color2="#991f3d [3205]" angle="90" colors="0 #ff6a00;.5 #e31937;1 #991f3d" focus="100%" type="gradient">
                          <o:fill v:ext="view" type="gradientUnscaled"/>
                        </v:fill>
                        <v:path arrowok="t"/>
                        <w10:wrap anchory="line"/>
                        <w10:anchorlock/>
                      </v:rect>
                    </w:pict>
                  </mc:Fallback>
                </mc:AlternateContent>
              </w:r>
            </w:p>
          </w:tc>
          <w:tc>
            <w:tcPr>
              <w:tcW w:w="100" w:type="pct"/>
              <w:shd w:val="clear" w:color="auto" w:fill="FFFFFF" w:themeFill="background1"/>
            </w:tcPr>
            <w:p w:rsidR="00763531" w:rsidRDefault="00763531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</w:p>
          </w:tc>
          <w:tc>
            <w:tcPr>
              <w:tcW w:w="1150" w:type="pct"/>
              <w:shd w:val="clear" w:color="auto" w:fill="FFFFFF" w:themeFill="background1"/>
            </w:tcPr>
            <w:p w:rsidR="00763531" w:rsidRDefault="00763531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</w:p>
          </w:tc>
          <w:tc>
            <w:tcPr>
              <w:tcW w:w="250" w:type="pct"/>
              <w:shd w:val="clear" w:color="auto" w:fill="FFFFFF" w:themeFill="background1"/>
            </w:tcPr>
            <w:p w:rsidR="00763531" w:rsidRDefault="00763531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</w:p>
          </w:tc>
        </w:tr>
        <w:tr w:rsidR="00763531" w:rsidTr="00EE658A">
          <w:tc>
            <w:tcPr>
              <w:tcW w:w="3500" w:type="pct"/>
              <w:shd w:val="clear" w:color="auto" w:fill="FFFFFF" w:themeFill="background1"/>
              <w:vAlign w:val="bottom"/>
              <w:hideMark/>
            </w:tcPr>
            <w:p w:rsidR="00763531" w:rsidRDefault="00763531" w:rsidP="00A80A68">
              <w:pPr>
                <w:pStyle w:val="Pieddepagescurit"/>
                <w:rPr>
                  <w:lang w:val="en-US"/>
                </w:rPr>
              </w:pPr>
              <w:r>
                <w:rPr>
                  <w:lang w:val="en-US"/>
                </w:rPr>
                <w:t xml:space="preserve">Dossier </w:t>
              </w:r>
              <w:proofErr w:type="spellStart"/>
              <w:r>
                <w:rPr>
                  <w:lang w:val="en-US"/>
                </w:rPr>
                <w:t>d’installation</w:t>
              </w:r>
              <w:proofErr w:type="spellEnd"/>
            </w:p>
            <w:p w:rsidR="00763531" w:rsidRDefault="00763531" w:rsidP="00A55AC3">
              <w:pPr>
                <w:pStyle w:val="Pieddepage"/>
                <w:rPr>
                  <w:b/>
                  <w:lang w:val="en-US"/>
                </w:rPr>
              </w:pPr>
              <w:sdt>
                <w:sdtPr>
                  <w:alias w:val="Footer"/>
                  <w:tag w:val="Footer"/>
                  <w:id w:val="562837290"/>
                  <w:dataBinding w:prefixMappings="xmlns:ns0='http://schemas.microsoft.com/office/2006/coverPageProps' " w:xpath="/ns0:CoverPageProperties[1]/ns0:CompanyEmail[1]" w:storeItemID="{55AF091B-3C7A-41E3-B477-F2FDAA23CFDA}"/>
                  <w:text/>
                </w:sdtPr>
                <w:sdtContent>
                  <w:r w:rsidR="00C127A2">
                    <w:t>Sésame 4.5.0 – Propriété de CGI et pour usage interne seulement</w:t>
                  </w:r>
                </w:sdtContent>
              </w:sdt>
            </w:p>
          </w:tc>
          <w:tc>
            <w:tcPr>
              <w:tcW w:w="100" w:type="pct"/>
              <w:tcBorders>
                <w:top w:val="nil"/>
                <w:left w:val="nil"/>
                <w:bottom w:val="nil"/>
                <w:right w:val="single" w:sz="8" w:space="0" w:color="E31937" w:themeColor="accent1"/>
              </w:tcBorders>
              <w:shd w:val="clear" w:color="auto" w:fill="FFFFFF" w:themeFill="background1"/>
              <w:vAlign w:val="bottom"/>
            </w:tcPr>
            <w:p w:rsidR="00763531" w:rsidRDefault="00763531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14"/>
                  <w:lang w:val="en-US"/>
                </w:rPr>
              </w:pPr>
            </w:p>
          </w:tc>
          <w:tc>
            <w:tcPr>
              <w:tcW w:w="1150" w:type="pct"/>
              <w:tcBorders>
                <w:top w:val="nil"/>
                <w:left w:val="single" w:sz="8" w:space="0" w:color="E31937" w:themeColor="accent1"/>
                <w:bottom w:val="nil"/>
                <w:right w:val="nil"/>
              </w:tcBorders>
              <w:shd w:val="clear" w:color="auto" w:fill="FFFFFF" w:themeFill="background1"/>
              <w:vAlign w:val="bottom"/>
              <w:hideMark/>
            </w:tcPr>
            <w:p w:rsidR="00763531" w:rsidRDefault="00763531" w:rsidP="00A80A68">
              <w:pPr>
                <w:pStyle w:val="Pieddepagescurit"/>
                <w:rPr>
                  <w:lang w:val="en-US"/>
                </w:rPr>
              </w:pPr>
              <w:r>
                <w:rPr>
                  <w:lang w:val="en-US"/>
                </w:rPr>
                <w:t>cgi.com</w:t>
              </w:r>
            </w:p>
            <w:p w:rsidR="00763531" w:rsidRDefault="00763531" w:rsidP="00A80A68">
              <w:pPr>
                <w:pStyle w:val="Pieddepage"/>
                <w:rPr>
                  <w:b/>
                  <w:lang w:val="en-US"/>
                </w:rPr>
              </w:pPr>
              <w:bookmarkStart w:id="1" w:name="CGI_COPYRIGHT_COPY1"/>
              <w:bookmarkEnd w:id="1"/>
            </w:p>
          </w:tc>
          <w:tc>
            <w:tcPr>
              <w:tcW w:w="250" w:type="pct"/>
              <w:shd w:val="clear" w:color="auto" w:fill="FFFFFF" w:themeFill="background1"/>
              <w:vAlign w:val="bottom"/>
              <w:hideMark/>
            </w:tcPr>
            <w:p w:rsidR="00763531" w:rsidRDefault="00763531">
              <w:pPr>
                <w:tabs>
                  <w:tab w:val="left" w:pos="6840"/>
                  <w:tab w:val="right" w:pos="9720"/>
                </w:tabs>
                <w:jc w:val="right"/>
                <w:rPr>
                  <w:rFonts w:ascii="Arial" w:hAnsi="Arial"/>
                  <w:sz w:val="18"/>
                  <w:lang w:val="en-US"/>
                </w:rPr>
              </w:pPr>
              <w:r>
                <w:rPr>
                  <w:rFonts w:ascii="Arial" w:hAnsi="Arial"/>
                  <w:lang w:val="en-US"/>
                </w:rPr>
                <w:fldChar w:fldCharType="begin"/>
              </w:r>
              <w:r>
                <w:rPr>
                  <w:rFonts w:ascii="Arial" w:hAnsi="Arial"/>
                  <w:sz w:val="18"/>
                  <w:lang w:val="en-US"/>
                </w:rPr>
                <w:instrText xml:space="preserve"> PAGE   \* MERGEFORMAT </w:instrText>
              </w:r>
              <w:r>
                <w:rPr>
                  <w:rFonts w:ascii="Arial" w:hAnsi="Arial"/>
                  <w:lang w:val="en-US"/>
                </w:rPr>
                <w:fldChar w:fldCharType="separate"/>
              </w:r>
              <w:r w:rsidR="00904661">
                <w:rPr>
                  <w:rFonts w:ascii="Arial" w:hAnsi="Arial"/>
                  <w:noProof/>
                  <w:sz w:val="18"/>
                  <w:lang w:val="en-US"/>
                </w:rPr>
                <w:t>21</w:t>
              </w:r>
              <w:r>
                <w:rPr>
                  <w:rFonts w:ascii="Arial" w:hAnsi="Arial"/>
                  <w:lang w:val="en-US"/>
                </w:rPr>
                <w:fldChar w:fldCharType="end"/>
              </w:r>
            </w:p>
          </w:tc>
        </w:tr>
      </w:tbl>
      <w:p w:rsidR="00763531" w:rsidRPr="00483FCE" w:rsidRDefault="00763531" w:rsidP="009C0D54">
        <w:pPr>
          <w:pStyle w:val="Pieddepage"/>
          <w:spacing w:line="24" w:lineRule="auto"/>
          <w:rPr>
            <w:sz w:val="2"/>
            <w:szCs w:val="2"/>
          </w:rPr>
        </w:pPr>
      </w:p>
      <w:p w:rsidR="00763531" w:rsidRPr="00483FCE" w:rsidRDefault="00763531" w:rsidP="009C0D54">
        <w:pPr>
          <w:pStyle w:val="Pieddepage"/>
          <w:spacing w:line="24" w:lineRule="auto"/>
          <w:rPr>
            <w:sz w:val="2"/>
            <w:szCs w:val="2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8" w:space="0" w:color="FFFFFF" w:themeColor="background2"/>
        <w:insideV w:val="single" w:sz="18" w:space="0" w:color="E31937" w:themeColor="accent1"/>
      </w:tblBorders>
      <w:tblCellMar>
        <w:top w:w="100" w:type="dxa"/>
        <w:left w:w="0" w:type="dxa"/>
        <w:bottom w:w="40" w:type="dxa"/>
        <w:right w:w="0" w:type="dxa"/>
      </w:tblCellMar>
      <w:tblLook w:val="04A0" w:firstRow="1" w:lastRow="0" w:firstColumn="1" w:lastColumn="0" w:noHBand="0" w:noVBand="1"/>
    </w:tblPr>
    <w:tblGrid>
      <w:gridCol w:w="10107"/>
    </w:tblGrid>
    <w:tr w:rsidR="00763531" w:rsidRPr="00483FCE" w:rsidTr="002043E8">
      <w:tc>
        <w:tcPr>
          <w:tcW w:w="5000" w:type="pct"/>
          <w:tcBorders>
            <w:top w:val="nil"/>
            <w:bottom w:val="nil"/>
          </w:tcBorders>
          <w:shd w:val="clear" w:color="auto" w:fill="auto"/>
        </w:tcPr>
        <w:p w:rsidR="00763531" w:rsidRPr="00483FCE" w:rsidRDefault="00763531" w:rsidP="006F1326">
          <w:pPr>
            <w:pStyle w:val="Couverture-Scuritpieddepage"/>
            <w:rPr>
              <w:highlight w:val="yellow"/>
            </w:rPr>
          </w:pPr>
          <w:r>
            <w:rPr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834368" behindDoc="0" locked="1" layoutInCell="1" allowOverlap="1" wp14:anchorId="1D8961EA" wp14:editId="3A7E03A8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213995</wp:posOffset>
                    </wp:positionV>
                    <wp:extent cx="6172200" cy="27305"/>
                    <wp:effectExtent l="0" t="0" r="1905" b="0"/>
                    <wp:wrapNone/>
                    <wp:docPr id="69" name="Rectangle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172200" cy="2730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0000">
                                  <a:schemeClr val="accent1"/>
                                </a:gs>
                                <a:gs pos="0">
                                  <a:schemeClr val="accent3"/>
                                </a:gs>
                                <a:gs pos="100000">
                                  <a:schemeClr val="accent2"/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741C56" id="Rectangle 29" o:spid="_x0000_s1026" style="position:absolute;margin-left:0;margin-top:16.85pt;width:486pt;height:2.15pt;z-index:251834368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" fillcolor="#ff6a00 [3206]" stroked="f" strokeweight="2pt">
                    <v:fill color2="#991f3d [3205]" angle="90" colors="0 #ff6a00;.5 #e31937;1 #991f3d" focus="100%" type="gradient">
                      <o:fill v:ext="view" type="gradientUnscaled"/>
                    </v:fill>
                    <v:path arrowok="t"/>
                    <w10:anchorlock/>
                  </v:rect>
                </w:pict>
              </mc:Fallback>
            </mc:AlternateContent>
          </w:r>
          <w:r>
            <w:t>Dossier d’installation</w:t>
          </w:r>
        </w:p>
      </w:tc>
    </w:tr>
    <w:tr w:rsidR="00763531" w:rsidRPr="00483FCE" w:rsidTr="002043E8">
      <w:tc>
        <w:tcPr>
          <w:tcW w:w="5000" w:type="pct"/>
          <w:tcBorders>
            <w:top w:val="nil"/>
          </w:tcBorders>
          <w:shd w:val="clear" w:color="auto" w:fill="auto"/>
        </w:tcPr>
        <w:p w:rsidR="00763531" w:rsidRPr="00072525" w:rsidRDefault="00763531" w:rsidP="002043E8">
          <w:pPr>
            <w:pStyle w:val="Pieddepage"/>
          </w:pPr>
          <w:bookmarkStart w:id="2" w:name="CGI_COPYRIGHT"/>
          <w:bookmarkEnd w:id="2"/>
        </w:p>
        <w:p w:rsidR="00763531" w:rsidRPr="00483FCE" w:rsidRDefault="00763531" w:rsidP="00C127A2">
          <w:pPr>
            <w:pStyle w:val="Pieddepage"/>
          </w:pPr>
          <w:sdt>
            <w:sdtPr>
              <w:alias w:val="Footer"/>
              <w:tag w:val="Footer"/>
              <w:id w:val="-1478291788"/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r>
                <w:t>Sésame 4.</w:t>
              </w:r>
              <w:r w:rsidR="00C127A2">
                <w:t>5.0</w:t>
              </w:r>
              <w:r>
                <w:t xml:space="preserve"> – Propriété de CGI et pour usage interne seulement</w:t>
              </w:r>
            </w:sdtContent>
          </w:sdt>
        </w:p>
      </w:tc>
    </w:tr>
  </w:tbl>
  <w:p w:rsidR="00763531" w:rsidRPr="002C52E5" w:rsidRDefault="00763531" w:rsidP="00BA3AC9">
    <w:pPr>
      <w:pStyle w:val="Pieddepage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</w:rPr>
      <w:id w:val="-1112052530"/>
      <w:docPartObj>
        <w:docPartGallery w:val="Page Numbers (Bottom of Page)"/>
        <w:docPartUnique/>
      </w:docPartObj>
    </w:sdtPr>
    <w:sdtEndPr>
      <w:rPr>
        <w:b w:val="0"/>
        <w:noProof/>
        <w:sz w:val="2"/>
        <w:szCs w:val="2"/>
      </w:rPr>
    </w:sdtEndPr>
    <w:sdtContent>
      <w:p w:rsidR="00763531" w:rsidRPr="00483FCE" w:rsidRDefault="00763531" w:rsidP="00CE1877">
        <w:pPr>
          <w:pStyle w:val="Pieddepage"/>
          <w:rPr>
            <w:noProof/>
          </w:rPr>
        </w:pPr>
        <w:r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9264" behindDoc="1" locked="1" layoutInCell="1" allowOverlap="1" wp14:anchorId="7B513B65" wp14:editId="76609DA8">
                  <wp:simplePos x="0" y="0"/>
                  <wp:positionH relativeFrom="column">
                    <wp:posOffset>1270000</wp:posOffset>
                  </wp:positionH>
                  <wp:positionV relativeFrom="page">
                    <wp:posOffset>4813300</wp:posOffset>
                  </wp:positionV>
                  <wp:extent cx="4732935" cy="5099253"/>
                  <wp:effectExtent l="0" t="0" r="0" b="44450"/>
                  <wp:wrapNone/>
                  <wp:docPr id="9" name="Group 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732935" cy="5099253"/>
                            <a:chOff x="152400" y="152400"/>
                            <a:chExt cx="4732935" cy="5099253"/>
                          </a:xfrm>
                        </wpg:grpSpPr>
                        <wps:wsp>
                          <wps:cNvPr id="10" name="Line 35"/>
                          <wps:cNvCnPr/>
                          <wps:spPr bwMode="auto">
                            <a:xfrm>
                              <a:off x="4131113" y="1371980"/>
                              <a:ext cx="474880" cy="335210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36"/>
                          <wps:cNvCnPr/>
                          <wps:spPr bwMode="auto">
                            <a:xfrm flipV="1">
                              <a:off x="3329275" y="3195953"/>
                              <a:ext cx="1217041" cy="209507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38"/>
                          <wps:cNvCnPr/>
                          <wps:spPr bwMode="auto">
                            <a:xfrm flipV="1">
                              <a:off x="3329275" y="1707190"/>
                              <a:ext cx="1276718" cy="1698270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39"/>
                          <wps:cNvCnPr/>
                          <wps:spPr bwMode="auto">
                            <a:xfrm>
                              <a:off x="3329275" y="3405460"/>
                              <a:ext cx="615822" cy="1349727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0"/>
                          <wps:cNvCnPr/>
                          <wps:spPr bwMode="auto">
                            <a:xfrm>
                              <a:off x="3945097" y="4755187"/>
                              <a:ext cx="812630" cy="198079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41"/>
                          <wps:cNvCnPr/>
                          <wps:spPr bwMode="auto">
                            <a:xfrm>
                              <a:off x="3329275" y="3405460"/>
                              <a:ext cx="114911" cy="1846193"/>
                            </a:xfrm>
                            <a:prstGeom prst="line">
                              <a:avLst/>
                            </a:prstGeom>
                            <a:noFill/>
                            <a:ln w="13970" cap="rnd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42"/>
                          <wps:cNvCnPr/>
                          <wps:spPr bwMode="auto">
                            <a:xfrm flipV="1">
                              <a:off x="3716544" y="4755187"/>
                              <a:ext cx="228553" cy="496466"/>
                            </a:xfrm>
                            <a:prstGeom prst="line">
                              <a:avLst/>
                            </a:prstGeom>
                            <a:noFill/>
                            <a:ln w="13970" cap="rnd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43"/>
                          <wps:cNvCnPr/>
                          <wps:spPr bwMode="auto">
                            <a:xfrm flipV="1">
                              <a:off x="3256901" y="4755187"/>
                              <a:ext cx="688196" cy="496466"/>
                            </a:xfrm>
                            <a:prstGeom prst="line">
                              <a:avLst/>
                            </a:prstGeom>
                            <a:noFill/>
                            <a:ln w="13970" cap="rnd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44"/>
                          <wps:cNvCnPr/>
                          <wps:spPr bwMode="auto">
                            <a:xfrm flipH="1">
                              <a:off x="2200482" y="2935658"/>
                              <a:ext cx="382190" cy="2315995"/>
                            </a:xfrm>
                            <a:prstGeom prst="line">
                              <a:avLst/>
                            </a:prstGeom>
                            <a:noFill/>
                            <a:ln w="13970" cap="rnd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45"/>
                          <wps:cNvCnPr/>
                          <wps:spPr bwMode="auto">
                            <a:xfrm flipH="1" flipV="1">
                              <a:off x="900274" y="4703128"/>
                              <a:ext cx="3044823" cy="52059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46"/>
                          <wps:cNvCnPr/>
                          <wps:spPr bwMode="auto">
                            <a:xfrm flipH="1" flipV="1">
                              <a:off x="219696" y="4030169"/>
                              <a:ext cx="680578" cy="672959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47"/>
                          <wps:cNvCnPr/>
                          <wps:spPr bwMode="auto">
                            <a:xfrm flipH="1" flipV="1">
                              <a:off x="4395852" y="287627"/>
                              <a:ext cx="210141" cy="1419563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48"/>
                          <wps:cNvCnPr/>
                          <wps:spPr bwMode="auto">
                            <a:xfrm flipH="1">
                              <a:off x="3945097" y="4211741"/>
                              <a:ext cx="470436" cy="543446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49"/>
                          <wps:cNvCnPr/>
                          <wps:spPr bwMode="auto">
                            <a:xfrm flipH="1" flipV="1">
                              <a:off x="2582672" y="2935658"/>
                              <a:ext cx="1963644" cy="260295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50"/>
                          <wps:cNvCnPr/>
                          <wps:spPr bwMode="auto">
                            <a:xfrm flipH="1">
                              <a:off x="900274" y="3195953"/>
                              <a:ext cx="3646042" cy="1507175"/>
                            </a:xfrm>
                            <a:prstGeom prst="line">
                              <a:avLst/>
                            </a:prstGeom>
                            <a:noFill/>
                            <a:ln w="13970" cap="flat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51"/>
                          <wps:cNvCnPr/>
                          <wps:spPr bwMode="auto">
                            <a:xfrm flipH="1">
                              <a:off x="1747186" y="2935658"/>
                              <a:ext cx="835486" cy="2315995"/>
                            </a:xfrm>
                            <a:prstGeom prst="line">
                              <a:avLst/>
                            </a:prstGeom>
                            <a:noFill/>
                            <a:ln w="13970" cap="rnd">
                              <a:solidFill>
                                <a:srgbClr val="C8C8C8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4206027" y="2856934"/>
                              <a:ext cx="679308" cy="678038"/>
                            </a:xfrm>
                            <a:custGeom>
                              <a:avLst/>
                              <a:gdLst>
                                <a:gd name="T0" fmla="*/ 308 w 613"/>
                                <a:gd name="T1" fmla="*/ 611 h 612"/>
                                <a:gd name="T2" fmla="*/ 1 w 613"/>
                                <a:gd name="T3" fmla="*/ 308 h 612"/>
                                <a:gd name="T4" fmla="*/ 305 w 613"/>
                                <a:gd name="T5" fmla="*/ 1 h 612"/>
                                <a:gd name="T6" fmla="*/ 612 w 613"/>
                                <a:gd name="T7" fmla="*/ 304 h 612"/>
                                <a:gd name="T8" fmla="*/ 308 w 613"/>
                                <a:gd name="T9" fmla="*/ 611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3" h="612">
                                  <a:moveTo>
                                    <a:pt x="308" y="611"/>
                                  </a:moveTo>
                                  <a:cubicBezTo>
                                    <a:pt x="140" y="612"/>
                                    <a:pt x="2" y="476"/>
                                    <a:pt x="1" y="308"/>
                                  </a:cubicBezTo>
                                  <a:cubicBezTo>
                                    <a:pt x="0" y="139"/>
                                    <a:pt x="136" y="1"/>
                                    <a:pt x="305" y="1"/>
                                  </a:cubicBezTo>
                                  <a:cubicBezTo>
                                    <a:pt x="474" y="0"/>
                                    <a:pt x="611" y="136"/>
                                    <a:pt x="612" y="304"/>
                                  </a:cubicBezTo>
                                  <a:cubicBezTo>
                                    <a:pt x="613" y="473"/>
                                    <a:pt x="477" y="611"/>
                                    <a:pt x="308" y="6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4"/>
                          <wps:cNvSpPr>
                            <a:spLocks/>
                          </wps:cNvSpPr>
                          <wps:spPr bwMode="auto">
                            <a:xfrm>
                              <a:off x="2310948" y="2664570"/>
                              <a:ext cx="542812" cy="542176"/>
                            </a:xfrm>
                            <a:custGeom>
                              <a:avLst/>
                              <a:gdLst>
                                <a:gd name="T0" fmla="*/ 246 w 490"/>
                                <a:gd name="T1" fmla="*/ 489 h 490"/>
                                <a:gd name="T2" fmla="*/ 1 w 490"/>
                                <a:gd name="T3" fmla="*/ 246 h 490"/>
                                <a:gd name="T4" fmla="*/ 244 w 490"/>
                                <a:gd name="T5" fmla="*/ 0 h 490"/>
                                <a:gd name="T6" fmla="*/ 489 w 490"/>
                                <a:gd name="T7" fmla="*/ 244 h 490"/>
                                <a:gd name="T8" fmla="*/ 246 w 490"/>
                                <a:gd name="T9" fmla="*/ 489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" h="490">
                                  <a:moveTo>
                                    <a:pt x="246" y="489"/>
                                  </a:moveTo>
                                  <a:cubicBezTo>
                                    <a:pt x="111" y="490"/>
                                    <a:pt x="1" y="381"/>
                                    <a:pt x="1" y="246"/>
                                  </a:cubicBezTo>
                                  <a:cubicBezTo>
                                    <a:pt x="0" y="111"/>
                                    <a:pt x="109" y="1"/>
                                    <a:pt x="244" y="0"/>
                                  </a:cubicBezTo>
                                  <a:cubicBezTo>
                                    <a:pt x="379" y="0"/>
                                    <a:pt x="489" y="109"/>
                                    <a:pt x="489" y="244"/>
                                  </a:cubicBezTo>
                                  <a:cubicBezTo>
                                    <a:pt x="490" y="378"/>
                                    <a:pt x="381" y="488"/>
                                    <a:pt x="246" y="4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5"/>
                          <wps:cNvSpPr>
                            <a:spLocks/>
                          </wps:cNvSpPr>
                          <wps:spPr bwMode="auto">
                            <a:xfrm>
                              <a:off x="4260626" y="152400"/>
                              <a:ext cx="271088" cy="271088"/>
                            </a:xfrm>
                            <a:custGeom>
                              <a:avLst/>
                              <a:gdLst>
                                <a:gd name="T0" fmla="*/ 123 w 245"/>
                                <a:gd name="T1" fmla="*/ 244 h 245"/>
                                <a:gd name="T2" fmla="*/ 0 w 245"/>
                                <a:gd name="T3" fmla="*/ 123 h 245"/>
                                <a:gd name="T4" fmla="*/ 121 w 245"/>
                                <a:gd name="T5" fmla="*/ 0 h 245"/>
                                <a:gd name="T6" fmla="*/ 244 w 245"/>
                                <a:gd name="T7" fmla="*/ 121 h 245"/>
                                <a:gd name="T8" fmla="*/ 123 w 245"/>
                                <a:gd name="T9" fmla="*/ 24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123" y="244"/>
                                  </a:moveTo>
                                  <a:cubicBezTo>
                                    <a:pt x="55" y="245"/>
                                    <a:pt x="0" y="190"/>
                                    <a:pt x="0" y="123"/>
                                  </a:cubicBezTo>
                                  <a:cubicBezTo>
                                    <a:pt x="0" y="55"/>
                                    <a:pt x="54" y="0"/>
                                    <a:pt x="121" y="0"/>
                                  </a:cubicBezTo>
                                  <a:cubicBezTo>
                                    <a:pt x="189" y="0"/>
                                    <a:pt x="244" y="54"/>
                                    <a:pt x="244" y="121"/>
                                  </a:cubicBezTo>
                                  <a:cubicBezTo>
                                    <a:pt x="245" y="189"/>
                                    <a:pt x="190" y="244"/>
                                    <a:pt x="123" y="2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6"/>
                          <wps:cNvSpPr>
                            <a:spLocks/>
                          </wps:cNvSpPr>
                          <wps:spPr bwMode="auto">
                            <a:xfrm>
                              <a:off x="4280307" y="4075244"/>
                              <a:ext cx="271723" cy="271089"/>
                            </a:xfrm>
                            <a:custGeom>
                              <a:avLst/>
                              <a:gdLst>
                                <a:gd name="T0" fmla="*/ 123 w 245"/>
                                <a:gd name="T1" fmla="*/ 245 h 245"/>
                                <a:gd name="T2" fmla="*/ 0 w 245"/>
                                <a:gd name="T3" fmla="*/ 124 h 245"/>
                                <a:gd name="T4" fmla="*/ 122 w 245"/>
                                <a:gd name="T5" fmla="*/ 1 h 245"/>
                                <a:gd name="T6" fmla="*/ 244 w 245"/>
                                <a:gd name="T7" fmla="*/ 122 h 245"/>
                                <a:gd name="T8" fmla="*/ 123 w 245"/>
                                <a:gd name="T9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123" y="245"/>
                                  </a:moveTo>
                                  <a:cubicBezTo>
                                    <a:pt x="55" y="245"/>
                                    <a:pt x="0" y="191"/>
                                    <a:pt x="0" y="124"/>
                                  </a:cubicBezTo>
                                  <a:cubicBezTo>
                                    <a:pt x="0" y="56"/>
                                    <a:pt x="54" y="1"/>
                                    <a:pt x="122" y="1"/>
                                  </a:cubicBezTo>
                                  <a:cubicBezTo>
                                    <a:pt x="189" y="0"/>
                                    <a:pt x="244" y="55"/>
                                    <a:pt x="244" y="122"/>
                                  </a:cubicBezTo>
                                  <a:cubicBezTo>
                                    <a:pt x="245" y="190"/>
                                    <a:pt x="190" y="245"/>
                                    <a:pt x="123" y="2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7"/>
                          <wps:cNvSpPr>
                            <a:spLocks/>
                          </wps:cNvSpPr>
                          <wps:spPr bwMode="auto">
                            <a:xfrm>
                              <a:off x="3125483" y="3201667"/>
                              <a:ext cx="407585" cy="407585"/>
                            </a:xfrm>
                            <a:custGeom>
                              <a:avLst/>
                              <a:gdLst>
                                <a:gd name="T0" fmla="*/ 185 w 368"/>
                                <a:gd name="T1" fmla="*/ 367 h 368"/>
                                <a:gd name="T2" fmla="*/ 1 w 368"/>
                                <a:gd name="T3" fmla="*/ 185 h 368"/>
                                <a:gd name="T4" fmla="*/ 183 w 368"/>
                                <a:gd name="T5" fmla="*/ 1 h 368"/>
                                <a:gd name="T6" fmla="*/ 367 w 368"/>
                                <a:gd name="T7" fmla="*/ 183 h 368"/>
                                <a:gd name="T8" fmla="*/ 185 w 368"/>
                                <a:gd name="T9" fmla="*/ 36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85" y="367"/>
                                  </a:moveTo>
                                  <a:cubicBezTo>
                                    <a:pt x="84" y="368"/>
                                    <a:pt x="1" y="286"/>
                                    <a:pt x="1" y="185"/>
                                  </a:cubicBezTo>
                                  <a:cubicBezTo>
                                    <a:pt x="0" y="84"/>
                                    <a:pt x="82" y="1"/>
                                    <a:pt x="183" y="1"/>
                                  </a:cubicBezTo>
                                  <a:cubicBezTo>
                                    <a:pt x="284" y="0"/>
                                    <a:pt x="367" y="82"/>
                                    <a:pt x="367" y="183"/>
                                  </a:cubicBezTo>
                                  <a:cubicBezTo>
                                    <a:pt x="368" y="284"/>
                                    <a:pt x="286" y="367"/>
                                    <a:pt x="185" y="3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8"/>
                          <wps:cNvSpPr>
                            <a:spLocks/>
                          </wps:cNvSpPr>
                          <wps:spPr bwMode="auto">
                            <a:xfrm>
                              <a:off x="763777" y="4567267"/>
                              <a:ext cx="271088" cy="271088"/>
                            </a:xfrm>
                            <a:custGeom>
                              <a:avLst/>
                              <a:gdLst>
                                <a:gd name="T0" fmla="*/ 124 w 245"/>
                                <a:gd name="T1" fmla="*/ 245 h 245"/>
                                <a:gd name="T2" fmla="*/ 1 w 245"/>
                                <a:gd name="T3" fmla="*/ 123 h 245"/>
                                <a:gd name="T4" fmla="*/ 122 w 245"/>
                                <a:gd name="T5" fmla="*/ 1 h 245"/>
                                <a:gd name="T6" fmla="*/ 245 w 245"/>
                                <a:gd name="T7" fmla="*/ 122 h 245"/>
                                <a:gd name="T8" fmla="*/ 124 w 245"/>
                                <a:gd name="T9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124" y="245"/>
                                  </a:moveTo>
                                  <a:cubicBezTo>
                                    <a:pt x="56" y="245"/>
                                    <a:pt x="1" y="191"/>
                                    <a:pt x="1" y="123"/>
                                  </a:cubicBezTo>
                                  <a:cubicBezTo>
                                    <a:pt x="0" y="56"/>
                                    <a:pt x="55" y="1"/>
                                    <a:pt x="122" y="1"/>
                                  </a:cubicBezTo>
                                  <a:cubicBezTo>
                                    <a:pt x="190" y="0"/>
                                    <a:pt x="245" y="55"/>
                                    <a:pt x="245" y="122"/>
                                  </a:cubicBezTo>
                                  <a:cubicBezTo>
                                    <a:pt x="245" y="190"/>
                                    <a:pt x="191" y="245"/>
                                    <a:pt x="124" y="2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9"/>
                          <wps:cNvSpPr>
                            <a:spLocks/>
                          </wps:cNvSpPr>
                          <wps:spPr bwMode="auto">
                            <a:xfrm>
                              <a:off x="152400" y="3962238"/>
                              <a:ext cx="135227" cy="135227"/>
                            </a:xfrm>
                            <a:custGeom>
                              <a:avLst/>
                              <a:gdLst>
                                <a:gd name="T0" fmla="*/ 61 w 122"/>
                                <a:gd name="T1" fmla="*/ 122 h 122"/>
                                <a:gd name="T2" fmla="*/ 0 w 122"/>
                                <a:gd name="T3" fmla="*/ 61 h 122"/>
                                <a:gd name="T4" fmla="*/ 61 w 122"/>
                                <a:gd name="T5" fmla="*/ 0 h 122"/>
                                <a:gd name="T6" fmla="*/ 122 w 122"/>
                                <a:gd name="T7" fmla="*/ 61 h 122"/>
                                <a:gd name="T8" fmla="*/ 61 w 122"/>
                                <a:gd name="T9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61" y="122"/>
                                  </a:moveTo>
                                  <a:cubicBezTo>
                                    <a:pt x="28" y="122"/>
                                    <a:pt x="0" y="95"/>
                                    <a:pt x="0" y="61"/>
                                  </a:cubicBezTo>
                                  <a:cubicBezTo>
                                    <a:pt x="0" y="28"/>
                                    <a:pt x="27" y="0"/>
                                    <a:pt x="61" y="0"/>
                                  </a:cubicBezTo>
                                  <a:cubicBezTo>
                                    <a:pt x="94" y="0"/>
                                    <a:pt x="122" y="27"/>
                                    <a:pt x="122" y="61"/>
                                  </a:cubicBezTo>
                                  <a:cubicBezTo>
                                    <a:pt x="122" y="95"/>
                                    <a:pt x="95" y="122"/>
                                    <a:pt x="61" y="1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0"/>
                          <wps:cNvSpPr>
                            <a:spLocks/>
                          </wps:cNvSpPr>
                          <wps:spPr bwMode="auto">
                            <a:xfrm>
                              <a:off x="4402201" y="1503397"/>
                              <a:ext cx="407585" cy="407585"/>
                            </a:xfrm>
                            <a:custGeom>
                              <a:avLst/>
                              <a:gdLst>
                                <a:gd name="T0" fmla="*/ 185 w 368"/>
                                <a:gd name="T1" fmla="*/ 367 h 368"/>
                                <a:gd name="T2" fmla="*/ 1 w 368"/>
                                <a:gd name="T3" fmla="*/ 185 h 368"/>
                                <a:gd name="T4" fmla="*/ 183 w 368"/>
                                <a:gd name="T5" fmla="*/ 1 h 368"/>
                                <a:gd name="T6" fmla="*/ 367 w 368"/>
                                <a:gd name="T7" fmla="*/ 183 h 368"/>
                                <a:gd name="T8" fmla="*/ 185 w 368"/>
                                <a:gd name="T9" fmla="*/ 36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185" y="367"/>
                                  </a:moveTo>
                                  <a:cubicBezTo>
                                    <a:pt x="84" y="368"/>
                                    <a:pt x="1" y="286"/>
                                    <a:pt x="1" y="185"/>
                                  </a:cubicBezTo>
                                  <a:cubicBezTo>
                                    <a:pt x="0" y="84"/>
                                    <a:pt x="82" y="1"/>
                                    <a:pt x="183" y="1"/>
                                  </a:cubicBezTo>
                                  <a:cubicBezTo>
                                    <a:pt x="284" y="0"/>
                                    <a:pt x="367" y="82"/>
                                    <a:pt x="367" y="183"/>
                                  </a:cubicBezTo>
                                  <a:cubicBezTo>
                                    <a:pt x="368" y="284"/>
                                    <a:pt x="286" y="367"/>
                                    <a:pt x="185" y="3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1"/>
                          <wps:cNvSpPr>
                            <a:spLocks/>
                          </wps:cNvSpPr>
                          <wps:spPr bwMode="auto">
                            <a:xfrm>
                              <a:off x="3809870" y="4619326"/>
                              <a:ext cx="271088" cy="271088"/>
                            </a:xfrm>
                            <a:custGeom>
                              <a:avLst/>
                              <a:gdLst>
                                <a:gd name="T0" fmla="*/ 123 w 245"/>
                                <a:gd name="T1" fmla="*/ 245 h 245"/>
                                <a:gd name="T2" fmla="*/ 0 w 245"/>
                                <a:gd name="T3" fmla="*/ 123 h 245"/>
                                <a:gd name="T4" fmla="*/ 121 w 245"/>
                                <a:gd name="T5" fmla="*/ 1 h 245"/>
                                <a:gd name="T6" fmla="*/ 244 w 245"/>
                                <a:gd name="T7" fmla="*/ 122 h 245"/>
                                <a:gd name="T8" fmla="*/ 123 w 245"/>
                                <a:gd name="T9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123" y="245"/>
                                  </a:moveTo>
                                  <a:cubicBezTo>
                                    <a:pt x="55" y="245"/>
                                    <a:pt x="0" y="191"/>
                                    <a:pt x="0" y="123"/>
                                  </a:cubicBezTo>
                                  <a:cubicBezTo>
                                    <a:pt x="0" y="56"/>
                                    <a:pt x="54" y="1"/>
                                    <a:pt x="121" y="1"/>
                                  </a:cubicBezTo>
                                  <a:cubicBezTo>
                                    <a:pt x="189" y="0"/>
                                    <a:pt x="244" y="55"/>
                                    <a:pt x="244" y="122"/>
                                  </a:cubicBezTo>
                                  <a:cubicBezTo>
                                    <a:pt x="245" y="190"/>
                                    <a:pt x="190" y="245"/>
                                    <a:pt x="123" y="2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2"/>
                          <wps:cNvSpPr>
                            <a:spLocks/>
                          </wps:cNvSpPr>
                          <wps:spPr bwMode="auto">
                            <a:xfrm>
                              <a:off x="4062547" y="1303414"/>
                              <a:ext cx="135862" cy="13586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123 h 123"/>
                                <a:gd name="T2" fmla="*/ 1 w 123"/>
                                <a:gd name="T3" fmla="*/ 62 h 123"/>
                                <a:gd name="T4" fmla="*/ 61 w 123"/>
                                <a:gd name="T5" fmla="*/ 1 h 123"/>
                                <a:gd name="T6" fmla="*/ 123 w 123"/>
                                <a:gd name="T7" fmla="*/ 61 h 123"/>
                                <a:gd name="T8" fmla="*/ 62 w 123"/>
                                <a:gd name="T9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62" y="123"/>
                                  </a:moveTo>
                                  <a:cubicBezTo>
                                    <a:pt x="28" y="123"/>
                                    <a:pt x="1" y="96"/>
                                    <a:pt x="1" y="62"/>
                                  </a:cubicBezTo>
                                  <a:cubicBezTo>
                                    <a:pt x="0" y="28"/>
                                    <a:pt x="28" y="1"/>
                                    <a:pt x="61" y="1"/>
                                  </a:cubicBezTo>
                                  <a:cubicBezTo>
                                    <a:pt x="95" y="0"/>
                                    <a:pt x="123" y="28"/>
                                    <a:pt x="123" y="61"/>
                                  </a:cubicBezTo>
                                  <a:cubicBezTo>
                                    <a:pt x="123" y="95"/>
                                    <a:pt x="96" y="123"/>
                                    <a:pt x="62" y="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3"/>
                          <wps:cNvSpPr>
                            <a:spLocks/>
                          </wps:cNvSpPr>
                          <wps:spPr bwMode="auto">
                            <a:xfrm>
                              <a:off x="4690431" y="4885970"/>
                              <a:ext cx="135226" cy="136496"/>
                            </a:xfrm>
                            <a:custGeom>
                              <a:avLst/>
                              <a:gdLst>
                                <a:gd name="T0" fmla="*/ 61 w 122"/>
                                <a:gd name="T1" fmla="*/ 122 h 123"/>
                                <a:gd name="T2" fmla="*/ 0 w 122"/>
                                <a:gd name="T3" fmla="*/ 62 h 123"/>
                                <a:gd name="T4" fmla="*/ 61 w 122"/>
                                <a:gd name="T5" fmla="*/ 0 h 123"/>
                                <a:gd name="T6" fmla="*/ 122 w 122"/>
                                <a:gd name="T7" fmla="*/ 61 h 123"/>
                                <a:gd name="T8" fmla="*/ 61 w 122"/>
                                <a:gd name="T9" fmla="*/ 122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123">
                                  <a:moveTo>
                                    <a:pt x="61" y="122"/>
                                  </a:moveTo>
                                  <a:cubicBezTo>
                                    <a:pt x="28" y="123"/>
                                    <a:pt x="0" y="95"/>
                                    <a:pt x="0" y="62"/>
                                  </a:cubicBezTo>
                                  <a:cubicBezTo>
                                    <a:pt x="0" y="28"/>
                                    <a:pt x="27" y="0"/>
                                    <a:pt x="61" y="0"/>
                                  </a:cubicBezTo>
                                  <a:cubicBezTo>
                                    <a:pt x="94" y="0"/>
                                    <a:pt x="122" y="27"/>
                                    <a:pt x="122" y="61"/>
                                  </a:cubicBezTo>
                                  <a:cubicBezTo>
                                    <a:pt x="122" y="95"/>
                                    <a:pt x="95" y="122"/>
                                    <a:pt x="61" y="1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7E3051E4" id="Group 9" o:spid="_x0000_s1026" style="position:absolute;margin-left:100pt;margin-top:379pt;width:372.65pt;height:401.5pt;z-index:-251657216;mso-position-vertical-relative:page" coordorigin="1524,1524" coordsize="47329,50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">
                  <v:line id="Line 35" o:spid="_x0000_s1027" style="position:absolute;visibility:visible;mso-wrap-style:square" from="41311,13719" to="46059,1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" strokecolor="#c8c8c8" strokeweight="1.1pt">
                    <v:stroke joinstyle="miter"/>
                  </v:line>
                  <v:line id="Line 36" o:spid="_x0000_s1028" style="position:absolute;flip:y;visibility:visible;mso-wrap-style:square" from="33292,31959" to="45463,3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" strokecolor="#c8c8c8" strokeweight="1.1pt">
                    <v:stroke joinstyle="miter"/>
                  </v:line>
                  <v:line id="Line 38" o:spid="_x0000_s1029" style="position:absolute;flip:y;visibility:visible;mso-wrap-style:square" from="33292,17071" to="46059,3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" strokecolor="#c8c8c8" strokeweight="1.1pt">
                    <v:stroke joinstyle="miter"/>
                  </v:line>
                  <v:line id="Line 39" o:spid="_x0000_s1030" style="position:absolute;visibility:visible;mso-wrap-style:square" from="33292,34054" to="39450,4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" strokecolor="#c8c8c8" strokeweight="1.1pt">
                    <v:stroke joinstyle="miter"/>
                  </v:line>
                  <v:line id="Line 40" o:spid="_x0000_s1031" style="position:absolute;visibility:visible;mso-wrap-style:square" from="39450,47551" to="47577,49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" strokecolor="#c8c8c8" strokeweight="1.1pt">
                    <v:stroke joinstyle="miter"/>
                  </v:line>
                  <v:line id="Line 41" o:spid="_x0000_s1032" style="position:absolute;visibility:visible;mso-wrap-style:square" from="33292,34054" to="34441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" strokecolor="#c8c8c8" strokeweight="1.1pt">
                    <v:stroke joinstyle="miter" endcap="round"/>
                  </v:line>
                  <v:line id="Line 42" o:spid="_x0000_s1033" style="position:absolute;flip:y;visibility:visible;mso-wrap-style:square" from="37165,47551" to="39450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" strokecolor="#c8c8c8" strokeweight="1.1pt">
                    <v:stroke joinstyle="miter" endcap="round"/>
                  </v:line>
                  <v:line id="Line 43" o:spid="_x0000_s1034" style="position:absolute;flip:y;visibility:visible;mso-wrap-style:square" from="32569,47551" to="39450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" strokecolor="#c8c8c8" strokeweight="1.1pt">
                    <v:stroke joinstyle="miter" endcap="round"/>
                  </v:line>
                  <v:line id="Line 44" o:spid="_x0000_s1035" style="position:absolute;flip:x;visibility:visible;mso-wrap-style:square" from="22004,29356" to="25826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" strokecolor="#c8c8c8" strokeweight="1.1pt">
                    <v:stroke joinstyle="miter" endcap="round"/>
                  </v:line>
                  <v:line id="Line 45" o:spid="_x0000_s1036" style="position:absolute;flip:x y;visibility:visible;mso-wrap-style:square" from="9002,47031" to="39450,4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" strokecolor="#c8c8c8" strokeweight="1.1pt">
                    <v:stroke joinstyle="miter"/>
                  </v:line>
                  <v:line id="Line 46" o:spid="_x0000_s1037" style="position:absolute;flip:x y;visibility:visible;mso-wrap-style:square" from="2196,40301" to="9002,47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" strokecolor="#c8c8c8" strokeweight="1.1pt">
                    <v:stroke joinstyle="miter"/>
                  </v:line>
                  <v:line id="Line 47" o:spid="_x0000_s1038" style="position:absolute;flip:x y;visibility:visible;mso-wrap-style:square" from="43958,2876" to="46059,1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" strokecolor="#c8c8c8" strokeweight="1.1pt">
                    <v:stroke joinstyle="miter"/>
                  </v:line>
                  <v:line id="Line 48" o:spid="_x0000_s1039" style="position:absolute;flip:x;visibility:visible;mso-wrap-style:square" from="39450,42117" to="44155,4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" strokecolor="#c8c8c8" strokeweight="1.1pt">
                    <v:stroke joinstyle="miter"/>
                  </v:line>
                  <v:line id="Line 49" o:spid="_x0000_s1040" style="position:absolute;flip:x y;visibility:visible;mso-wrap-style:square" from="25826,29356" to="45463,3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" strokecolor="#c8c8c8" strokeweight="1.1pt">
                    <v:stroke joinstyle="miter"/>
                  </v:line>
                  <v:line id="Line 50" o:spid="_x0000_s1041" style="position:absolute;flip:x;visibility:visible;mso-wrap-style:square" from="9002,31959" to="45463,47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" strokecolor="#c8c8c8" strokeweight="1.1pt">
                    <v:stroke joinstyle="miter"/>
                  </v:line>
                  <v:line id="Line 51" o:spid="_x0000_s1042" style="position:absolute;flip:x;visibility:visible;mso-wrap-style:square" from="17471,29356" to="25826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" strokecolor="#c8c8c8" strokeweight="1.1pt">
                    <v:stroke joinstyle="miter" endcap="round"/>
                  </v:line>
                  <v:shape id="Freeform 31" o:spid="_x0000_s1043" style="position:absolute;left:42060;top:28569;width:6793;height:6780;visibility:visible;mso-wrap-style:square;v-text-anchor:top" coordsize="61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" path="m308,611c140,612,2,476,1,308,,139,136,1,305,1,474,,611,136,612,304,613,473,477,611,308,611xe" fillcolor="#e31937 [3204]" stroked="f">
                    <v:path arrowok="t" o:connecttype="custom" o:connectlocs="341316,676930;1108,341235;337992,1108;678200,336803;341316,676930" o:connectangles="0,0,0,0,0"/>
                  </v:shape>
                  <v:shape id="Freeform 454" o:spid="_x0000_s1044" style="position:absolute;left:23109;top:26645;width:5428;height:5422;visibility:visible;mso-wrap-style:square;v-text-anchor:top" coordsize="4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" path="m246,489c111,490,1,381,1,246,,111,109,1,244,,379,,489,109,489,244,490,378,381,488,246,489xe" fillcolor="#e31937 [3204]" stroked="f">
                    <v:path arrowok="t" o:connecttype="custom" o:connectlocs="272514,541070;1108,272194;270298,0;541704,269982;272514,541070" o:connectangles="0,0,0,0,0"/>
                  </v:shape>
                  <v:shape id="Freeform 455" o:spid="_x0000_s1045" style="position:absolute;left:42606;top:1524;width:2711;height:2710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" path="m123,244c55,245,,190,,123,,55,54,,121,v68,,123,54,123,121c245,189,190,244,123,244xe" fillcolor="#ff6a00 [3206]" stroked="f">
                    <v:path arrowok="t" o:connecttype="custom" o:connectlocs="136097,269982;0,136097;133884,0;269982,133884;136097,269982" o:connectangles="0,0,0,0,0"/>
                  </v:shape>
                  <v:shape id="Freeform 456" o:spid="_x0000_s1046" style="position:absolute;left:42803;top:40752;width:2717;height:2711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" path="m123,245c55,245,,191,,124,,56,54,1,122,1,189,,244,55,244,122v1,68,-54,123,-121,123xe" fillcolor="#991f3d [3205]" stroked="f">
                    <v:path arrowok="t" o:connecttype="custom" o:connectlocs="136416,271089;0,137204;135307,1106;270614,134991;136416,271089" o:connectangles="0,0,0,0,0"/>
                  </v:shape>
                  <v:shape id="Freeform 457" o:spid="_x0000_s1047" style="position:absolute;left:31254;top:32016;width:4076;height:4076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" path="m185,367c84,368,1,286,1,185,,84,82,1,183,1,284,,367,82,367,183v1,101,-81,184,-182,184xe" fillcolor="#ff6a00 [3206]" stroked="f">
                    <v:path arrowok="t" o:connecttype="custom" o:connectlocs="204900,406477;1108,204900;202685,1108;406477,202685;204900,406477" o:connectangles="0,0,0,0,0"/>
                  </v:shape>
                  <v:shape id="Freeform 458" o:spid="_x0000_s1048" style="position:absolute;left:7637;top:45672;width:2711;height:2711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" path="m124,245c56,245,1,191,1,123,,56,55,1,122,1,190,,245,55,245,122v,68,-54,123,-121,123xe" fillcolor="#ff6a00 [3206]" stroked="f">
                    <v:path arrowok="t" o:connecttype="custom" o:connectlocs="137204,271088;1106,136097;134991,1106;271088,134991;137204,271088" o:connectangles="0,0,0,0,0"/>
                  </v:shape>
                  <v:shape id="Freeform 459" o:spid="_x0000_s1049" style="position:absolute;left:1524;top:39622;width:1352;height:135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" path="m61,122c28,122,,95,,61,,28,27,,61,v33,,61,27,61,61c122,95,95,122,61,122xe" fillcolor="#991f3d [3205]" stroked="f">
                    <v:path arrowok="t" o:connecttype="custom" o:connectlocs="67614,135227;0,67614;67614,0;135227,67614;67614,135227" o:connectangles="0,0,0,0,0"/>
                  </v:shape>
                  <v:shape id="Freeform 460" o:spid="_x0000_s1050" style="position:absolute;left:44022;top:15033;width:4075;height:4076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" path="m185,367c84,368,1,286,1,185,,84,82,1,183,1,284,,367,82,367,183v1,101,-81,184,-182,184xe" fillcolor="#ff6a00 [3206]" stroked="f">
                    <v:path arrowok="t" o:connecttype="custom" o:connectlocs="204900,406477;1108,204900;202685,1108;406477,202685;204900,406477" o:connectangles="0,0,0,0,0"/>
                  </v:shape>
                  <v:shape id="Freeform 461" o:spid="_x0000_s1051" style="position:absolute;left:38098;top:46193;width:2711;height:2711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" path="m123,245c55,245,,191,,123,,56,54,1,121,1,189,,244,55,244,122v1,68,-54,123,-121,123xe" fillcolor="#ff6a00 [3206]" stroked="f">
                    <v:path arrowok="t" o:connecttype="custom" o:connectlocs="136097,271088;0,136097;133884,1106;269982,134991;136097,271088" o:connectangles="0,0,0,0,0"/>
                  </v:shape>
                  <v:shape id="Freeform 462" o:spid="_x0000_s1052" style="position:absolute;left:40625;top:13034;width:1359;height:1358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" path="m62,123c28,123,1,96,1,62,,28,28,1,61,1,95,,123,28,123,61v,34,-27,62,-61,62xe" fillcolor="#991f3d [3205]" stroked="f">
                    <v:path arrowok="t" o:connecttype="custom" o:connectlocs="68483,135862;1105,68483;67379,1105;135862,67379;68483,135862" o:connectangles="0,0,0,0,0"/>
                  </v:shape>
                  <v:shape id="Freeform 463" o:spid="_x0000_s1053" style="position:absolute;left:46904;top:48859;width:1352;height:1365;visibility:visible;mso-wrap-style:square;v-text-anchor:top" coordsize="12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" path="m61,122c28,123,,95,,62,,28,27,,61,v33,,61,27,61,61c122,95,95,122,61,122xe" fillcolor="#991f3d [3205]" stroked="f">
                    <v:path arrowok="t" o:connecttype="custom" o:connectlocs="67613,135386;0,68803;67613,0;135226,67693;67613,135386" o:connectangles="0,0,0,0,0"/>
                  </v:shape>
                  <w10:wrap anchory="page"/>
                  <w10:anchorlock/>
                </v:group>
              </w:pict>
            </mc:Fallback>
          </mc:AlternateContent>
        </w:r>
      </w:p>
      <w:tbl>
        <w:tblPr>
          <w:tblStyle w:val="TableGrid1"/>
          <w:tblW w:w="5000" w:type="pct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 w:firstRow="1" w:lastRow="0" w:firstColumn="1" w:lastColumn="0" w:noHBand="0" w:noVBand="1"/>
        </w:tblPr>
        <w:tblGrid>
          <w:gridCol w:w="7221"/>
          <w:gridCol w:w="222"/>
          <w:gridCol w:w="2369"/>
          <w:gridCol w:w="511"/>
        </w:tblGrid>
        <w:tr w:rsidR="00763531" w:rsidTr="002043E8">
          <w:trPr>
            <w:trHeight w:val="120"/>
          </w:trPr>
          <w:tc>
            <w:tcPr>
              <w:tcW w:w="3500" w:type="pct"/>
              <w:shd w:val="clear" w:color="auto" w:fill="FFFFFF" w:themeFill="background1"/>
              <w:hideMark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  <w:r>
                <w:rPr>
                  <w:noProof/>
                  <w:lang w:val="fr-FR" w:eastAsia="fr-FR"/>
                </w:rPr>
                <mc:AlternateContent>
                  <mc:Choice Requires="wps">
                    <w:drawing>
                      <wp:anchor distT="0" distB="0" distL="114300" distR="114300" simplePos="0" relativeHeight="251657216" behindDoc="0" locked="1" layoutInCell="1" allowOverlap="1" wp14:anchorId="738D1B8E" wp14:editId="07671B96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align>top</wp:align>
                        </wp:positionV>
                        <wp:extent cx="7315200" cy="12700"/>
                        <wp:effectExtent l="0" t="0" r="1905" b="6350"/>
                        <wp:wrapNone/>
                        <wp:docPr id="8" name="Rectangle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7124700" cy="127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50000">
                                      <a:schemeClr val="accent1"/>
                                    </a:gs>
                                    <a:gs pos="0">
                                      <a:schemeClr val="accent3"/>
                                    </a:gs>
                                    <a:gs pos="100000">
                                      <a:schemeClr val="accent2"/>
                                    </a:gs>
                                  </a:gsLst>
                                  <a:lin ang="0" scaled="0"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100000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6C1F6F7" id="Rectangle 8" o:spid="_x0000_s1026" style="position:absolute;margin-left:0;margin-top:0;width:8in;height:1pt;z-index:251657216;visibility:visible;mso-wrap-style:square;mso-width-percent:1000;mso-height-percent:0;mso-wrap-distance-left:9pt;mso-wrap-distance-top:0;mso-wrap-distance-right:9pt;mso-wrap-distance-bottom:0;mso-position-horizontal:left;mso-position-horizontal-relative:text;mso-position-vertical:top;mso-position-vertical-relative:lin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" fillcolor="#ff6a00 [3206]" stroked="f" strokeweight="2pt">
                        <v:fill color2="#991f3d [3205]" angle="90" colors="0 #ff6a00;.5 #e31937;1 #991f3d" focus="100%" type="gradient">
                          <o:fill v:ext="view" type="gradientUnscaled"/>
                        </v:fill>
                        <v:path arrowok="t"/>
                        <w10:wrap anchory="line"/>
                        <w10:anchorlock/>
                      </v:rect>
                    </w:pict>
                  </mc:Fallback>
                </mc:AlternateContent>
              </w:r>
            </w:p>
          </w:tc>
          <w:tc>
            <w:tcPr>
              <w:tcW w:w="100" w:type="pct"/>
              <w:shd w:val="clear" w:color="auto" w:fill="FFFFFF" w:themeFill="background1"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</w:p>
          </w:tc>
          <w:tc>
            <w:tcPr>
              <w:tcW w:w="1150" w:type="pct"/>
              <w:shd w:val="clear" w:color="auto" w:fill="FFFFFF" w:themeFill="background1"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</w:p>
          </w:tc>
          <w:tc>
            <w:tcPr>
              <w:tcW w:w="250" w:type="pct"/>
              <w:shd w:val="clear" w:color="auto" w:fill="FFFFFF" w:themeFill="background1"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6"/>
                  <w:szCs w:val="6"/>
                  <w:lang w:val="en-US"/>
                </w:rPr>
              </w:pPr>
            </w:p>
          </w:tc>
        </w:tr>
        <w:tr w:rsidR="00763531" w:rsidTr="002043E8">
          <w:tc>
            <w:tcPr>
              <w:tcW w:w="3500" w:type="pct"/>
              <w:shd w:val="clear" w:color="auto" w:fill="FFFFFF" w:themeFill="background1"/>
              <w:vAlign w:val="bottom"/>
              <w:hideMark/>
            </w:tcPr>
            <w:p w:rsidR="00763531" w:rsidRDefault="00763531" w:rsidP="002043E8">
              <w:pPr>
                <w:pStyle w:val="Pieddepagescurit"/>
                <w:rPr>
                  <w:lang w:val="en-US"/>
                </w:rPr>
              </w:pPr>
              <w:bookmarkStart w:id="42" w:name="CGI_SECURITY_CLASSIFICATION_COPY2"/>
              <w:r>
                <w:rPr>
                  <w:lang w:val="en-US"/>
                </w:rPr>
                <w:t>Interne</w:t>
              </w:r>
              <w:bookmarkEnd w:id="42"/>
            </w:p>
            <w:p w:rsidR="00763531" w:rsidRDefault="00763531" w:rsidP="002043E8">
              <w:pPr>
                <w:pStyle w:val="Pieddepage"/>
                <w:rPr>
                  <w:b/>
                  <w:lang w:val="en-US"/>
                </w:rPr>
              </w:pPr>
              <w:sdt>
                <w:sdtPr>
                  <w:alias w:val="Footer"/>
                  <w:tag w:val="Footer"/>
                  <w:id w:val="1838114601"/>
                  <w:dataBinding w:prefixMappings="xmlns:ns0='http://schemas.microsoft.com/office/2006/coverPageProps' " w:xpath="/ns0:CoverPageProperties[1]/ns0:CompanyEmail[1]" w:storeItemID="{55AF091B-3C7A-41E3-B477-F2FDAA23CFDA}"/>
                  <w:text/>
                </w:sdtPr>
                <w:sdtContent>
                  <w:r w:rsidR="00C127A2">
                    <w:t>Sésame 4.5.0 – Propriété de CGI et pour usage interne seulement</w:t>
                  </w:r>
                </w:sdtContent>
              </w:sdt>
            </w:p>
          </w:tc>
          <w:tc>
            <w:tcPr>
              <w:tcW w:w="100" w:type="pct"/>
              <w:tcBorders>
                <w:top w:val="nil"/>
                <w:left w:val="nil"/>
                <w:bottom w:val="nil"/>
                <w:right w:val="single" w:sz="8" w:space="0" w:color="E31937" w:themeColor="accent1"/>
              </w:tcBorders>
              <w:shd w:val="clear" w:color="auto" w:fill="FFFFFF" w:themeFill="background1"/>
              <w:vAlign w:val="bottom"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rPr>
                  <w:rFonts w:ascii="Arial" w:hAnsi="Arial"/>
                  <w:b/>
                  <w:sz w:val="14"/>
                  <w:lang w:val="en-US"/>
                </w:rPr>
              </w:pPr>
            </w:p>
          </w:tc>
          <w:tc>
            <w:tcPr>
              <w:tcW w:w="1150" w:type="pct"/>
              <w:tcBorders>
                <w:top w:val="nil"/>
                <w:left w:val="single" w:sz="8" w:space="0" w:color="E31937" w:themeColor="accent1"/>
                <w:bottom w:val="nil"/>
                <w:right w:val="nil"/>
              </w:tcBorders>
              <w:shd w:val="clear" w:color="auto" w:fill="FFFFFF" w:themeFill="background1"/>
              <w:vAlign w:val="bottom"/>
              <w:hideMark/>
            </w:tcPr>
            <w:p w:rsidR="00763531" w:rsidRDefault="00763531" w:rsidP="002043E8">
              <w:pPr>
                <w:pStyle w:val="Pieddepagescurit"/>
                <w:rPr>
                  <w:lang w:val="en-US"/>
                </w:rPr>
              </w:pPr>
              <w:r>
                <w:rPr>
                  <w:lang w:val="en-US"/>
                </w:rPr>
                <w:t>cgi.com</w:t>
              </w:r>
            </w:p>
            <w:p w:rsidR="00763531" w:rsidRDefault="00763531" w:rsidP="002043E8">
              <w:pPr>
                <w:pStyle w:val="Pieddepage"/>
                <w:rPr>
                  <w:b/>
                  <w:lang w:val="en-US"/>
                </w:rPr>
              </w:pPr>
              <w:bookmarkStart w:id="43" w:name="CGI_COPYRIGHT_COPY2"/>
              <w:bookmarkEnd w:id="43"/>
            </w:p>
          </w:tc>
          <w:tc>
            <w:tcPr>
              <w:tcW w:w="250" w:type="pct"/>
              <w:shd w:val="clear" w:color="auto" w:fill="FFFFFF" w:themeFill="background1"/>
              <w:vAlign w:val="bottom"/>
              <w:hideMark/>
            </w:tcPr>
            <w:p w:rsidR="00763531" w:rsidRDefault="00763531" w:rsidP="002043E8">
              <w:pPr>
                <w:tabs>
                  <w:tab w:val="left" w:pos="6840"/>
                  <w:tab w:val="right" w:pos="9720"/>
                </w:tabs>
                <w:jc w:val="right"/>
                <w:rPr>
                  <w:rFonts w:ascii="Arial" w:hAnsi="Arial"/>
                  <w:sz w:val="18"/>
                  <w:lang w:val="en-US"/>
                </w:rPr>
              </w:pPr>
              <w:r>
                <w:rPr>
                  <w:rFonts w:ascii="Arial" w:hAnsi="Arial"/>
                  <w:lang w:val="en-US"/>
                </w:rPr>
                <w:fldChar w:fldCharType="begin"/>
              </w:r>
              <w:r>
                <w:rPr>
                  <w:rFonts w:ascii="Arial" w:hAnsi="Arial"/>
                  <w:sz w:val="18"/>
                  <w:lang w:val="en-US"/>
                </w:rPr>
                <w:instrText xml:space="preserve"> PAGE   \* MERGEFORMAT </w:instrText>
              </w:r>
              <w:r>
                <w:rPr>
                  <w:rFonts w:ascii="Arial" w:hAnsi="Arial"/>
                  <w:lang w:val="en-US"/>
                </w:rPr>
                <w:fldChar w:fldCharType="separate"/>
              </w:r>
              <w:r w:rsidR="00904661">
                <w:rPr>
                  <w:rFonts w:ascii="Arial" w:hAnsi="Arial"/>
                  <w:noProof/>
                  <w:sz w:val="18"/>
                  <w:lang w:val="en-US"/>
                </w:rPr>
                <w:t>34</w:t>
              </w:r>
              <w:r>
                <w:rPr>
                  <w:rFonts w:ascii="Arial" w:hAnsi="Arial"/>
                  <w:lang w:val="en-US"/>
                </w:rPr>
                <w:fldChar w:fldCharType="end"/>
              </w:r>
            </w:p>
          </w:tc>
        </w:tr>
      </w:tbl>
      <w:p w:rsidR="00763531" w:rsidRPr="00483FCE" w:rsidRDefault="00763531" w:rsidP="00CE1877">
        <w:pPr>
          <w:pStyle w:val="Pieddepage"/>
          <w:spacing w:line="24" w:lineRule="auto"/>
          <w:rPr>
            <w:sz w:val="2"/>
            <w:szCs w:val="2"/>
          </w:rPr>
        </w:pPr>
      </w:p>
      <w:p w:rsidR="00763531" w:rsidRPr="00483FCE" w:rsidRDefault="00763531" w:rsidP="00CE1877">
        <w:pPr>
          <w:pStyle w:val="Pieddepage"/>
          <w:spacing w:line="24" w:lineRule="auto"/>
          <w:rPr>
            <w:sz w:val="2"/>
            <w:szCs w:val="2"/>
          </w:rPr>
        </w:pPr>
      </w:p>
    </w:sdtContent>
  </w:sdt>
  <w:p w:rsidR="00763531" w:rsidRPr="00CE1877" w:rsidRDefault="00763531" w:rsidP="00CE1877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EC8" w:rsidRDefault="000E1EC8" w:rsidP="002D558C">
      <w:pPr>
        <w:spacing w:line="240" w:lineRule="auto"/>
      </w:pPr>
      <w:r>
        <w:separator/>
      </w:r>
    </w:p>
    <w:p w:rsidR="000E1EC8" w:rsidRDefault="000E1EC8"/>
  </w:footnote>
  <w:footnote w:type="continuationSeparator" w:id="0">
    <w:p w:rsidR="000E1EC8" w:rsidRDefault="000E1EC8" w:rsidP="002D558C">
      <w:pPr>
        <w:spacing w:line="240" w:lineRule="auto"/>
      </w:pPr>
      <w:r>
        <w:continuationSeparator/>
      </w:r>
    </w:p>
    <w:p w:rsidR="000E1EC8" w:rsidRDefault="000E1E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531" w:rsidRPr="00E24DF1" w:rsidRDefault="00763531" w:rsidP="00A83190">
    <w:pPr>
      <w:pStyle w:val="Pieddepage"/>
      <w:spacing w:line="24" w:lineRule="auto"/>
      <w:rPr>
        <w:sz w:val="2"/>
        <w:szCs w:val="2"/>
      </w:rPr>
    </w:pPr>
  </w:p>
  <w:tbl>
    <w:tblPr>
      <w:tblStyle w:val="Grilledutableau"/>
      <w:tblW w:w="3003" w:type="pct"/>
      <w:tblBorders>
        <w:top w:val="none" w:sz="0" w:space="0" w:color="auto"/>
        <w:left w:val="single" w:sz="8" w:space="0" w:color="E31937" w:themeColor="accent1"/>
        <w:bottom w:val="single" w:sz="24" w:space="0" w:color="FFFFFF" w:themeColor="background2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76"/>
    </w:tblGrid>
    <w:tr w:rsidR="00763531" w:rsidRPr="00055FC3" w:rsidTr="002043E8">
      <w:trPr>
        <w:trHeight w:val="1440"/>
      </w:trPr>
      <w:tc>
        <w:tcPr>
          <w:tcW w:w="5000" w:type="pct"/>
          <w:vAlign w:val="bottom"/>
        </w:tcPr>
        <w:p w:rsidR="00763531" w:rsidRPr="009E3718" w:rsidRDefault="00763531" w:rsidP="002043E8">
          <w:pPr>
            <w:pStyle w:val="En-tte"/>
            <w:spacing w:line="288" w:lineRule="auto"/>
            <w:rPr>
              <w:b/>
            </w:rPr>
          </w:pPr>
          <w:sdt>
            <w:sdtPr>
              <w:rPr>
                <w:b/>
              </w:rPr>
              <w:alias w:val="Client"/>
              <w:tag w:val="Client"/>
              <w:id w:val="-1799521115"/>
              <w:text/>
            </w:sdtPr>
            <w:sdtContent>
              <w:r w:rsidRPr="009E3718">
                <w:rPr>
                  <w:b/>
                </w:rPr>
                <w:t>Nom du client</w:t>
              </w:r>
            </w:sdtContent>
          </w:sdt>
        </w:p>
        <w:p w:rsidR="00763531" w:rsidRPr="009E3718" w:rsidRDefault="00763531" w:rsidP="002043E8">
          <w:pPr>
            <w:pStyle w:val="En-tte"/>
            <w:spacing w:line="288" w:lineRule="auto"/>
            <w:rPr>
              <w:b/>
            </w:rPr>
          </w:pPr>
          <w:sdt>
            <w:sdtPr>
              <w:rPr>
                <w:b/>
              </w:rPr>
              <w:alias w:val="Proposal"/>
              <w:tag w:val="Proposal"/>
              <w:id w:val="33149973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lang w:val="fr-FR"/>
                </w:rPr>
                <w:t>DIN ICP</w:t>
              </w:r>
            </w:sdtContent>
          </w:sdt>
        </w:p>
        <w:p w:rsidR="00763531" w:rsidRPr="00055FC3" w:rsidRDefault="00763531" w:rsidP="002043E8">
          <w:pPr>
            <w:pStyle w:val="En-tte"/>
          </w:pPr>
          <w:sdt>
            <w:sdtPr>
              <w:rPr>
                <w:b/>
              </w:rPr>
              <w:alias w:val="Version"/>
              <w:tag w:val="Version"/>
              <w:id w:val="313912945"/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>
                <w:rPr>
                  <w:b/>
                </w:rPr>
                <w:t xml:space="preserve">     </w:t>
              </w:r>
            </w:sdtContent>
          </w:sdt>
        </w:p>
      </w:tc>
    </w:tr>
  </w:tbl>
  <w:p w:rsidR="00763531" w:rsidRPr="00A83190" w:rsidRDefault="00763531" w:rsidP="00A83190">
    <w:pPr>
      <w:pStyle w:val="En-tte"/>
      <w:spacing w:before="40" w:after="80"/>
      <w:rPr>
        <w:szCs w:val="14"/>
      </w:rPr>
    </w:pPr>
    <w:r w:rsidRPr="00A83190">
      <w:rPr>
        <w:noProof/>
        <w:szCs w:val="14"/>
        <w:lang w:val="fr-FR" w:eastAsia="fr-FR"/>
      </w:rPr>
      <mc:AlternateContent>
        <mc:Choice Requires="wpg">
          <w:drawing>
            <wp:anchor distT="0" distB="0" distL="114300" distR="114300" simplePos="0" relativeHeight="251848704" behindDoc="0" locked="1" layoutInCell="1" allowOverlap="1" wp14:anchorId="4E01CAC3" wp14:editId="35CC792D">
              <wp:simplePos x="0" y="0"/>
              <wp:positionH relativeFrom="margin">
                <wp:align>right</wp:align>
              </wp:positionH>
              <wp:positionV relativeFrom="page">
                <wp:posOffset>457200</wp:posOffset>
              </wp:positionV>
              <wp:extent cx="1024128" cy="1016812"/>
              <wp:effectExtent l="0" t="0" r="5080" b="0"/>
              <wp:wrapNone/>
              <wp:docPr id="1" name="Canva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128" cy="1016812"/>
                        <a:chOff x="6070600" y="0"/>
                        <a:chExt cx="1021080" cy="1017905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6070600" y="0"/>
                          <a:ext cx="1016000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g:grpSp>
                      <wpg:cNvPr id="4" name="Group 4"/>
                      <wpg:cNvGrpSpPr>
                        <a:grpSpLocks noChangeAspect="1"/>
                      </wpg:cNvGrpSpPr>
                      <wpg:grpSpPr>
                        <a:xfrm>
                          <a:off x="6070600" y="0"/>
                          <a:ext cx="1021080" cy="1016001"/>
                          <a:chOff x="6070600" y="0"/>
                          <a:chExt cx="1148715" cy="1143000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6070600" y="374015"/>
                            <a:ext cx="300355" cy="356870"/>
                          </a:xfrm>
                          <a:custGeom>
                            <a:avLst/>
                            <a:gdLst>
                              <a:gd name="T0" fmla="*/ 1002 w 1576"/>
                              <a:gd name="T1" fmla="*/ 361 h 1875"/>
                              <a:gd name="T2" fmla="*/ 410 w 1576"/>
                              <a:gd name="T3" fmla="*/ 938 h 1875"/>
                              <a:gd name="T4" fmla="*/ 1005 w 1576"/>
                              <a:gd name="T5" fmla="*/ 1514 h 1875"/>
                              <a:gd name="T6" fmla="*/ 1573 w 1576"/>
                              <a:gd name="T7" fmla="*/ 1275 h 1875"/>
                              <a:gd name="T8" fmla="*/ 1573 w 1576"/>
                              <a:gd name="T9" fmla="*/ 1707 h 1875"/>
                              <a:gd name="T10" fmla="*/ 976 w 1576"/>
                              <a:gd name="T11" fmla="*/ 1875 h 1875"/>
                              <a:gd name="T12" fmla="*/ 0 w 1576"/>
                              <a:gd name="T13" fmla="*/ 938 h 1875"/>
                              <a:gd name="T14" fmla="*/ 978 w 1576"/>
                              <a:gd name="T15" fmla="*/ 0 h 1875"/>
                              <a:gd name="T16" fmla="*/ 1576 w 1576"/>
                              <a:gd name="T17" fmla="*/ 139 h 1875"/>
                              <a:gd name="T18" fmla="*/ 1576 w 1576"/>
                              <a:gd name="T19" fmla="*/ 562 h 1875"/>
                              <a:gd name="T20" fmla="*/ 1002 w 1576"/>
                              <a:gd name="T21" fmla="*/ 361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76" h="1875">
                                <a:moveTo>
                                  <a:pt x="1002" y="361"/>
                                </a:moveTo>
                                <a:cubicBezTo>
                                  <a:pt x="635" y="361"/>
                                  <a:pt x="410" y="648"/>
                                  <a:pt x="410" y="938"/>
                                </a:cubicBezTo>
                                <a:cubicBezTo>
                                  <a:pt x="410" y="1286"/>
                                  <a:pt x="694" y="1514"/>
                                  <a:pt x="1005" y="1514"/>
                                </a:cubicBezTo>
                                <a:cubicBezTo>
                                  <a:pt x="1211" y="1514"/>
                                  <a:pt x="1407" y="1422"/>
                                  <a:pt x="1573" y="1275"/>
                                </a:cubicBezTo>
                                <a:cubicBezTo>
                                  <a:pt x="1573" y="1707"/>
                                  <a:pt x="1573" y="1707"/>
                                  <a:pt x="1573" y="1707"/>
                                </a:cubicBezTo>
                                <a:cubicBezTo>
                                  <a:pt x="1399" y="1811"/>
                                  <a:pt x="1161" y="1875"/>
                                  <a:pt x="976" y="1875"/>
                                </a:cubicBezTo>
                                <a:cubicBezTo>
                                  <a:pt x="445" y="1875"/>
                                  <a:pt x="0" y="1444"/>
                                  <a:pt x="0" y="938"/>
                                </a:cubicBezTo>
                                <a:cubicBezTo>
                                  <a:pt x="0" y="401"/>
                                  <a:pt x="448" y="0"/>
                                  <a:pt x="978" y="0"/>
                                </a:cubicBezTo>
                                <a:cubicBezTo>
                                  <a:pt x="1182" y="0"/>
                                  <a:pt x="1420" y="61"/>
                                  <a:pt x="1576" y="139"/>
                                </a:cubicBezTo>
                                <a:cubicBezTo>
                                  <a:pt x="1576" y="562"/>
                                  <a:pt x="1576" y="562"/>
                                  <a:pt x="1576" y="562"/>
                                </a:cubicBezTo>
                                <a:cubicBezTo>
                                  <a:pt x="1380" y="434"/>
                                  <a:pt x="1182" y="361"/>
                                  <a:pt x="1002" y="361"/>
                                </a:cubicBezTo>
                              </a:path>
                            </a:pathLst>
                          </a:cu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6397625" y="374015"/>
                            <a:ext cx="310515" cy="356870"/>
                          </a:xfrm>
                          <a:custGeom>
                            <a:avLst/>
                            <a:gdLst>
                              <a:gd name="T0" fmla="*/ 983 w 1629"/>
                              <a:gd name="T1" fmla="*/ 1875 h 1875"/>
                              <a:gd name="T2" fmla="*/ 0 w 1629"/>
                              <a:gd name="T3" fmla="*/ 937 h 1875"/>
                              <a:gd name="T4" fmla="*/ 1007 w 1629"/>
                              <a:gd name="T5" fmla="*/ 0 h 1875"/>
                              <a:gd name="T6" fmla="*/ 1618 w 1629"/>
                              <a:gd name="T7" fmla="*/ 126 h 1875"/>
                              <a:gd name="T8" fmla="*/ 1618 w 1629"/>
                              <a:gd name="T9" fmla="*/ 546 h 1875"/>
                              <a:gd name="T10" fmla="*/ 1015 w 1629"/>
                              <a:gd name="T11" fmla="*/ 361 h 1875"/>
                              <a:gd name="T12" fmla="*/ 410 w 1629"/>
                              <a:gd name="T13" fmla="*/ 937 h 1875"/>
                              <a:gd name="T14" fmla="*/ 1020 w 1629"/>
                              <a:gd name="T15" fmla="*/ 1524 h 1875"/>
                              <a:gd name="T16" fmla="*/ 1243 w 1629"/>
                              <a:gd name="T17" fmla="*/ 1487 h 1875"/>
                              <a:gd name="T18" fmla="*/ 1243 w 1629"/>
                              <a:gd name="T19" fmla="*/ 1149 h 1875"/>
                              <a:gd name="T20" fmla="*/ 943 w 1629"/>
                              <a:gd name="T21" fmla="*/ 1149 h 1875"/>
                              <a:gd name="T22" fmla="*/ 943 w 1629"/>
                              <a:gd name="T23" fmla="*/ 793 h 1875"/>
                              <a:gd name="T24" fmla="*/ 1629 w 1629"/>
                              <a:gd name="T25" fmla="*/ 793 h 1875"/>
                              <a:gd name="T26" fmla="*/ 1629 w 1629"/>
                              <a:gd name="T27" fmla="*/ 1741 h 1875"/>
                              <a:gd name="T28" fmla="*/ 983 w 1629"/>
                              <a:gd name="T29" fmla="*/ 1875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29" h="1875">
                                <a:moveTo>
                                  <a:pt x="983" y="1875"/>
                                </a:moveTo>
                                <a:cubicBezTo>
                                  <a:pt x="450" y="1875"/>
                                  <a:pt x="0" y="1460"/>
                                  <a:pt x="0" y="937"/>
                                </a:cubicBezTo>
                                <a:cubicBezTo>
                                  <a:pt x="0" y="410"/>
                                  <a:pt x="447" y="0"/>
                                  <a:pt x="1007" y="0"/>
                                </a:cubicBezTo>
                                <a:cubicBezTo>
                                  <a:pt x="1211" y="0"/>
                                  <a:pt x="1463" y="53"/>
                                  <a:pt x="1618" y="126"/>
                                </a:cubicBezTo>
                                <a:cubicBezTo>
                                  <a:pt x="1618" y="546"/>
                                  <a:pt x="1618" y="546"/>
                                  <a:pt x="1618" y="546"/>
                                </a:cubicBezTo>
                                <a:cubicBezTo>
                                  <a:pt x="1441" y="444"/>
                                  <a:pt x="1214" y="361"/>
                                  <a:pt x="1015" y="361"/>
                                </a:cubicBezTo>
                                <a:cubicBezTo>
                                  <a:pt x="648" y="361"/>
                                  <a:pt x="410" y="648"/>
                                  <a:pt x="410" y="937"/>
                                </a:cubicBezTo>
                                <a:cubicBezTo>
                                  <a:pt x="410" y="1278"/>
                                  <a:pt x="691" y="1524"/>
                                  <a:pt x="1020" y="1524"/>
                                </a:cubicBezTo>
                                <a:cubicBezTo>
                                  <a:pt x="1090" y="1524"/>
                                  <a:pt x="1157" y="1519"/>
                                  <a:pt x="1243" y="1487"/>
                                </a:cubicBezTo>
                                <a:cubicBezTo>
                                  <a:pt x="1243" y="1149"/>
                                  <a:pt x="1243" y="1149"/>
                                  <a:pt x="1243" y="1149"/>
                                </a:cubicBezTo>
                                <a:cubicBezTo>
                                  <a:pt x="943" y="1149"/>
                                  <a:pt x="943" y="1149"/>
                                  <a:pt x="943" y="1149"/>
                                </a:cubicBezTo>
                                <a:cubicBezTo>
                                  <a:pt x="943" y="793"/>
                                  <a:pt x="943" y="793"/>
                                  <a:pt x="943" y="793"/>
                                </a:cubicBezTo>
                                <a:cubicBezTo>
                                  <a:pt x="1629" y="793"/>
                                  <a:pt x="1629" y="793"/>
                                  <a:pt x="1629" y="793"/>
                                </a:cubicBezTo>
                                <a:cubicBezTo>
                                  <a:pt x="1629" y="1741"/>
                                  <a:pt x="1629" y="1741"/>
                                  <a:pt x="1629" y="1741"/>
                                </a:cubicBezTo>
                                <a:cubicBezTo>
                                  <a:pt x="1433" y="1830"/>
                                  <a:pt x="1214" y="1875"/>
                                  <a:pt x="983" y="1875"/>
                                </a:cubicBezTo>
                              </a:path>
                            </a:pathLst>
                          </a:cu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765290" y="381000"/>
                            <a:ext cx="73025" cy="342900"/>
                          </a:xfrm>
                          <a:prstGeom prst="rect">
                            <a:avLst/>
                          </a:pr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6076315" y="0"/>
                            <a:ext cx="1143000" cy="1143000"/>
                          </a:xfrm>
                          <a:custGeom>
                            <a:avLst/>
                            <a:gdLst>
                              <a:gd name="T0" fmla="*/ 0 w 1800"/>
                              <a:gd name="T1" fmla="*/ 0 h 1800"/>
                              <a:gd name="T2" fmla="*/ 0 w 1800"/>
                              <a:gd name="T3" fmla="*/ 200 h 1800"/>
                              <a:gd name="T4" fmla="*/ 1600 w 1800"/>
                              <a:gd name="T5" fmla="*/ 200 h 1800"/>
                              <a:gd name="T6" fmla="*/ 1600 w 1800"/>
                              <a:gd name="T7" fmla="*/ 1800 h 1800"/>
                              <a:gd name="T8" fmla="*/ 1800 w 1800"/>
                              <a:gd name="T9" fmla="*/ 1800 h 1800"/>
                              <a:gd name="T10" fmla="*/ 1800 w 1800"/>
                              <a:gd name="T11" fmla="*/ 0 h 1800"/>
                              <a:gd name="T12" fmla="*/ 0 w 1800"/>
                              <a:gd name="T13" fmla="*/ 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0" h="1800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lnTo>
                                  <a:pt x="1600" y="200"/>
                                </a:lnTo>
                                <a:lnTo>
                                  <a:pt x="1600" y="1800"/>
                                </a:lnTo>
                                <a:lnTo>
                                  <a:pt x="1800" y="1800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/>
                              </a:gs>
                              <a:gs pos="5000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25D1BEF" id="Canvas 15" o:spid="_x0000_s1026" style="position:absolute;margin-left:29.45pt;margin-top:36pt;width:80.65pt;height:80.05pt;z-index:251848704;mso-position-horizontal:right;mso-position-horizontal-relative:margin;mso-position-vertical-relative:page;mso-width-relative:margin" coordorigin="60706" coordsize="10210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">
              <v:rect id="Rectangle 2" o:spid="_x0000_s1027" style="position:absolute;left:60706;width:10160;height:1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/>
              <v:group id="Group 4" o:spid="_x0000_s1028" style="position:absolute;left:60706;width:10210;height:10160" coordorigin="60706" coordsize="11487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o:lock v:ext="edit" aspectratio="t"/>
                <v:shape id="Freeform 13" o:spid="_x0000_s1029" style="position:absolute;left:60706;top:3740;width:3003;height:3568;visibility:visible;mso-wrap-style:square;v-text-anchor:top" coordsize="1576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" path="m1002,361c635,361,410,648,410,938v,348,284,576,595,576c1211,1514,1407,1422,1573,1275v,432,,432,,432c1399,1811,1161,1875,976,1875,445,1875,,1444,,938,,401,448,,978,v204,,442,61,598,139c1576,562,1576,562,1576,562,1380,434,1182,361,1002,361e" fillcolor="#e61739" stroked="f">
                  <v:path arrowok="t" o:connecttype="custom" o:connectlocs="190962,68709;78138,178530;191533,288161;299783,242672;299783,324894;186007,356870;0,178530;186388,0;300355,26456;300355,106966;190962,68709" o:connectangles="0,0,0,0,0,0,0,0,0,0,0"/>
                </v:shape>
                <v:shape id="Freeform 16" o:spid="_x0000_s1030" style="position:absolute;left:63976;top:3740;width:3105;height:3568;visibility:visible;mso-wrap-style:square;v-text-anchor:top" coordsize="1629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" path="m983,1875c450,1875,,1460,,937,,410,447,,1007,v204,,456,53,611,126c1618,546,1618,546,1618,546,1441,444,1214,361,1015,361,648,361,410,648,410,937v,341,281,587,610,587c1090,1524,1157,1519,1243,1487v,-338,,-338,,-338c943,1149,943,1149,943,1149v,-356,,-356,,-356c1629,793,1629,793,1629,793v,948,,948,,948c1433,1830,1214,1875,983,1875e" fillcolor="#e61739" stroked="f">
                  <v:path arrowok="t" o:connecttype="custom" o:connectlocs="187376,356870;0,178340;191951,0;308418,23982;308418,103921;193476,68709;78153,178340;194429,290064;236937,283022;236937,218690;179752,218690;179752,150932;310515,150932;310515,331366;187376,356870" o:connectangles="0,0,0,0,0,0,0,0,0,0,0,0,0,0,0"/>
                </v:shape>
                <v:rect id="Rectangle 18" o:spid="_x0000_s1031" style="position:absolute;left:67652;top:3810;width:73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" fillcolor="#e61739" stroked="f"/>
                <v:shape id="Freeform 20" o:spid="_x0000_s1032" style="position:absolute;left:60763;width:11430;height:11430;visibility:visible;mso-wrap-style:square;v-text-anchor:top" coordsize="18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" path="m,l,200r1600,l1600,1800r200,l1800,,,xe" fillcolor="#ff6a00 [3206]" stroked="f">
                  <v:fill color2="#991f3d [3205]" angle="90" colors="0 #ff6a00;.5 #e31937;1 #991f3d" focus="100%" type="gradient">
                    <o:fill v:ext="view" type="gradientUnscaled"/>
                  </v:fill>
                  <v:path arrowok="t" o:connecttype="custom" o:connectlocs="0,0;0,127000;1016000,127000;1016000,1143000;1143000,1143000;1143000,0;0,0" o:connectangles="0,0,0,0,0,0,0"/>
                </v:shape>
              </v:group>
              <w10:wrap anchorx="margin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531" w:rsidRPr="00E24DF1" w:rsidRDefault="00763531" w:rsidP="00E62AB2">
    <w:pPr>
      <w:pStyle w:val="Pieddepage"/>
      <w:spacing w:line="24" w:lineRule="auto"/>
      <w:rPr>
        <w:sz w:val="2"/>
        <w:szCs w:val="2"/>
      </w:rPr>
    </w:pPr>
  </w:p>
  <w:tbl>
    <w:tblPr>
      <w:tblStyle w:val="Grilledutableau"/>
      <w:tblW w:w="3003" w:type="pct"/>
      <w:tblBorders>
        <w:top w:val="none" w:sz="0" w:space="0" w:color="auto"/>
        <w:left w:val="single" w:sz="8" w:space="0" w:color="E31937" w:themeColor="accent1"/>
        <w:bottom w:val="single" w:sz="24" w:space="0" w:color="FFFFFF" w:themeColor="background2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64"/>
    </w:tblGrid>
    <w:tr w:rsidR="00763531" w:rsidRPr="00055FC3" w:rsidTr="00423BFD">
      <w:trPr>
        <w:trHeight w:val="1440"/>
      </w:trPr>
      <w:tc>
        <w:tcPr>
          <w:tcW w:w="5000" w:type="pct"/>
          <w:vAlign w:val="bottom"/>
        </w:tcPr>
        <w:p w:rsidR="00763531" w:rsidRPr="009E3718" w:rsidRDefault="00763531" w:rsidP="002043E8">
          <w:pPr>
            <w:pStyle w:val="En-tte"/>
            <w:spacing w:line="288" w:lineRule="auto"/>
            <w:rPr>
              <w:b/>
            </w:rPr>
          </w:pPr>
          <w:sdt>
            <w:sdtPr>
              <w:rPr>
                <w:b/>
              </w:rPr>
              <w:alias w:val="Client"/>
              <w:tag w:val="Client"/>
              <w:id w:val="64223318"/>
              <w:text/>
            </w:sdtPr>
            <w:sdtContent>
              <w:r>
                <w:rPr>
                  <w:b/>
                </w:rPr>
                <w:t>ICP</w:t>
              </w:r>
            </w:sdtContent>
          </w:sdt>
        </w:p>
        <w:p w:rsidR="00763531" w:rsidRPr="00AE585E" w:rsidRDefault="00763531" w:rsidP="00AE585E">
          <w:pPr>
            <w:pStyle w:val="En-tte"/>
            <w:spacing w:line="288" w:lineRule="auto"/>
          </w:pPr>
          <w:bookmarkStart w:id="0" w:name="CGI_TITLE_COPY1"/>
          <w:r>
            <w:rPr>
              <w:b/>
            </w:rPr>
            <w:t xml:space="preserve">DIN </w:t>
          </w:r>
          <w:proofErr w:type="spellStart"/>
          <w:r>
            <w:t>Sesame</w:t>
          </w:r>
          <w:proofErr w:type="spellEnd"/>
          <w:r>
            <w:t xml:space="preserve"> 4.</w:t>
          </w:r>
          <w:bookmarkEnd w:id="0"/>
          <w:r w:rsidR="00C127A2">
            <w:t>5.0</w:t>
          </w:r>
        </w:p>
        <w:p w:rsidR="00763531" w:rsidRPr="00055FC3" w:rsidRDefault="00763531" w:rsidP="002043E8">
          <w:pPr>
            <w:pStyle w:val="En-tte"/>
          </w:pPr>
          <w:sdt>
            <w:sdtPr>
              <w:rPr>
                <w:b/>
              </w:rPr>
              <w:alias w:val="Version"/>
              <w:tag w:val="Version"/>
              <w:id w:val="1527438948"/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>
                <w:rPr>
                  <w:b/>
                </w:rPr>
                <w:t xml:space="preserve">     </w:t>
              </w:r>
            </w:sdtContent>
          </w:sdt>
        </w:p>
      </w:tc>
    </w:tr>
  </w:tbl>
  <w:p w:rsidR="00763531" w:rsidRPr="00A83190" w:rsidRDefault="00763531" w:rsidP="00E62AB2">
    <w:pPr>
      <w:pStyle w:val="En-tte"/>
      <w:spacing w:before="40" w:after="80"/>
      <w:rPr>
        <w:szCs w:val="14"/>
      </w:rPr>
    </w:pPr>
    <w:r w:rsidRPr="00A83190">
      <w:rPr>
        <w:noProof/>
        <w:szCs w:val="14"/>
        <w:lang w:val="fr-FR" w:eastAsia="fr-FR"/>
      </w:rPr>
      <mc:AlternateContent>
        <mc:Choice Requires="wpg">
          <w:drawing>
            <wp:anchor distT="0" distB="0" distL="114300" distR="114300" simplePos="0" relativeHeight="251842560" behindDoc="0" locked="1" layoutInCell="1" allowOverlap="1" wp14:anchorId="15A1D833" wp14:editId="7CEFDB8A">
              <wp:simplePos x="0" y="0"/>
              <wp:positionH relativeFrom="margin">
                <wp:align>right</wp:align>
              </wp:positionH>
              <wp:positionV relativeFrom="page">
                <wp:posOffset>457200</wp:posOffset>
              </wp:positionV>
              <wp:extent cx="1024128" cy="1016812"/>
              <wp:effectExtent l="0" t="0" r="5080" b="0"/>
              <wp:wrapNone/>
              <wp:docPr id="464" name="Canva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128" cy="1016812"/>
                        <a:chOff x="6070600" y="0"/>
                        <a:chExt cx="1021080" cy="1017905"/>
                      </a:xfrm>
                    </wpg:grpSpPr>
                    <wps:wsp>
                      <wps:cNvPr id="465" name="Rectangle 465"/>
                      <wps:cNvSpPr/>
                      <wps:spPr>
                        <a:xfrm>
                          <a:off x="6070600" y="0"/>
                          <a:ext cx="1016000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g:grpSp>
                      <wpg:cNvPr id="466" name="Group 466"/>
                      <wpg:cNvGrpSpPr>
                        <a:grpSpLocks noChangeAspect="1"/>
                      </wpg:cNvGrpSpPr>
                      <wpg:grpSpPr>
                        <a:xfrm>
                          <a:off x="6070600" y="0"/>
                          <a:ext cx="1021080" cy="1016001"/>
                          <a:chOff x="6070600" y="0"/>
                          <a:chExt cx="1148715" cy="1143000"/>
                        </a:xfrm>
                      </wpg:grpSpPr>
                      <wps:wsp>
                        <wps:cNvPr id="467" name="Freeform 467"/>
                        <wps:cNvSpPr>
                          <a:spLocks/>
                        </wps:cNvSpPr>
                        <wps:spPr bwMode="auto">
                          <a:xfrm>
                            <a:off x="6070600" y="374015"/>
                            <a:ext cx="300355" cy="356870"/>
                          </a:xfrm>
                          <a:custGeom>
                            <a:avLst/>
                            <a:gdLst>
                              <a:gd name="T0" fmla="*/ 1002 w 1576"/>
                              <a:gd name="T1" fmla="*/ 361 h 1875"/>
                              <a:gd name="T2" fmla="*/ 410 w 1576"/>
                              <a:gd name="T3" fmla="*/ 938 h 1875"/>
                              <a:gd name="T4" fmla="*/ 1005 w 1576"/>
                              <a:gd name="T5" fmla="*/ 1514 h 1875"/>
                              <a:gd name="T6" fmla="*/ 1573 w 1576"/>
                              <a:gd name="T7" fmla="*/ 1275 h 1875"/>
                              <a:gd name="T8" fmla="*/ 1573 w 1576"/>
                              <a:gd name="T9" fmla="*/ 1707 h 1875"/>
                              <a:gd name="T10" fmla="*/ 976 w 1576"/>
                              <a:gd name="T11" fmla="*/ 1875 h 1875"/>
                              <a:gd name="T12" fmla="*/ 0 w 1576"/>
                              <a:gd name="T13" fmla="*/ 938 h 1875"/>
                              <a:gd name="T14" fmla="*/ 978 w 1576"/>
                              <a:gd name="T15" fmla="*/ 0 h 1875"/>
                              <a:gd name="T16" fmla="*/ 1576 w 1576"/>
                              <a:gd name="T17" fmla="*/ 139 h 1875"/>
                              <a:gd name="T18" fmla="*/ 1576 w 1576"/>
                              <a:gd name="T19" fmla="*/ 562 h 1875"/>
                              <a:gd name="T20" fmla="*/ 1002 w 1576"/>
                              <a:gd name="T21" fmla="*/ 361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76" h="1875">
                                <a:moveTo>
                                  <a:pt x="1002" y="361"/>
                                </a:moveTo>
                                <a:cubicBezTo>
                                  <a:pt x="635" y="361"/>
                                  <a:pt x="410" y="648"/>
                                  <a:pt x="410" y="938"/>
                                </a:cubicBezTo>
                                <a:cubicBezTo>
                                  <a:pt x="410" y="1286"/>
                                  <a:pt x="694" y="1514"/>
                                  <a:pt x="1005" y="1514"/>
                                </a:cubicBezTo>
                                <a:cubicBezTo>
                                  <a:pt x="1211" y="1514"/>
                                  <a:pt x="1407" y="1422"/>
                                  <a:pt x="1573" y="1275"/>
                                </a:cubicBezTo>
                                <a:cubicBezTo>
                                  <a:pt x="1573" y="1707"/>
                                  <a:pt x="1573" y="1707"/>
                                  <a:pt x="1573" y="1707"/>
                                </a:cubicBezTo>
                                <a:cubicBezTo>
                                  <a:pt x="1399" y="1811"/>
                                  <a:pt x="1161" y="1875"/>
                                  <a:pt x="976" y="1875"/>
                                </a:cubicBezTo>
                                <a:cubicBezTo>
                                  <a:pt x="445" y="1875"/>
                                  <a:pt x="0" y="1444"/>
                                  <a:pt x="0" y="938"/>
                                </a:cubicBezTo>
                                <a:cubicBezTo>
                                  <a:pt x="0" y="401"/>
                                  <a:pt x="448" y="0"/>
                                  <a:pt x="978" y="0"/>
                                </a:cubicBezTo>
                                <a:cubicBezTo>
                                  <a:pt x="1182" y="0"/>
                                  <a:pt x="1420" y="61"/>
                                  <a:pt x="1576" y="139"/>
                                </a:cubicBezTo>
                                <a:cubicBezTo>
                                  <a:pt x="1576" y="562"/>
                                  <a:pt x="1576" y="562"/>
                                  <a:pt x="1576" y="562"/>
                                </a:cubicBezTo>
                                <a:cubicBezTo>
                                  <a:pt x="1380" y="434"/>
                                  <a:pt x="1182" y="361"/>
                                  <a:pt x="1002" y="361"/>
                                </a:cubicBezTo>
                              </a:path>
                            </a:pathLst>
                          </a:cu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68"/>
                        <wps:cNvSpPr>
                          <a:spLocks/>
                        </wps:cNvSpPr>
                        <wps:spPr bwMode="auto">
                          <a:xfrm>
                            <a:off x="6397625" y="374015"/>
                            <a:ext cx="310515" cy="356870"/>
                          </a:xfrm>
                          <a:custGeom>
                            <a:avLst/>
                            <a:gdLst>
                              <a:gd name="T0" fmla="*/ 983 w 1629"/>
                              <a:gd name="T1" fmla="*/ 1875 h 1875"/>
                              <a:gd name="T2" fmla="*/ 0 w 1629"/>
                              <a:gd name="T3" fmla="*/ 937 h 1875"/>
                              <a:gd name="T4" fmla="*/ 1007 w 1629"/>
                              <a:gd name="T5" fmla="*/ 0 h 1875"/>
                              <a:gd name="T6" fmla="*/ 1618 w 1629"/>
                              <a:gd name="T7" fmla="*/ 126 h 1875"/>
                              <a:gd name="T8" fmla="*/ 1618 w 1629"/>
                              <a:gd name="T9" fmla="*/ 546 h 1875"/>
                              <a:gd name="T10" fmla="*/ 1015 w 1629"/>
                              <a:gd name="T11" fmla="*/ 361 h 1875"/>
                              <a:gd name="T12" fmla="*/ 410 w 1629"/>
                              <a:gd name="T13" fmla="*/ 937 h 1875"/>
                              <a:gd name="T14" fmla="*/ 1020 w 1629"/>
                              <a:gd name="T15" fmla="*/ 1524 h 1875"/>
                              <a:gd name="T16" fmla="*/ 1243 w 1629"/>
                              <a:gd name="T17" fmla="*/ 1487 h 1875"/>
                              <a:gd name="T18" fmla="*/ 1243 w 1629"/>
                              <a:gd name="T19" fmla="*/ 1149 h 1875"/>
                              <a:gd name="T20" fmla="*/ 943 w 1629"/>
                              <a:gd name="T21" fmla="*/ 1149 h 1875"/>
                              <a:gd name="T22" fmla="*/ 943 w 1629"/>
                              <a:gd name="T23" fmla="*/ 793 h 1875"/>
                              <a:gd name="T24" fmla="*/ 1629 w 1629"/>
                              <a:gd name="T25" fmla="*/ 793 h 1875"/>
                              <a:gd name="T26" fmla="*/ 1629 w 1629"/>
                              <a:gd name="T27" fmla="*/ 1741 h 1875"/>
                              <a:gd name="T28" fmla="*/ 983 w 1629"/>
                              <a:gd name="T29" fmla="*/ 1875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29" h="1875">
                                <a:moveTo>
                                  <a:pt x="983" y="1875"/>
                                </a:moveTo>
                                <a:cubicBezTo>
                                  <a:pt x="450" y="1875"/>
                                  <a:pt x="0" y="1460"/>
                                  <a:pt x="0" y="937"/>
                                </a:cubicBezTo>
                                <a:cubicBezTo>
                                  <a:pt x="0" y="410"/>
                                  <a:pt x="447" y="0"/>
                                  <a:pt x="1007" y="0"/>
                                </a:cubicBezTo>
                                <a:cubicBezTo>
                                  <a:pt x="1211" y="0"/>
                                  <a:pt x="1463" y="53"/>
                                  <a:pt x="1618" y="126"/>
                                </a:cubicBezTo>
                                <a:cubicBezTo>
                                  <a:pt x="1618" y="546"/>
                                  <a:pt x="1618" y="546"/>
                                  <a:pt x="1618" y="546"/>
                                </a:cubicBezTo>
                                <a:cubicBezTo>
                                  <a:pt x="1441" y="444"/>
                                  <a:pt x="1214" y="361"/>
                                  <a:pt x="1015" y="361"/>
                                </a:cubicBezTo>
                                <a:cubicBezTo>
                                  <a:pt x="648" y="361"/>
                                  <a:pt x="410" y="648"/>
                                  <a:pt x="410" y="937"/>
                                </a:cubicBezTo>
                                <a:cubicBezTo>
                                  <a:pt x="410" y="1278"/>
                                  <a:pt x="691" y="1524"/>
                                  <a:pt x="1020" y="1524"/>
                                </a:cubicBezTo>
                                <a:cubicBezTo>
                                  <a:pt x="1090" y="1524"/>
                                  <a:pt x="1157" y="1519"/>
                                  <a:pt x="1243" y="1487"/>
                                </a:cubicBezTo>
                                <a:cubicBezTo>
                                  <a:pt x="1243" y="1149"/>
                                  <a:pt x="1243" y="1149"/>
                                  <a:pt x="1243" y="1149"/>
                                </a:cubicBezTo>
                                <a:cubicBezTo>
                                  <a:pt x="943" y="1149"/>
                                  <a:pt x="943" y="1149"/>
                                  <a:pt x="943" y="1149"/>
                                </a:cubicBezTo>
                                <a:cubicBezTo>
                                  <a:pt x="943" y="793"/>
                                  <a:pt x="943" y="793"/>
                                  <a:pt x="943" y="793"/>
                                </a:cubicBezTo>
                                <a:cubicBezTo>
                                  <a:pt x="1629" y="793"/>
                                  <a:pt x="1629" y="793"/>
                                  <a:pt x="1629" y="793"/>
                                </a:cubicBezTo>
                                <a:cubicBezTo>
                                  <a:pt x="1629" y="1741"/>
                                  <a:pt x="1629" y="1741"/>
                                  <a:pt x="1629" y="1741"/>
                                </a:cubicBezTo>
                                <a:cubicBezTo>
                                  <a:pt x="1433" y="1830"/>
                                  <a:pt x="1214" y="1875"/>
                                  <a:pt x="983" y="1875"/>
                                </a:cubicBezTo>
                              </a:path>
                            </a:pathLst>
                          </a:cu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6765290" y="381000"/>
                            <a:ext cx="73025" cy="342900"/>
                          </a:xfrm>
                          <a:prstGeom prst="rect">
                            <a:avLst/>
                          </a:pr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0"/>
                        <wps:cNvSpPr>
                          <a:spLocks/>
                        </wps:cNvSpPr>
                        <wps:spPr bwMode="auto">
                          <a:xfrm>
                            <a:off x="6076315" y="0"/>
                            <a:ext cx="1143000" cy="1143000"/>
                          </a:xfrm>
                          <a:custGeom>
                            <a:avLst/>
                            <a:gdLst>
                              <a:gd name="T0" fmla="*/ 0 w 1800"/>
                              <a:gd name="T1" fmla="*/ 0 h 1800"/>
                              <a:gd name="T2" fmla="*/ 0 w 1800"/>
                              <a:gd name="T3" fmla="*/ 200 h 1800"/>
                              <a:gd name="T4" fmla="*/ 1600 w 1800"/>
                              <a:gd name="T5" fmla="*/ 200 h 1800"/>
                              <a:gd name="T6" fmla="*/ 1600 w 1800"/>
                              <a:gd name="T7" fmla="*/ 1800 h 1800"/>
                              <a:gd name="T8" fmla="*/ 1800 w 1800"/>
                              <a:gd name="T9" fmla="*/ 1800 h 1800"/>
                              <a:gd name="T10" fmla="*/ 1800 w 1800"/>
                              <a:gd name="T11" fmla="*/ 0 h 1800"/>
                              <a:gd name="T12" fmla="*/ 0 w 1800"/>
                              <a:gd name="T13" fmla="*/ 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0" h="1800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lnTo>
                                  <a:pt x="1600" y="200"/>
                                </a:lnTo>
                                <a:lnTo>
                                  <a:pt x="1600" y="1800"/>
                                </a:lnTo>
                                <a:lnTo>
                                  <a:pt x="1800" y="1800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/>
                              </a:gs>
                              <a:gs pos="5000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B1B1C04" id="Canvas 15" o:spid="_x0000_s1026" style="position:absolute;margin-left:29.45pt;margin-top:36pt;width:80.65pt;height:80.05pt;z-index:251842560;mso-position-horizontal:right;mso-position-horizontal-relative:margin;mso-position-vertical-relative:page;mso-width-relative:margin" coordorigin="60706" coordsize="10210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">
              <v:rect id="Rectangle 465" o:spid="_x0000_s1027" style="position:absolute;left:60706;width:10160;height:1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6uxQAAANwAAAAPAAAAZHJzL2Rvd25yZXYueG1sRI9Ba8JA&#10;FITvhf6H5Qm9lLqxqE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COtH6uxQAAANwAAAAP&#10;AAAAAAAAAAAAAAAAAAcCAABkcnMvZG93bnJldi54bWxQSwUGAAAAAAMAAwC3AAAA+QIAAAAA&#10;" filled="f" stroked="f"/>
              <v:group id="Group 466" o:spid="_x0000_s1028" style="position:absolute;left:60706;width:10210;height:10160" coordorigin="60706" coordsize="11487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<o:lock v:ext="edit" aspectratio="t"/>
                <v:shape id="Freeform 467" o:spid="_x0000_s1029" style="position:absolute;left:60706;top:3740;width:3003;height:3568;visibility:visible;mso-wrap-style:square;v-text-anchor:top" coordsize="1576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" path="m1002,361c635,361,410,648,410,938v,348,284,576,595,576c1211,1514,1407,1422,1573,1275v,432,,432,,432c1399,1811,1161,1875,976,1875,445,1875,,1444,,938,,401,448,,978,v204,,442,61,598,139c1576,562,1576,562,1576,562,1380,434,1182,361,1002,361e" fillcolor="#e61739" stroked="f">
                  <v:path arrowok="t" o:connecttype="custom" o:connectlocs="190962,68709;78138,178530;191533,288161;299783,242672;299783,324894;186007,356870;0,178530;186388,0;300355,26456;300355,106966;190962,68709" o:connectangles="0,0,0,0,0,0,0,0,0,0,0"/>
                </v:shape>
                <v:shape id="Freeform 468" o:spid="_x0000_s1030" style="position:absolute;left:63976;top:3740;width:3105;height:3568;visibility:visible;mso-wrap-style:square;v-text-anchor:top" coordsize="1629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" path="m983,1875c450,1875,,1460,,937,,410,447,,1007,v204,,456,53,611,126c1618,546,1618,546,1618,546,1441,444,1214,361,1015,361,648,361,410,648,410,937v,341,281,587,610,587c1090,1524,1157,1519,1243,1487v,-338,,-338,,-338c943,1149,943,1149,943,1149v,-356,,-356,,-356c1629,793,1629,793,1629,793v,948,,948,,948c1433,1830,1214,1875,983,1875e" fillcolor="#e61739" stroked="f">
                  <v:path arrowok="t" o:connecttype="custom" o:connectlocs="187376,356870;0,178340;191951,0;308418,23982;308418,103921;193476,68709;78153,178340;194429,290064;236937,283022;236937,218690;179752,218690;179752,150932;310515,150932;310515,331366;187376,356870" o:connectangles="0,0,0,0,0,0,0,0,0,0,0,0,0,0,0"/>
                </v:shape>
                <v:rect id="Rectangle 469" o:spid="_x0000_s1031" style="position:absolute;left:67652;top:3810;width:73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" fillcolor="#e61739" stroked="f"/>
                <v:shape id="Freeform 470" o:spid="_x0000_s1032" style="position:absolute;left:60763;width:11430;height:11430;visibility:visible;mso-wrap-style:square;v-text-anchor:top" coordsize="18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" path="m,l,200r1600,l1600,1800r200,l1800,,,xe" fillcolor="#ff6a00 [3206]" stroked="f">
                  <v:fill color2="#991f3d [3205]" angle="90" colors="0 #ff6a00;.5 #e31937;1 #991f3d" focus="100%" type="gradient">
                    <o:fill v:ext="view" type="gradientUnscaled"/>
                  </v:fill>
                  <v:path arrowok="t" o:connecttype="custom" o:connectlocs="0,0;0,127000;1016000,127000;1016000,1143000;1143000,1143000;1143000,0;0,0" o:connectangles="0,0,0,0,0,0,0"/>
                </v:shape>
              </v:group>
              <w10:wrap anchorx="margin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531" w:rsidRDefault="00763531" w:rsidP="00F87642">
    <w:pPr>
      <w:pStyle w:val="Corpsdetext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811840" behindDoc="0" locked="1" layoutInCell="1" allowOverlap="1" wp14:anchorId="167DAC72" wp14:editId="6E4D478A">
              <wp:simplePos x="0" y="0"/>
              <wp:positionH relativeFrom="rightMargin">
                <wp:posOffset>-2209800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298" name="Group 2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8400" cy="2438400"/>
                        <a:chOff x="0" y="0"/>
                        <a:chExt cx="2438400" cy="2438400"/>
                      </a:xfrm>
                    </wpg:grpSpPr>
                    <wpg:grpSp>
                      <wpg:cNvPr id="434" name="Group 81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2438400"/>
                          <a:chOff x="0" y="0"/>
                          <a:chExt cx="3840" cy="3840"/>
                        </a:xfrm>
                      </wpg:grpSpPr>
                      <wps:wsp>
                        <wps:cNvPr id="436" name="Freeform 76"/>
                        <wps:cNvSpPr>
                          <a:spLocks/>
                        </wps:cNvSpPr>
                        <wps:spPr bwMode="auto">
                          <a:xfrm>
                            <a:off x="1230" y="1033"/>
                            <a:ext cx="611" cy="727"/>
                          </a:xfrm>
                          <a:custGeom>
                            <a:avLst/>
                            <a:gdLst>
                              <a:gd name="T0" fmla="*/ 1484 w 2332"/>
                              <a:gd name="T1" fmla="*/ 535 h 2776"/>
                              <a:gd name="T2" fmla="*/ 607 w 2332"/>
                              <a:gd name="T3" fmla="*/ 1388 h 2776"/>
                              <a:gd name="T4" fmla="*/ 1488 w 2332"/>
                              <a:gd name="T5" fmla="*/ 2241 h 2776"/>
                              <a:gd name="T6" fmla="*/ 2329 w 2332"/>
                              <a:gd name="T7" fmla="*/ 1888 h 2776"/>
                              <a:gd name="T8" fmla="*/ 2329 w 2332"/>
                              <a:gd name="T9" fmla="*/ 2527 h 2776"/>
                              <a:gd name="T10" fmla="*/ 1444 w 2332"/>
                              <a:gd name="T11" fmla="*/ 2776 h 2776"/>
                              <a:gd name="T12" fmla="*/ 0 w 2332"/>
                              <a:gd name="T13" fmla="*/ 1388 h 2776"/>
                              <a:gd name="T14" fmla="*/ 1448 w 2332"/>
                              <a:gd name="T15" fmla="*/ 0 h 2776"/>
                              <a:gd name="T16" fmla="*/ 2332 w 2332"/>
                              <a:gd name="T17" fmla="*/ 206 h 2776"/>
                              <a:gd name="T18" fmla="*/ 2332 w 2332"/>
                              <a:gd name="T19" fmla="*/ 833 h 2776"/>
                              <a:gd name="T20" fmla="*/ 1484 w 2332"/>
                              <a:gd name="T21" fmla="*/ 535 h 2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32" h="2776">
                                <a:moveTo>
                                  <a:pt x="1484" y="535"/>
                                </a:moveTo>
                                <a:cubicBezTo>
                                  <a:pt x="940" y="535"/>
                                  <a:pt x="607" y="960"/>
                                  <a:pt x="607" y="1388"/>
                                </a:cubicBezTo>
                                <a:cubicBezTo>
                                  <a:pt x="607" y="1904"/>
                                  <a:pt x="1028" y="2241"/>
                                  <a:pt x="1488" y="2241"/>
                                </a:cubicBezTo>
                                <a:cubicBezTo>
                                  <a:pt x="1793" y="2241"/>
                                  <a:pt x="2083" y="2106"/>
                                  <a:pt x="2329" y="1888"/>
                                </a:cubicBezTo>
                                <a:cubicBezTo>
                                  <a:pt x="2329" y="2527"/>
                                  <a:pt x="2329" y="2527"/>
                                  <a:pt x="2329" y="2527"/>
                                </a:cubicBezTo>
                                <a:cubicBezTo>
                                  <a:pt x="2071" y="2681"/>
                                  <a:pt x="1718" y="2776"/>
                                  <a:pt x="1444" y="2776"/>
                                </a:cubicBezTo>
                                <a:cubicBezTo>
                                  <a:pt x="658" y="2776"/>
                                  <a:pt x="0" y="2138"/>
                                  <a:pt x="0" y="1388"/>
                                </a:cubicBezTo>
                                <a:cubicBezTo>
                                  <a:pt x="0" y="594"/>
                                  <a:pt x="663" y="0"/>
                                  <a:pt x="1448" y="0"/>
                                </a:cubicBezTo>
                                <a:cubicBezTo>
                                  <a:pt x="1750" y="0"/>
                                  <a:pt x="2102" y="91"/>
                                  <a:pt x="2332" y="206"/>
                                </a:cubicBezTo>
                                <a:cubicBezTo>
                                  <a:pt x="2332" y="833"/>
                                  <a:pt x="2332" y="833"/>
                                  <a:pt x="2332" y="833"/>
                                </a:cubicBezTo>
                                <a:cubicBezTo>
                                  <a:pt x="2043" y="642"/>
                                  <a:pt x="1750" y="535"/>
                                  <a:pt x="1484" y="535"/>
                                </a:cubicBezTo>
                              </a:path>
                            </a:pathLst>
                          </a:cu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77"/>
                        <wps:cNvSpPr>
                          <a:spLocks/>
                        </wps:cNvSpPr>
                        <wps:spPr bwMode="auto">
                          <a:xfrm>
                            <a:off x="1896" y="1033"/>
                            <a:ext cx="631" cy="727"/>
                          </a:xfrm>
                          <a:custGeom>
                            <a:avLst/>
                            <a:gdLst>
                              <a:gd name="T0" fmla="*/ 1455 w 2411"/>
                              <a:gd name="T1" fmla="*/ 2776 h 2776"/>
                              <a:gd name="T2" fmla="*/ 0 w 2411"/>
                              <a:gd name="T3" fmla="*/ 1388 h 2776"/>
                              <a:gd name="T4" fmla="*/ 1491 w 2411"/>
                              <a:gd name="T5" fmla="*/ 0 h 2776"/>
                              <a:gd name="T6" fmla="*/ 2395 w 2411"/>
                              <a:gd name="T7" fmla="*/ 186 h 2776"/>
                              <a:gd name="T8" fmla="*/ 2395 w 2411"/>
                              <a:gd name="T9" fmla="*/ 809 h 2776"/>
                              <a:gd name="T10" fmla="*/ 1503 w 2411"/>
                              <a:gd name="T11" fmla="*/ 535 h 2776"/>
                              <a:gd name="T12" fmla="*/ 606 w 2411"/>
                              <a:gd name="T13" fmla="*/ 1388 h 2776"/>
                              <a:gd name="T14" fmla="*/ 1511 w 2411"/>
                              <a:gd name="T15" fmla="*/ 2257 h 2776"/>
                              <a:gd name="T16" fmla="*/ 1840 w 2411"/>
                              <a:gd name="T17" fmla="*/ 2201 h 2776"/>
                              <a:gd name="T18" fmla="*/ 1840 w 2411"/>
                              <a:gd name="T19" fmla="*/ 1701 h 2776"/>
                              <a:gd name="T20" fmla="*/ 1396 w 2411"/>
                              <a:gd name="T21" fmla="*/ 1701 h 2776"/>
                              <a:gd name="T22" fmla="*/ 1396 w 2411"/>
                              <a:gd name="T23" fmla="*/ 1174 h 2776"/>
                              <a:gd name="T24" fmla="*/ 2411 w 2411"/>
                              <a:gd name="T25" fmla="*/ 1174 h 2776"/>
                              <a:gd name="T26" fmla="*/ 2411 w 2411"/>
                              <a:gd name="T27" fmla="*/ 2578 h 2776"/>
                              <a:gd name="T28" fmla="*/ 1455 w 2411"/>
                              <a:gd name="T29" fmla="*/ 2776 h 2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11" h="2776">
                                <a:moveTo>
                                  <a:pt x="1455" y="2776"/>
                                </a:moveTo>
                                <a:cubicBezTo>
                                  <a:pt x="666" y="2776"/>
                                  <a:pt x="0" y="2162"/>
                                  <a:pt x="0" y="1388"/>
                                </a:cubicBezTo>
                                <a:cubicBezTo>
                                  <a:pt x="0" y="607"/>
                                  <a:pt x="662" y="0"/>
                                  <a:pt x="1491" y="0"/>
                                </a:cubicBezTo>
                                <a:cubicBezTo>
                                  <a:pt x="1792" y="0"/>
                                  <a:pt x="2165" y="79"/>
                                  <a:pt x="2395" y="186"/>
                                </a:cubicBezTo>
                                <a:cubicBezTo>
                                  <a:pt x="2395" y="809"/>
                                  <a:pt x="2395" y="809"/>
                                  <a:pt x="2395" y="809"/>
                                </a:cubicBezTo>
                                <a:cubicBezTo>
                                  <a:pt x="2134" y="658"/>
                                  <a:pt x="1797" y="535"/>
                                  <a:pt x="1503" y="535"/>
                                </a:cubicBezTo>
                                <a:cubicBezTo>
                                  <a:pt x="959" y="535"/>
                                  <a:pt x="606" y="960"/>
                                  <a:pt x="606" y="1388"/>
                                </a:cubicBezTo>
                                <a:cubicBezTo>
                                  <a:pt x="606" y="1892"/>
                                  <a:pt x="1023" y="2257"/>
                                  <a:pt x="1511" y="2257"/>
                                </a:cubicBezTo>
                                <a:cubicBezTo>
                                  <a:pt x="1614" y="2257"/>
                                  <a:pt x="1713" y="2249"/>
                                  <a:pt x="1840" y="2201"/>
                                </a:cubicBezTo>
                                <a:cubicBezTo>
                                  <a:pt x="1840" y="1701"/>
                                  <a:pt x="1840" y="1701"/>
                                  <a:pt x="1840" y="1701"/>
                                </a:cubicBezTo>
                                <a:cubicBezTo>
                                  <a:pt x="1396" y="1701"/>
                                  <a:pt x="1396" y="1701"/>
                                  <a:pt x="1396" y="1701"/>
                                </a:cubicBezTo>
                                <a:cubicBezTo>
                                  <a:pt x="1396" y="1174"/>
                                  <a:pt x="1396" y="1174"/>
                                  <a:pt x="1396" y="1174"/>
                                </a:cubicBezTo>
                                <a:cubicBezTo>
                                  <a:pt x="2411" y="1174"/>
                                  <a:pt x="2411" y="1174"/>
                                  <a:pt x="2411" y="1174"/>
                                </a:cubicBezTo>
                                <a:cubicBezTo>
                                  <a:pt x="2411" y="2578"/>
                                  <a:pt x="2411" y="2578"/>
                                  <a:pt x="2411" y="2578"/>
                                </a:cubicBezTo>
                                <a:cubicBezTo>
                                  <a:pt x="2122" y="2709"/>
                                  <a:pt x="1797" y="2776"/>
                                  <a:pt x="1455" y="2776"/>
                                </a:cubicBezTo>
                              </a:path>
                            </a:pathLst>
                          </a:cu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643" y="1047"/>
                            <a:ext cx="150" cy="698"/>
                          </a:xfrm>
                          <a:prstGeom prst="rect">
                            <a:avLst/>
                          </a:pr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40" cy="3840"/>
                          </a:xfrm>
                          <a:custGeom>
                            <a:avLst/>
                            <a:gdLst>
                              <a:gd name="T0" fmla="*/ 0 w 3840"/>
                              <a:gd name="T1" fmla="*/ 0 h 3840"/>
                              <a:gd name="T2" fmla="*/ 0 w 3840"/>
                              <a:gd name="T3" fmla="*/ 524 h 3840"/>
                              <a:gd name="T4" fmla="*/ 3316 w 3840"/>
                              <a:gd name="T5" fmla="*/ 524 h 3840"/>
                              <a:gd name="T6" fmla="*/ 3316 w 3840"/>
                              <a:gd name="T7" fmla="*/ 3840 h 3840"/>
                              <a:gd name="T8" fmla="*/ 3840 w 3840"/>
                              <a:gd name="T9" fmla="*/ 3840 h 3840"/>
                              <a:gd name="T10" fmla="*/ 3840 w 3840"/>
                              <a:gd name="T11" fmla="*/ 0 h 3840"/>
                              <a:gd name="T12" fmla="*/ 0 w 3840"/>
                              <a:gd name="T13" fmla="*/ 0 h 3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40" h="3840">
                                <a:moveTo>
                                  <a:pt x="0" y="0"/>
                                </a:moveTo>
                                <a:lnTo>
                                  <a:pt x="0" y="524"/>
                                </a:lnTo>
                                <a:lnTo>
                                  <a:pt x="3316" y="524"/>
                                </a:lnTo>
                                <a:lnTo>
                                  <a:pt x="3316" y="3840"/>
                                </a:lnTo>
                                <a:lnTo>
                                  <a:pt x="3840" y="3840"/>
                                </a:lnTo>
                                <a:lnTo>
                                  <a:pt x="3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/>
                              </a:gs>
                              <a:gs pos="5000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7" name="Image 4" descr="EN tagline.emf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3850" y="1233488"/>
                          <a:ext cx="1557337" cy="1190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753A09" id="Group 298" o:spid="_x0000_s1026" style="position:absolute;margin-left:-174pt;margin-top:18pt;width:192pt;height:192pt;z-index:251811840;mso-position-horizontal-relative:right-margin-area;mso-position-vertical-relative:page" coordsize="24384,243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">
              <v:group id="Group 81" o:spid="_x0000_s1027" style="position:absolute;width:24384;height:24384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61739" stroked="f">
                  <v:path arrowok="t" o:connecttype="custom" o:connectlocs="389,140;159,364;390,587;610,494;610,662;378,727;0,364;379,0;611,54;611,218;389,140" o:connectangles="0,0,0,0,0,0,0,0,0,0,0"/>
                </v:shape>
  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61739" stroked="f">
                  <v:path arrowok="t" o:connecttype="custom" o:connectlocs="381,727;0,364;390,0;627,49;627,212;393,140;159,364;395,591;482,576;482,445;365,445;365,307;631,307;631,675;381,727" o:connectangles="0,0,0,0,0,0,0,0,0,0,0,0,0,0,0"/>
                </v:shape>
  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" fillcolor="#e61739" stroked="f"/>
                <v:shape id="Freeform 80" o:spid="_x0000_s1031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" path="m,l,524r3316,l3316,3840r524,l3840,,,xe" fillcolor="#ff6a00 [3206]" stroked="f">
                  <v:fill color2="#991f3d [3205]" angle="90" colors="0 #ff6a00;.5 #e31937;1 #991f3d" focus="100%" type="gradient">
                    <o:fill v:ext="view" type="gradientUnscaled"/>
                  </v:fill>
                  <v:path arrowok="t" o:connecttype="custom" o:connectlocs="0,0;0,524;3316,524;3316,3840;3840,3840;3840,0;0,0" o:connectangles="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32" type="#_x0000_t75" alt="EN tagline.emf" style="position:absolute;left:3238;top:12334;width:15573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">
                <v:imagedata r:id="rId2" o:title="EN tagline"/>
                <v:path arrowok="t"/>
              </v:shape>
              <w10:wrap anchorx="margin" anchory="page"/>
              <w10:anchorlock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838464" behindDoc="1" locked="1" layoutInCell="1" allowOverlap="1" wp14:anchorId="25BE5FF0" wp14:editId="137335C2">
              <wp:simplePos x="0" y="0"/>
              <wp:positionH relativeFrom="column">
                <wp:posOffset>1270000</wp:posOffset>
              </wp:positionH>
              <wp:positionV relativeFrom="page">
                <wp:posOffset>4699000</wp:posOffset>
              </wp:positionV>
              <wp:extent cx="4732935" cy="5099253"/>
              <wp:effectExtent l="0" t="0" r="0" b="44450"/>
              <wp:wrapNone/>
              <wp:docPr id="354" name="Group 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2935" cy="5099253"/>
                        <a:chOff x="152400" y="152400"/>
                        <a:chExt cx="4732935" cy="5099253"/>
                      </a:xfrm>
                    </wpg:grpSpPr>
                    <wps:wsp>
                      <wps:cNvPr id="355" name="Line 35"/>
                      <wps:cNvCnPr/>
                      <wps:spPr bwMode="auto">
                        <a:xfrm>
                          <a:off x="4131113" y="1371980"/>
                          <a:ext cx="474880" cy="335210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6" name="Line 36"/>
                      <wps:cNvCnPr/>
                      <wps:spPr bwMode="auto">
                        <a:xfrm flipV="1">
                          <a:off x="3329275" y="3195953"/>
                          <a:ext cx="1217041" cy="209507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7" name="Line 38"/>
                      <wps:cNvCnPr/>
                      <wps:spPr bwMode="auto">
                        <a:xfrm flipV="1">
                          <a:off x="3329275" y="1707190"/>
                          <a:ext cx="1276718" cy="1698270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39"/>
                      <wps:cNvCnPr/>
                      <wps:spPr bwMode="auto">
                        <a:xfrm>
                          <a:off x="3329275" y="3405460"/>
                          <a:ext cx="615822" cy="1349727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9" name="Line 40"/>
                      <wps:cNvCnPr/>
                      <wps:spPr bwMode="auto">
                        <a:xfrm>
                          <a:off x="3945097" y="4755187"/>
                          <a:ext cx="812630" cy="198079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0" name="Line 41"/>
                      <wps:cNvCnPr/>
                      <wps:spPr bwMode="auto">
                        <a:xfrm>
                          <a:off x="3329275" y="3405460"/>
                          <a:ext cx="114911" cy="1846193"/>
                        </a:xfrm>
                        <a:prstGeom prst="line">
                          <a:avLst/>
                        </a:prstGeom>
                        <a:noFill/>
                        <a:ln w="13970" cap="rnd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1" name="Line 42"/>
                      <wps:cNvCnPr/>
                      <wps:spPr bwMode="auto">
                        <a:xfrm flipV="1">
                          <a:off x="3716544" y="4755187"/>
                          <a:ext cx="228553" cy="496466"/>
                        </a:xfrm>
                        <a:prstGeom prst="line">
                          <a:avLst/>
                        </a:prstGeom>
                        <a:noFill/>
                        <a:ln w="13970" cap="rnd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43"/>
                      <wps:cNvCnPr/>
                      <wps:spPr bwMode="auto">
                        <a:xfrm flipV="1">
                          <a:off x="3256901" y="4755187"/>
                          <a:ext cx="688196" cy="496466"/>
                        </a:xfrm>
                        <a:prstGeom prst="line">
                          <a:avLst/>
                        </a:prstGeom>
                        <a:noFill/>
                        <a:ln w="13970" cap="rnd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Line 44"/>
                      <wps:cNvCnPr/>
                      <wps:spPr bwMode="auto">
                        <a:xfrm flipH="1">
                          <a:off x="2200482" y="2935658"/>
                          <a:ext cx="382190" cy="2315995"/>
                        </a:xfrm>
                        <a:prstGeom prst="line">
                          <a:avLst/>
                        </a:prstGeom>
                        <a:noFill/>
                        <a:ln w="13970" cap="rnd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Line 45"/>
                      <wps:cNvCnPr/>
                      <wps:spPr bwMode="auto">
                        <a:xfrm flipH="1" flipV="1">
                          <a:off x="900274" y="4703128"/>
                          <a:ext cx="3044823" cy="52059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" name="Line 46"/>
                      <wps:cNvCnPr/>
                      <wps:spPr bwMode="auto">
                        <a:xfrm flipH="1" flipV="1">
                          <a:off x="219696" y="4030169"/>
                          <a:ext cx="680578" cy="672959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" name="Line 47"/>
                      <wps:cNvCnPr/>
                      <wps:spPr bwMode="auto">
                        <a:xfrm flipH="1" flipV="1">
                          <a:off x="4395852" y="287627"/>
                          <a:ext cx="210141" cy="1419563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7" name="Line 48"/>
                      <wps:cNvCnPr/>
                      <wps:spPr bwMode="auto">
                        <a:xfrm flipH="1">
                          <a:off x="3945097" y="4211741"/>
                          <a:ext cx="470436" cy="543446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" name="Line 49"/>
                      <wps:cNvCnPr/>
                      <wps:spPr bwMode="auto">
                        <a:xfrm flipH="1" flipV="1">
                          <a:off x="2582672" y="2935658"/>
                          <a:ext cx="1963644" cy="260295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50"/>
                      <wps:cNvCnPr/>
                      <wps:spPr bwMode="auto">
                        <a:xfrm flipH="1">
                          <a:off x="900274" y="3195953"/>
                          <a:ext cx="3646042" cy="1507175"/>
                        </a:xfrm>
                        <a:prstGeom prst="line">
                          <a:avLst/>
                        </a:prstGeom>
                        <a:noFill/>
                        <a:ln w="13970" cap="flat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Line 51"/>
                      <wps:cNvCnPr/>
                      <wps:spPr bwMode="auto">
                        <a:xfrm flipH="1">
                          <a:off x="1747186" y="2935658"/>
                          <a:ext cx="835486" cy="2315995"/>
                        </a:xfrm>
                        <a:prstGeom prst="line">
                          <a:avLst/>
                        </a:prstGeom>
                        <a:noFill/>
                        <a:ln w="13970" cap="rnd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" name="Freeform 371"/>
                      <wps:cNvSpPr>
                        <a:spLocks/>
                      </wps:cNvSpPr>
                      <wps:spPr bwMode="auto">
                        <a:xfrm>
                          <a:off x="4206027" y="2856934"/>
                          <a:ext cx="679308" cy="678038"/>
                        </a:xfrm>
                        <a:custGeom>
                          <a:avLst/>
                          <a:gdLst>
                            <a:gd name="T0" fmla="*/ 308 w 613"/>
                            <a:gd name="T1" fmla="*/ 611 h 612"/>
                            <a:gd name="T2" fmla="*/ 1 w 613"/>
                            <a:gd name="T3" fmla="*/ 308 h 612"/>
                            <a:gd name="T4" fmla="*/ 305 w 613"/>
                            <a:gd name="T5" fmla="*/ 1 h 612"/>
                            <a:gd name="T6" fmla="*/ 612 w 613"/>
                            <a:gd name="T7" fmla="*/ 304 h 612"/>
                            <a:gd name="T8" fmla="*/ 308 w 613"/>
                            <a:gd name="T9" fmla="*/ 611 h 6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3" h="612">
                              <a:moveTo>
                                <a:pt x="308" y="611"/>
                              </a:moveTo>
                              <a:cubicBezTo>
                                <a:pt x="140" y="612"/>
                                <a:pt x="2" y="476"/>
                                <a:pt x="1" y="308"/>
                              </a:cubicBezTo>
                              <a:cubicBezTo>
                                <a:pt x="0" y="139"/>
                                <a:pt x="136" y="1"/>
                                <a:pt x="305" y="1"/>
                              </a:cubicBezTo>
                              <a:cubicBezTo>
                                <a:pt x="474" y="0"/>
                                <a:pt x="611" y="136"/>
                                <a:pt x="612" y="304"/>
                              </a:cubicBezTo>
                              <a:cubicBezTo>
                                <a:pt x="613" y="473"/>
                                <a:pt x="477" y="611"/>
                                <a:pt x="308" y="6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2" name="Freeform 372"/>
                      <wps:cNvSpPr>
                        <a:spLocks/>
                      </wps:cNvSpPr>
                      <wps:spPr bwMode="auto">
                        <a:xfrm>
                          <a:off x="2310948" y="2664570"/>
                          <a:ext cx="542812" cy="542176"/>
                        </a:xfrm>
                        <a:custGeom>
                          <a:avLst/>
                          <a:gdLst>
                            <a:gd name="T0" fmla="*/ 246 w 490"/>
                            <a:gd name="T1" fmla="*/ 489 h 490"/>
                            <a:gd name="T2" fmla="*/ 1 w 490"/>
                            <a:gd name="T3" fmla="*/ 246 h 490"/>
                            <a:gd name="T4" fmla="*/ 244 w 490"/>
                            <a:gd name="T5" fmla="*/ 0 h 490"/>
                            <a:gd name="T6" fmla="*/ 489 w 490"/>
                            <a:gd name="T7" fmla="*/ 244 h 490"/>
                            <a:gd name="T8" fmla="*/ 246 w 490"/>
                            <a:gd name="T9" fmla="*/ 489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0" h="490">
                              <a:moveTo>
                                <a:pt x="246" y="489"/>
                              </a:moveTo>
                              <a:cubicBezTo>
                                <a:pt x="111" y="490"/>
                                <a:pt x="1" y="381"/>
                                <a:pt x="1" y="246"/>
                              </a:cubicBezTo>
                              <a:cubicBezTo>
                                <a:pt x="0" y="111"/>
                                <a:pt x="109" y="1"/>
                                <a:pt x="244" y="0"/>
                              </a:cubicBezTo>
                              <a:cubicBezTo>
                                <a:pt x="379" y="0"/>
                                <a:pt x="489" y="109"/>
                                <a:pt x="489" y="244"/>
                              </a:cubicBezTo>
                              <a:cubicBezTo>
                                <a:pt x="490" y="378"/>
                                <a:pt x="381" y="488"/>
                                <a:pt x="246" y="4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3" name="Freeform 373"/>
                      <wps:cNvSpPr>
                        <a:spLocks/>
                      </wps:cNvSpPr>
                      <wps:spPr bwMode="auto">
                        <a:xfrm>
                          <a:off x="4260626" y="152400"/>
                          <a:ext cx="271088" cy="271088"/>
                        </a:xfrm>
                        <a:custGeom>
                          <a:avLst/>
                          <a:gdLst>
                            <a:gd name="T0" fmla="*/ 123 w 245"/>
                            <a:gd name="T1" fmla="*/ 244 h 245"/>
                            <a:gd name="T2" fmla="*/ 0 w 245"/>
                            <a:gd name="T3" fmla="*/ 123 h 245"/>
                            <a:gd name="T4" fmla="*/ 121 w 245"/>
                            <a:gd name="T5" fmla="*/ 0 h 245"/>
                            <a:gd name="T6" fmla="*/ 244 w 245"/>
                            <a:gd name="T7" fmla="*/ 121 h 245"/>
                            <a:gd name="T8" fmla="*/ 123 w 245"/>
                            <a:gd name="T9" fmla="*/ 244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5" h="245">
                              <a:moveTo>
                                <a:pt x="123" y="244"/>
                              </a:moveTo>
                              <a:cubicBezTo>
                                <a:pt x="55" y="245"/>
                                <a:pt x="0" y="190"/>
                                <a:pt x="0" y="123"/>
                              </a:cubicBezTo>
                              <a:cubicBezTo>
                                <a:pt x="0" y="55"/>
                                <a:pt x="54" y="0"/>
                                <a:pt x="121" y="0"/>
                              </a:cubicBezTo>
                              <a:cubicBezTo>
                                <a:pt x="189" y="0"/>
                                <a:pt x="244" y="54"/>
                                <a:pt x="244" y="121"/>
                              </a:cubicBezTo>
                              <a:cubicBezTo>
                                <a:pt x="245" y="189"/>
                                <a:pt x="190" y="244"/>
                                <a:pt x="123" y="2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4" name="Freeform 374"/>
                      <wps:cNvSpPr>
                        <a:spLocks/>
                      </wps:cNvSpPr>
                      <wps:spPr bwMode="auto">
                        <a:xfrm>
                          <a:off x="4280307" y="4075244"/>
                          <a:ext cx="271723" cy="271089"/>
                        </a:xfrm>
                        <a:custGeom>
                          <a:avLst/>
                          <a:gdLst>
                            <a:gd name="T0" fmla="*/ 123 w 245"/>
                            <a:gd name="T1" fmla="*/ 245 h 245"/>
                            <a:gd name="T2" fmla="*/ 0 w 245"/>
                            <a:gd name="T3" fmla="*/ 124 h 245"/>
                            <a:gd name="T4" fmla="*/ 122 w 245"/>
                            <a:gd name="T5" fmla="*/ 1 h 245"/>
                            <a:gd name="T6" fmla="*/ 244 w 245"/>
                            <a:gd name="T7" fmla="*/ 122 h 245"/>
                            <a:gd name="T8" fmla="*/ 123 w 245"/>
                            <a:gd name="T9" fmla="*/ 245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5" h="245">
                              <a:moveTo>
                                <a:pt x="123" y="245"/>
                              </a:moveTo>
                              <a:cubicBezTo>
                                <a:pt x="55" y="245"/>
                                <a:pt x="0" y="191"/>
                                <a:pt x="0" y="124"/>
                              </a:cubicBezTo>
                              <a:cubicBezTo>
                                <a:pt x="0" y="56"/>
                                <a:pt x="54" y="1"/>
                                <a:pt x="122" y="1"/>
                              </a:cubicBezTo>
                              <a:cubicBezTo>
                                <a:pt x="189" y="0"/>
                                <a:pt x="244" y="55"/>
                                <a:pt x="244" y="122"/>
                              </a:cubicBezTo>
                              <a:cubicBezTo>
                                <a:pt x="245" y="190"/>
                                <a:pt x="190" y="245"/>
                                <a:pt x="123" y="24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5" name="Freeform 375"/>
                      <wps:cNvSpPr>
                        <a:spLocks/>
                      </wps:cNvSpPr>
                      <wps:spPr bwMode="auto">
                        <a:xfrm>
                          <a:off x="3125483" y="3201667"/>
                          <a:ext cx="407585" cy="407585"/>
                        </a:xfrm>
                        <a:custGeom>
                          <a:avLst/>
                          <a:gdLst>
                            <a:gd name="T0" fmla="*/ 185 w 368"/>
                            <a:gd name="T1" fmla="*/ 367 h 368"/>
                            <a:gd name="T2" fmla="*/ 1 w 368"/>
                            <a:gd name="T3" fmla="*/ 185 h 368"/>
                            <a:gd name="T4" fmla="*/ 183 w 368"/>
                            <a:gd name="T5" fmla="*/ 1 h 368"/>
                            <a:gd name="T6" fmla="*/ 367 w 368"/>
                            <a:gd name="T7" fmla="*/ 183 h 368"/>
                            <a:gd name="T8" fmla="*/ 185 w 368"/>
                            <a:gd name="T9" fmla="*/ 367 h 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8" h="368">
                              <a:moveTo>
                                <a:pt x="185" y="367"/>
                              </a:moveTo>
                              <a:cubicBezTo>
                                <a:pt x="84" y="368"/>
                                <a:pt x="1" y="286"/>
                                <a:pt x="1" y="185"/>
                              </a:cubicBezTo>
                              <a:cubicBezTo>
                                <a:pt x="0" y="84"/>
                                <a:pt x="82" y="1"/>
                                <a:pt x="183" y="1"/>
                              </a:cubicBezTo>
                              <a:cubicBezTo>
                                <a:pt x="284" y="0"/>
                                <a:pt x="367" y="82"/>
                                <a:pt x="367" y="183"/>
                              </a:cubicBezTo>
                              <a:cubicBezTo>
                                <a:pt x="368" y="284"/>
                                <a:pt x="286" y="367"/>
                                <a:pt x="185" y="3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6" name="Freeform 376"/>
                      <wps:cNvSpPr>
                        <a:spLocks/>
                      </wps:cNvSpPr>
                      <wps:spPr bwMode="auto">
                        <a:xfrm>
                          <a:off x="763777" y="4567267"/>
                          <a:ext cx="271088" cy="271088"/>
                        </a:xfrm>
                        <a:custGeom>
                          <a:avLst/>
                          <a:gdLst>
                            <a:gd name="T0" fmla="*/ 124 w 245"/>
                            <a:gd name="T1" fmla="*/ 245 h 245"/>
                            <a:gd name="T2" fmla="*/ 1 w 245"/>
                            <a:gd name="T3" fmla="*/ 123 h 245"/>
                            <a:gd name="T4" fmla="*/ 122 w 245"/>
                            <a:gd name="T5" fmla="*/ 1 h 245"/>
                            <a:gd name="T6" fmla="*/ 245 w 245"/>
                            <a:gd name="T7" fmla="*/ 122 h 245"/>
                            <a:gd name="T8" fmla="*/ 124 w 245"/>
                            <a:gd name="T9" fmla="*/ 245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5" h="245">
                              <a:moveTo>
                                <a:pt x="124" y="245"/>
                              </a:moveTo>
                              <a:cubicBezTo>
                                <a:pt x="56" y="245"/>
                                <a:pt x="1" y="191"/>
                                <a:pt x="1" y="123"/>
                              </a:cubicBezTo>
                              <a:cubicBezTo>
                                <a:pt x="0" y="56"/>
                                <a:pt x="55" y="1"/>
                                <a:pt x="122" y="1"/>
                              </a:cubicBezTo>
                              <a:cubicBezTo>
                                <a:pt x="190" y="0"/>
                                <a:pt x="245" y="55"/>
                                <a:pt x="245" y="122"/>
                              </a:cubicBezTo>
                              <a:cubicBezTo>
                                <a:pt x="245" y="190"/>
                                <a:pt x="191" y="245"/>
                                <a:pt x="124" y="24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7" name="Freeform 377"/>
                      <wps:cNvSpPr>
                        <a:spLocks/>
                      </wps:cNvSpPr>
                      <wps:spPr bwMode="auto">
                        <a:xfrm>
                          <a:off x="152400" y="3962238"/>
                          <a:ext cx="135227" cy="135227"/>
                        </a:xfrm>
                        <a:custGeom>
                          <a:avLst/>
                          <a:gdLst>
                            <a:gd name="T0" fmla="*/ 61 w 122"/>
                            <a:gd name="T1" fmla="*/ 122 h 122"/>
                            <a:gd name="T2" fmla="*/ 0 w 122"/>
                            <a:gd name="T3" fmla="*/ 61 h 122"/>
                            <a:gd name="T4" fmla="*/ 61 w 122"/>
                            <a:gd name="T5" fmla="*/ 0 h 122"/>
                            <a:gd name="T6" fmla="*/ 122 w 122"/>
                            <a:gd name="T7" fmla="*/ 61 h 122"/>
                            <a:gd name="T8" fmla="*/ 61 w 122"/>
                            <a:gd name="T9" fmla="*/ 122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" h="122">
                              <a:moveTo>
                                <a:pt x="61" y="122"/>
                              </a:moveTo>
                              <a:cubicBezTo>
                                <a:pt x="28" y="122"/>
                                <a:pt x="0" y="95"/>
                                <a:pt x="0" y="61"/>
                              </a:cubicBezTo>
                              <a:cubicBezTo>
                                <a:pt x="0" y="28"/>
                                <a:pt x="27" y="0"/>
                                <a:pt x="61" y="0"/>
                              </a:cubicBezTo>
                              <a:cubicBezTo>
                                <a:pt x="94" y="0"/>
                                <a:pt x="122" y="27"/>
                                <a:pt x="122" y="61"/>
                              </a:cubicBezTo>
                              <a:cubicBezTo>
                                <a:pt x="122" y="95"/>
                                <a:pt x="95" y="122"/>
                                <a:pt x="61" y="1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" name="Freeform 378"/>
                      <wps:cNvSpPr>
                        <a:spLocks/>
                      </wps:cNvSpPr>
                      <wps:spPr bwMode="auto">
                        <a:xfrm>
                          <a:off x="4402201" y="1503397"/>
                          <a:ext cx="407585" cy="407585"/>
                        </a:xfrm>
                        <a:custGeom>
                          <a:avLst/>
                          <a:gdLst>
                            <a:gd name="T0" fmla="*/ 185 w 368"/>
                            <a:gd name="T1" fmla="*/ 367 h 368"/>
                            <a:gd name="T2" fmla="*/ 1 w 368"/>
                            <a:gd name="T3" fmla="*/ 185 h 368"/>
                            <a:gd name="T4" fmla="*/ 183 w 368"/>
                            <a:gd name="T5" fmla="*/ 1 h 368"/>
                            <a:gd name="T6" fmla="*/ 367 w 368"/>
                            <a:gd name="T7" fmla="*/ 183 h 368"/>
                            <a:gd name="T8" fmla="*/ 185 w 368"/>
                            <a:gd name="T9" fmla="*/ 367 h 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8" h="368">
                              <a:moveTo>
                                <a:pt x="185" y="367"/>
                              </a:moveTo>
                              <a:cubicBezTo>
                                <a:pt x="84" y="368"/>
                                <a:pt x="1" y="286"/>
                                <a:pt x="1" y="185"/>
                              </a:cubicBezTo>
                              <a:cubicBezTo>
                                <a:pt x="0" y="84"/>
                                <a:pt x="82" y="1"/>
                                <a:pt x="183" y="1"/>
                              </a:cubicBezTo>
                              <a:cubicBezTo>
                                <a:pt x="284" y="0"/>
                                <a:pt x="367" y="82"/>
                                <a:pt x="367" y="183"/>
                              </a:cubicBezTo>
                              <a:cubicBezTo>
                                <a:pt x="368" y="284"/>
                                <a:pt x="286" y="367"/>
                                <a:pt x="185" y="3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9" name="Freeform 379"/>
                      <wps:cNvSpPr>
                        <a:spLocks/>
                      </wps:cNvSpPr>
                      <wps:spPr bwMode="auto">
                        <a:xfrm>
                          <a:off x="3809870" y="4619326"/>
                          <a:ext cx="271088" cy="271088"/>
                        </a:xfrm>
                        <a:custGeom>
                          <a:avLst/>
                          <a:gdLst>
                            <a:gd name="T0" fmla="*/ 123 w 245"/>
                            <a:gd name="T1" fmla="*/ 245 h 245"/>
                            <a:gd name="T2" fmla="*/ 0 w 245"/>
                            <a:gd name="T3" fmla="*/ 123 h 245"/>
                            <a:gd name="T4" fmla="*/ 121 w 245"/>
                            <a:gd name="T5" fmla="*/ 1 h 245"/>
                            <a:gd name="T6" fmla="*/ 244 w 245"/>
                            <a:gd name="T7" fmla="*/ 122 h 245"/>
                            <a:gd name="T8" fmla="*/ 123 w 245"/>
                            <a:gd name="T9" fmla="*/ 245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5" h="245">
                              <a:moveTo>
                                <a:pt x="123" y="245"/>
                              </a:moveTo>
                              <a:cubicBezTo>
                                <a:pt x="55" y="245"/>
                                <a:pt x="0" y="191"/>
                                <a:pt x="0" y="123"/>
                              </a:cubicBezTo>
                              <a:cubicBezTo>
                                <a:pt x="0" y="56"/>
                                <a:pt x="54" y="1"/>
                                <a:pt x="121" y="1"/>
                              </a:cubicBezTo>
                              <a:cubicBezTo>
                                <a:pt x="189" y="0"/>
                                <a:pt x="244" y="55"/>
                                <a:pt x="244" y="122"/>
                              </a:cubicBezTo>
                              <a:cubicBezTo>
                                <a:pt x="245" y="190"/>
                                <a:pt x="190" y="245"/>
                                <a:pt x="123" y="24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" name="Freeform 380"/>
                      <wps:cNvSpPr>
                        <a:spLocks/>
                      </wps:cNvSpPr>
                      <wps:spPr bwMode="auto">
                        <a:xfrm>
                          <a:off x="4062547" y="1303414"/>
                          <a:ext cx="135862" cy="135862"/>
                        </a:xfrm>
                        <a:custGeom>
                          <a:avLst/>
                          <a:gdLst>
                            <a:gd name="T0" fmla="*/ 62 w 123"/>
                            <a:gd name="T1" fmla="*/ 123 h 123"/>
                            <a:gd name="T2" fmla="*/ 1 w 123"/>
                            <a:gd name="T3" fmla="*/ 62 h 123"/>
                            <a:gd name="T4" fmla="*/ 61 w 123"/>
                            <a:gd name="T5" fmla="*/ 1 h 123"/>
                            <a:gd name="T6" fmla="*/ 123 w 123"/>
                            <a:gd name="T7" fmla="*/ 61 h 123"/>
                            <a:gd name="T8" fmla="*/ 62 w 123"/>
                            <a:gd name="T9" fmla="*/ 123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" h="123">
                              <a:moveTo>
                                <a:pt x="62" y="123"/>
                              </a:moveTo>
                              <a:cubicBezTo>
                                <a:pt x="28" y="123"/>
                                <a:pt x="1" y="96"/>
                                <a:pt x="1" y="62"/>
                              </a:cubicBezTo>
                              <a:cubicBezTo>
                                <a:pt x="0" y="28"/>
                                <a:pt x="28" y="1"/>
                                <a:pt x="61" y="1"/>
                              </a:cubicBezTo>
                              <a:cubicBezTo>
                                <a:pt x="95" y="0"/>
                                <a:pt x="123" y="28"/>
                                <a:pt x="123" y="61"/>
                              </a:cubicBezTo>
                              <a:cubicBezTo>
                                <a:pt x="123" y="95"/>
                                <a:pt x="96" y="123"/>
                                <a:pt x="62" y="1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" name="Freeform 381"/>
                      <wps:cNvSpPr>
                        <a:spLocks/>
                      </wps:cNvSpPr>
                      <wps:spPr bwMode="auto">
                        <a:xfrm>
                          <a:off x="4690431" y="4885970"/>
                          <a:ext cx="135226" cy="136496"/>
                        </a:xfrm>
                        <a:custGeom>
                          <a:avLst/>
                          <a:gdLst>
                            <a:gd name="T0" fmla="*/ 61 w 122"/>
                            <a:gd name="T1" fmla="*/ 122 h 123"/>
                            <a:gd name="T2" fmla="*/ 0 w 122"/>
                            <a:gd name="T3" fmla="*/ 62 h 123"/>
                            <a:gd name="T4" fmla="*/ 61 w 122"/>
                            <a:gd name="T5" fmla="*/ 0 h 123"/>
                            <a:gd name="T6" fmla="*/ 122 w 122"/>
                            <a:gd name="T7" fmla="*/ 61 h 123"/>
                            <a:gd name="T8" fmla="*/ 61 w 122"/>
                            <a:gd name="T9" fmla="*/ 122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" h="123">
                              <a:moveTo>
                                <a:pt x="61" y="122"/>
                              </a:moveTo>
                              <a:cubicBezTo>
                                <a:pt x="28" y="123"/>
                                <a:pt x="0" y="95"/>
                                <a:pt x="0" y="62"/>
                              </a:cubicBezTo>
                              <a:cubicBezTo>
                                <a:pt x="0" y="28"/>
                                <a:pt x="27" y="0"/>
                                <a:pt x="61" y="0"/>
                              </a:cubicBezTo>
                              <a:cubicBezTo>
                                <a:pt x="94" y="0"/>
                                <a:pt x="122" y="27"/>
                                <a:pt x="122" y="61"/>
                              </a:cubicBezTo>
                              <a:cubicBezTo>
                                <a:pt x="122" y="95"/>
                                <a:pt x="95" y="122"/>
                                <a:pt x="61" y="1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5EC262" id="Group 354" o:spid="_x0000_s1026" style="position:absolute;margin-left:100pt;margin-top:370pt;width:372.65pt;height:401.5pt;z-index:-251478016;mso-position-vertical-relative:page" coordorigin="1524,1524" coordsize="47329,50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">
              <v:line id="Line 35" o:spid="_x0000_s1027" style="position:absolute;visibility:visible;mso-wrap-style:square" from="41311,13719" to="46059,1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" strokecolor="#c8c8c8" strokeweight="1.1pt">
                <v:stroke joinstyle="miter"/>
              </v:line>
              <v:line id="Line 36" o:spid="_x0000_s1028" style="position:absolute;flip:y;visibility:visible;mso-wrap-style:square" from="33292,31959" to="45463,3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" strokecolor="#c8c8c8" strokeweight="1.1pt">
                <v:stroke joinstyle="miter"/>
              </v:line>
              <v:line id="Line 38" o:spid="_x0000_s1029" style="position:absolute;flip:y;visibility:visible;mso-wrap-style:square" from="33292,17071" to="46059,3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" strokecolor="#c8c8c8" strokeweight="1.1pt">
                <v:stroke joinstyle="miter"/>
              </v:line>
              <v:line id="Line 39" o:spid="_x0000_s1030" style="position:absolute;visibility:visible;mso-wrap-style:square" from="33292,34054" to="39450,4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" strokecolor="#c8c8c8" strokeweight="1.1pt">
                <v:stroke joinstyle="miter"/>
              </v:line>
              <v:line id="Line 40" o:spid="_x0000_s1031" style="position:absolute;visibility:visible;mso-wrap-style:square" from="39450,47551" to="47577,49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" strokecolor="#c8c8c8" strokeweight="1.1pt">
                <v:stroke joinstyle="miter"/>
              </v:line>
              <v:line id="Line 41" o:spid="_x0000_s1032" style="position:absolute;visibility:visible;mso-wrap-style:square" from="33292,34054" to="34441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" strokecolor="#c8c8c8" strokeweight="1.1pt">
                <v:stroke joinstyle="miter" endcap="round"/>
              </v:line>
              <v:line id="Line 42" o:spid="_x0000_s1033" style="position:absolute;flip:y;visibility:visible;mso-wrap-style:square" from="37165,47551" to="39450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" strokecolor="#c8c8c8" strokeweight="1.1pt">
                <v:stroke joinstyle="miter" endcap="round"/>
              </v:line>
              <v:line id="Line 43" o:spid="_x0000_s1034" style="position:absolute;flip:y;visibility:visible;mso-wrap-style:square" from="32569,47551" to="39450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" strokecolor="#c8c8c8" strokeweight="1.1pt">
                <v:stroke joinstyle="miter" endcap="round"/>
              </v:line>
              <v:line id="Line 44" o:spid="_x0000_s1035" style="position:absolute;flip:x;visibility:visible;mso-wrap-style:square" from="22004,29356" to="25826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" strokecolor="#c8c8c8" strokeweight="1.1pt">
                <v:stroke joinstyle="miter" endcap="round"/>
              </v:line>
              <v:line id="Line 45" o:spid="_x0000_s1036" style="position:absolute;flip:x y;visibility:visible;mso-wrap-style:square" from="9002,47031" to="39450,4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" strokecolor="#c8c8c8" strokeweight="1.1pt">
                <v:stroke joinstyle="miter"/>
              </v:line>
              <v:line id="Line 46" o:spid="_x0000_s1037" style="position:absolute;flip:x y;visibility:visible;mso-wrap-style:square" from="2196,40301" to="9002,47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" strokecolor="#c8c8c8" strokeweight="1.1pt">
                <v:stroke joinstyle="miter"/>
              </v:line>
              <v:line id="Line 47" o:spid="_x0000_s1038" style="position:absolute;flip:x y;visibility:visible;mso-wrap-style:square" from="43958,2876" to="46059,1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" strokecolor="#c8c8c8" strokeweight="1.1pt">
                <v:stroke joinstyle="miter"/>
              </v:line>
              <v:line id="Line 48" o:spid="_x0000_s1039" style="position:absolute;flip:x;visibility:visible;mso-wrap-style:square" from="39450,42117" to="44155,4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" strokecolor="#c8c8c8" strokeweight="1.1pt">
                <v:stroke joinstyle="miter"/>
              </v:line>
              <v:line id="Line 49" o:spid="_x0000_s1040" style="position:absolute;flip:x y;visibility:visible;mso-wrap-style:square" from="25826,29356" to="45463,3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" strokecolor="#c8c8c8" strokeweight="1.1pt">
                <v:stroke joinstyle="miter"/>
              </v:line>
              <v:line id="Line 50" o:spid="_x0000_s1041" style="position:absolute;flip:x;visibility:visible;mso-wrap-style:square" from="9002,31959" to="45463,47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" strokecolor="#c8c8c8" strokeweight="1.1pt">
                <v:stroke joinstyle="miter"/>
              </v:line>
              <v:line id="Line 51" o:spid="_x0000_s1042" style="position:absolute;flip:x;visibility:visible;mso-wrap-style:square" from="17471,29356" to="25826,5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" strokecolor="#c8c8c8" strokeweight="1.1pt">
                <v:stroke joinstyle="miter" endcap="round"/>
              </v:line>
              <v:shape id="Freeform 371" o:spid="_x0000_s1043" style="position:absolute;left:42060;top:28569;width:6793;height:6780;visibility:visible;mso-wrap-style:square;v-text-anchor:top" coordsize="61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" path="m308,611c140,612,2,476,1,308,,139,136,1,305,1,474,,611,136,612,304,613,473,477,611,308,611xe" fillcolor="#e31937 [3204]" stroked="f">
                <v:path arrowok="t" o:connecttype="custom" o:connectlocs="341316,676930;1108,341235;337992,1108;678200,336803;341316,676930" o:connectangles="0,0,0,0,0"/>
              </v:shape>
              <v:shape id="Freeform 372" o:spid="_x0000_s1044" style="position:absolute;left:23109;top:26645;width:5428;height:5422;visibility:visible;mso-wrap-style:square;v-text-anchor:top" coordsize="4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" path="m246,489c111,490,1,381,1,246,,111,109,1,244,,379,,489,109,489,244,490,378,381,488,246,489xe" fillcolor="#e31937 [3204]" stroked="f">
                <v:path arrowok="t" o:connecttype="custom" o:connectlocs="272514,541070;1108,272194;270298,0;541704,269982;272514,541070" o:connectangles="0,0,0,0,0"/>
              </v:shape>
              <v:shape id="Freeform 373" o:spid="_x0000_s1045" style="position:absolute;left:42606;top:1524;width:2711;height:2710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" path="m123,244c55,245,,190,,123,,55,54,,121,v68,,123,54,123,121c245,189,190,244,123,244xe" fillcolor="#ff6a00 [3206]" stroked="f">
                <v:path arrowok="t" o:connecttype="custom" o:connectlocs="136097,269982;0,136097;133884,0;269982,133884;136097,269982" o:connectangles="0,0,0,0,0"/>
              </v:shape>
              <v:shape id="Freeform 374" o:spid="_x0000_s1046" style="position:absolute;left:42803;top:40752;width:2717;height:2711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" path="m123,245c55,245,,191,,124,,56,54,1,122,1,189,,244,55,244,122v1,68,-54,123,-121,123xe" fillcolor="#991f3d [3205]" stroked="f">
                <v:path arrowok="t" o:connecttype="custom" o:connectlocs="136416,271089;0,137204;135307,1106;270614,134991;136416,271089" o:connectangles="0,0,0,0,0"/>
              </v:shape>
              <v:shape id="Freeform 375" o:spid="_x0000_s1047" style="position:absolute;left:31254;top:32016;width:4076;height:4076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" path="m185,367c84,368,1,286,1,185,,84,82,1,183,1,284,,367,82,367,183v1,101,-81,184,-182,184xe" fillcolor="#ff6a00 [3206]" stroked="f">
                <v:path arrowok="t" o:connecttype="custom" o:connectlocs="204900,406477;1108,204900;202685,1108;406477,202685;204900,406477" o:connectangles="0,0,0,0,0"/>
              </v:shape>
              <v:shape id="Freeform 376" o:spid="_x0000_s1048" style="position:absolute;left:7637;top:45672;width:2711;height:2711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" path="m124,245c56,245,1,191,1,123,,56,55,1,122,1,190,,245,55,245,122v,68,-54,123,-121,123xe" fillcolor="#ff6a00 [3206]" stroked="f">
                <v:path arrowok="t" o:connecttype="custom" o:connectlocs="137204,271088;1106,136097;134991,1106;271088,134991;137204,271088" o:connectangles="0,0,0,0,0"/>
              </v:shape>
              <v:shape id="Freeform 377" o:spid="_x0000_s1049" style="position:absolute;left:1524;top:39622;width:1352;height:135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" path="m61,122c28,122,,95,,61,,28,27,,61,v33,,61,27,61,61c122,95,95,122,61,122xe" fillcolor="#991f3d [3205]" stroked="f">
                <v:path arrowok="t" o:connecttype="custom" o:connectlocs="67614,135227;0,67614;67614,0;135227,67614;67614,135227" o:connectangles="0,0,0,0,0"/>
              </v:shape>
              <v:shape id="Freeform 378" o:spid="_x0000_s1050" style="position:absolute;left:44022;top:15033;width:4075;height:4076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" path="m185,367c84,368,1,286,1,185,,84,82,1,183,1,284,,367,82,367,183v1,101,-81,184,-182,184xe" fillcolor="#ff6a00 [3206]" stroked="f">
                <v:path arrowok="t" o:connecttype="custom" o:connectlocs="204900,406477;1108,204900;202685,1108;406477,202685;204900,406477" o:connectangles="0,0,0,0,0"/>
              </v:shape>
              <v:shape id="Freeform 379" o:spid="_x0000_s1051" style="position:absolute;left:38098;top:46193;width:2711;height:2711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" path="m123,245c55,245,,191,,123,,56,54,1,121,1,189,,244,55,244,122v1,68,-54,123,-121,123xe" fillcolor="#ff6a00 [3206]" stroked="f">
                <v:path arrowok="t" o:connecttype="custom" o:connectlocs="136097,271088;0,136097;133884,1106;269982,134991;136097,271088" o:connectangles="0,0,0,0,0"/>
              </v:shape>
              <v:shape id="Freeform 380" o:spid="_x0000_s1052" style="position:absolute;left:40625;top:13034;width:1359;height:1358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" path="m62,123c28,123,1,96,1,62,,28,28,1,61,1,95,,123,28,123,61v,34,-27,62,-61,62xe" fillcolor="#991f3d [3205]" stroked="f">
                <v:path arrowok="t" o:connecttype="custom" o:connectlocs="68483,135862;1105,68483;67379,1105;135862,67379;68483,135862" o:connectangles="0,0,0,0,0"/>
              </v:shape>
              <v:shape id="Freeform 381" o:spid="_x0000_s1053" style="position:absolute;left:46904;top:48859;width:1352;height:1365;visibility:visible;mso-wrap-style:square;v-text-anchor:top" coordsize="12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" path="m61,122c28,123,,95,,62,,28,27,,61,v33,,61,27,61,61c122,95,95,122,61,122xe" fillcolor="#991f3d [3205]" stroked="f">
                <v:path arrowok="t" o:connecttype="custom" o:connectlocs="67613,135386;0,68803;67613,0;135226,67693;67613,135386" o:connectangles="0,0,0,0,0"/>
              </v:shape>
              <w10:wrap anchory="page"/>
              <w10:anchorlock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806720" behindDoc="0" locked="0" layoutInCell="1" allowOverlap="1" wp14:anchorId="45E21676" wp14:editId="0D84958C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42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422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4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5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6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7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1F039A" id="Group 81" o:spid="_x0000_s1026" style="position:absolute;margin-left:402.1pt;margin-top:18pt;width:192pt;height:192pt;z-index:251806720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3269C5D2" wp14:editId="1ED6D857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414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415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6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7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8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0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266776" id="Group 81" o:spid="_x0000_s1026" style="position:absolute;margin-left:402.1pt;margin-top:18pt;width:192pt;height:192pt;z-index:251802624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33364D49" wp14:editId="453FAE87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407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408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9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0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1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2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3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E580CD" id="Group 81" o:spid="_x0000_s1026" style="position:absolute;margin-left:402.1pt;margin-top:18pt;width:192pt;height:192pt;z-index:251800576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3717560C" wp14:editId="154CDE82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400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401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3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4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5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6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805961" id="Group 81" o:spid="_x0000_s1026" style="position:absolute;margin-left:402.1pt;margin-top:18pt;width:192pt;height:192pt;z-index:251798528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4100D407" wp14:editId="57D2F03A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393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394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5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8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9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8C2AF0" id="Group 81" o:spid="_x0000_s1026" style="position:absolute;margin-left:402.1pt;margin-top:18pt;width:192pt;height:192pt;z-index:251796480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5256B92F" wp14:editId="640B314A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386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387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8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9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0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1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00B829" id="Group 81" o:spid="_x0000_s1026" style="position:absolute;margin-left:402.1pt;margin-top:18pt;width:192pt;height:192pt;z-index:251794432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1C6ECF55" wp14:editId="6214B57C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9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92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5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79DE50" id="Group 81" o:spid="_x0000_s1026" style="position:absolute;margin-left:402.1pt;margin-top:18pt;width:192pt;height:192pt;z-index:251792384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4F834C6F" wp14:editId="7B1817DC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84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85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D9164B" id="Group 81" o:spid="_x0000_s1026" style="position:absolute;margin-left:402.1pt;margin-top:18pt;width:192pt;height:192pt;z-index:251790336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6585572" wp14:editId="65D2E070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77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78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42040A" id="Group 81" o:spid="_x0000_s1026" style="position:absolute;margin-left:402.1pt;margin-top:18pt;width:192pt;height:192pt;z-index:251788288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65F90359" wp14:editId="1D02654B">
              <wp:simplePos x="0" y="0"/>
              <wp:positionH relativeFrom="rightMargin">
                <wp:posOffset>5106670</wp:posOffset>
              </wp:positionH>
              <wp:positionV relativeFrom="page">
                <wp:posOffset>228600</wp:posOffset>
              </wp:positionV>
              <wp:extent cx="2438400" cy="2438400"/>
              <wp:effectExtent l="0" t="0" r="0" b="0"/>
              <wp:wrapNone/>
              <wp:docPr id="70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2438400"/>
                        <a:chOff x="0" y="0"/>
                        <a:chExt cx="3840" cy="3840"/>
                      </a:xfrm>
                    </wpg:grpSpPr>
                    <wps:wsp>
                      <wps:cNvPr id="71" name="Freeform 75"/>
                      <wps:cNvSpPr>
                        <a:spLocks noEditPoints="1"/>
                      </wps:cNvSpPr>
                      <wps:spPr bwMode="auto">
                        <a:xfrm>
                          <a:off x="251" y="1932"/>
                          <a:ext cx="2541" cy="186"/>
                        </a:xfrm>
                        <a:custGeom>
                          <a:avLst/>
                          <a:gdLst>
                            <a:gd name="T0" fmla="*/ 9704 w 9704"/>
                            <a:gd name="T1" fmla="*/ 557 h 710"/>
                            <a:gd name="T2" fmla="*/ 9557 w 9704"/>
                            <a:gd name="T3" fmla="*/ 33 h 710"/>
                            <a:gd name="T4" fmla="*/ 9425 w 9704"/>
                            <a:gd name="T5" fmla="*/ 232 h 710"/>
                            <a:gd name="T6" fmla="*/ 9165 w 9704"/>
                            <a:gd name="T7" fmla="*/ 329 h 710"/>
                            <a:gd name="T8" fmla="*/ 8658 w 9704"/>
                            <a:gd name="T9" fmla="*/ 354 h 710"/>
                            <a:gd name="T10" fmla="*/ 8735 w 9704"/>
                            <a:gd name="T11" fmla="*/ 426 h 710"/>
                            <a:gd name="T12" fmla="*/ 8889 w 9704"/>
                            <a:gd name="T13" fmla="*/ 212 h 710"/>
                            <a:gd name="T14" fmla="*/ 8079 w 9704"/>
                            <a:gd name="T15" fmla="*/ 213 h 710"/>
                            <a:gd name="T16" fmla="*/ 8581 w 9704"/>
                            <a:gd name="T17" fmla="*/ 557 h 710"/>
                            <a:gd name="T18" fmla="*/ 8265 w 9704"/>
                            <a:gd name="T19" fmla="*/ 557 h 710"/>
                            <a:gd name="T20" fmla="*/ 8082 w 9704"/>
                            <a:gd name="T21" fmla="*/ 557 h 710"/>
                            <a:gd name="T22" fmla="*/ 7887 w 9704"/>
                            <a:gd name="T23" fmla="*/ 497 h 710"/>
                            <a:gd name="T24" fmla="*/ 7727 w 9704"/>
                            <a:gd name="T25" fmla="*/ 212 h 710"/>
                            <a:gd name="T26" fmla="*/ 7667 w 9704"/>
                            <a:gd name="T27" fmla="*/ 154 h 710"/>
                            <a:gd name="T28" fmla="*/ 7126 w 9704"/>
                            <a:gd name="T29" fmla="*/ 145 h 710"/>
                            <a:gd name="T30" fmla="*/ 7431 w 9704"/>
                            <a:gd name="T31" fmla="*/ 557 h 710"/>
                            <a:gd name="T32" fmla="*/ 7181 w 9704"/>
                            <a:gd name="T33" fmla="*/ 293 h 710"/>
                            <a:gd name="T34" fmla="*/ 6932 w 9704"/>
                            <a:gd name="T35" fmla="*/ 557 h 710"/>
                            <a:gd name="T36" fmla="*/ 6698 w 9704"/>
                            <a:gd name="T37" fmla="*/ 145 h 710"/>
                            <a:gd name="T38" fmla="*/ 6728 w 9704"/>
                            <a:gd name="T39" fmla="*/ 210 h 710"/>
                            <a:gd name="T40" fmla="*/ 6441 w 9704"/>
                            <a:gd name="T41" fmla="*/ 203 h 710"/>
                            <a:gd name="T42" fmla="*/ 5848 w 9704"/>
                            <a:gd name="T43" fmla="*/ 206 h 710"/>
                            <a:gd name="T44" fmla="*/ 5994 w 9704"/>
                            <a:gd name="T45" fmla="*/ 566 h 710"/>
                            <a:gd name="T46" fmla="*/ 6043 w 9704"/>
                            <a:gd name="T47" fmla="*/ 498 h 710"/>
                            <a:gd name="T48" fmla="*/ 5878 w 9704"/>
                            <a:gd name="T49" fmla="*/ 291 h 710"/>
                            <a:gd name="T50" fmla="*/ 5477 w 9704"/>
                            <a:gd name="T51" fmla="*/ 462 h 710"/>
                            <a:gd name="T52" fmla="*/ 5392 w 9704"/>
                            <a:gd name="T53" fmla="*/ 444 h 710"/>
                            <a:gd name="T54" fmla="*/ 5675 w 9704"/>
                            <a:gd name="T55" fmla="*/ 284 h 710"/>
                            <a:gd name="T56" fmla="*/ 4858 w 9704"/>
                            <a:gd name="T57" fmla="*/ 160 h 710"/>
                            <a:gd name="T58" fmla="*/ 4940 w 9704"/>
                            <a:gd name="T59" fmla="*/ 508 h 710"/>
                            <a:gd name="T60" fmla="*/ 4848 w 9704"/>
                            <a:gd name="T61" fmla="*/ 237 h 710"/>
                            <a:gd name="T62" fmla="*/ 4491 w 9704"/>
                            <a:gd name="T63" fmla="*/ 149 h 710"/>
                            <a:gd name="T64" fmla="*/ 4519 w 9704"/>
                            <a:gd name="T65" fmla="*/ 203 h 710"/>
                            <a:gd name="T66" fmla="*/ 4260 w 9704"/>
                            <a:gd name="T67" fmla="*/ 212 h 710"/>
                            <a:gd name="T68" fmla="*/ 4165 w 9704"/>
                            <a:gd name="T69" fmla="*/ 553 h 710"/>
                            <a:gd name="T70" fmla="*/ 4180 w 9704"/>
                            <a:gd name="T71" fmla="*/ 154 h 710"/>
                            <a:gd name="T72" fmla="*/ 3544 w 9704"/>
                            <a:gd name="T73" fmla="*/ 160 h 710"/>
                            <a:gd name="T74" fmla="*/ 3627 w 9704"/>
                            <a:gd name="T75" fmla="*/ 508 h 710"/>
                            <a:gd name="T76" fmla="*/ 3535 w 9704"/>
                            <a:gd name="T77" fmla="*/ 237 h 710"/>
                            <a:gd name="T78" fmla="*/ 3082 w 9704"/>
                            <a:gd name="T79" fmla="*/ 361 h 710"/>
                            <a:gd name="T80" fmla="*/ 3119 w 9704"/>
                            <a:gd name="T81" fmla="*/ 551 h 710"/>
                            <a:gd name="T82" fmla="*/ 3358 w 9704"/>
                            <a:gd name="T83" fmla="*/ 221 h 710"/>
                            <a:gd name="T84" fmla="*/ 2928 w 9704"/>
                            <a:gd name="T85" fmla="*/ 232 h 710"/>
                            <a:gd name="T86" fmla="*/ 2667 w 9704"/>
                            <a:gd name="T87" fmla="*/ 329 h 710"/>
                            <a:gd name="T88" fmla="*/ 2161 w 9704"/>
                            <a:gd name="T89" fmla="*/ 354 h 710"/>
                            <a:gd name="T90" fmla="*/ 2237 w 9704"/>
                            <a:gd name="T91" fmla="*/ 426 h 710"/>
                            <a:gd name="T92" fmla="*/ 2392 w 9704"/>
                            <a:gd name="T93" fmla="*/ 212 h 710"/>
                            <a:gd name="T94" fmla="*/ 2013 w 9704"/>
                            <a:gd name="T95" fmla="*/ 154 h 710"/>
                            <a:gd name="T96" fmla="*/ 1812 w 9704"/>
                            <a:gd name="T97" fmla="*/ 239 h 710"/>
                            <a:gd name="T98" fmla="*/ 1748 w 9704"/>
                            <a:gd name="T99" fmla="*/ 154 h 710"/>
                            <a:gd name="T100" fmla="*/ 1423 w 9704"/>
                            <a:gd name="T101" fmla="*/ 160 h 710"/>
                            <a:gd name="T102" fmla="*/ 1505 w 9704"/>
                            <a:gd name="T103" fmla="*/ 508 h 710"/>
                            <a:gd name="T104" fmla="*/ 1413 w 9704"/>
                            <a:gd name="T105" fmla="*/ 237 h 710"/>
                            <a:gd name="T106" fmla="*/ 964 w 9704"/>
                            <a:gd name="T107" fmla="*/ 251 h 710"/>
                            <a:gd name="T108" fmla="*/ 1183 w 9704"/>
                            <a:gd name="T109" fmla="*/ 352 h 710"/>
                            <a:gd name="T110" fmla="*/ 1254 w 9704"/>
                            <a:gd name="T111" fmla="*/ 357 h 710"/>
                            <a:gd name="T112" fmla="*/ 938 w 9704"/>
                            <a:gd name="T113" fmla="*/ 710 h 710"/>
                            <a:gd name="T114" fmla="*/ 812 w 9704"/>
                            <a:gd name="T115" fmla="*/ 557 h 710"/>
                            <a:gd name="T116" fmla="*/ 74 w 9704"/>
                            <a:gd name="T117" fmla="*/ 24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704" h="710">
                              <a:moveTo>
                                <a:pt x="9704" y="154"/>
                              </a:moveTo>
                              <a:cubicBezTo>
                                <a:pt x="9704" y="212"/>
                                <a:pt x="9704" y="212"/>
                                <a:pt x="9704" y="212"/>
                              </a:cubicBezTo>
                              <a:cubicBezTo>
                                <a:pt x="9624" y="212"/>
                                <a:pt x="9624" y="212"/>
                                <a:pt x="9624" y="212"/>
                              </a:cubicBezTo>
                              <a:cubicBezTo>
                                <a:pt x="9624" y="463"/>
                                <a:pt x="9624" y="463"/>
                                <a:pt x="9624" y="463"/>
                              </a:cubicBezTo>
                              <a:cubicBezTo>
                                <a:pt x="9624" y="470"/>
                                <a:pt x="9625" y="477"/>
                                <a:pt x="9626" y="481"/>
                              </a:cubicBezTo>
                              <a:cubicBezTo>
                                <a:pt x="9627" y="486"/>
                                <a:pt x="9630" y="490"/>
                                <a:pt x="9633" y="492"/>
                              </a:cubicBezTo>
                              <a:cubicBezTo>
                                <a:pt x="9637" y="495"/>
                                <a:pt x="9642" y="497"/>
                                <a:pt x="9648" y="497"/>
                              </a:cubicBezTo>
                              <a:cubicBezTo>
                                <a:pt x="9655" y="498"/>
                                <a:pt x="9663" y="499"/>
                                <a:pt x="9674" y="499"/>
                              </a:cubicBezTo>
                              <a:cubicBezTo>
                                <a:pt x="9704" y="499"/>
                                <a:pt x="9704" y="499"/>
                                <a:pt x="9704" y="499"/>
                              </a:cubicBezTo>
                              <a:cubicBezTo>
                                <a:pt x="9704" y="557"/>
                                <a:pt x="9704" y="557"/>
                                <a:pt x="9704" y="557"/>
                              </a:cubicBezTo>
                              <a:cubicBezTo>
                                <a:pt x="9653" y="557"/>
                                <a:pt x="9653" y="557"/>
                                <a:pt x="9653" y="557"/>
                              </a:cubicBezTo>
                              <a:cubicBezTo>
                                <a:pt x="9636" y="557"/>
                                <a:pt x="9622" y="556"/>
                                <a:pt x="9609" y="553"/>
                              </a:cubicBezTo>
                              <a:cubicBezTo>
                                <a:pt x="9597" y="551"/>
                                <a:pt x="9587" y="547"/>
                                <a:pt x="9580" y="541"/>
                              </a:cubicBezTo>
                              <a:cubicBezTo>
                                <a:pt x="9572" y="534"/>
                                <a:pt x="9567" y="525"/>
                                <a:pt x="9563" y="514"/>
                              </a:cubicBezTo>
                              <a:cubicBezTo>
                                <a:pt x="9559" y="503"/>
                                <a:pt x="9557" y="488"/>
                                <a:pt x="9557" y="469"/>
                              </a:cubicBezTo>
                              <a:cubicBezTo>
                                <a:pt x="9557" y="212"/>
                                <a:pt x="9557" y="212"/>
                                <a:pt x="9557" y="212"/>
                              </a:cubicBezTo>
                              <a:cubicBezTo>
                                <a:pt x="9489" y="212"/>
                                <a:pt x="9489" y="212"/>
                                <a:pt x="9489" y="212"/>
                              </a:cubicBezTo>
                              <a:cubicBezTo>
                                <a:pt x="9489" y="154"/>
                                <a:pt x="9489" y="154"/>
                                <a:pt x="9489" y="154"/>
                              </a:cubicBezTo>
                              <a:cubicBezTo>
                                <a:pt x="9557" y="154"/>
                                <a:pt x="9557" y="154"/>
                                <a:pt x="9557" y="154"/>
                              </a:cubicBezTo>
                              <a:cubicBezTo>
                                <a:pt x="9557" y="33"/>
                                <a:pt x="9557" y="33"/>
                                <a:pt x="9557" y="33"/>
                              </a:cubicBezTo>
                              <a:cubicBezTo>
                                <a:pt x="9624" y="33"/>
                                <a:pt x="9624" y="33"/>
                                <a:pt x="9624" y="33"/>
                              </a:cubicBezTo>
                              <a:cubicBezTo>
                                <a:pt x="9624" y="154"/>
                                <a:pt x="9624" y="154"/>
                                <a:pt x="9624" y="154"/>
                              </a:cubicBezTo>
                              <a:lnTo>
                                <a:pt x="9704" y="154"/>
                              </a:lnTo>
                              <a:close/>
                              <a:moveTo>
                                <a:pt x="9161" y="154"/>
                              </a:moveTo>
                              <a:cubicBezTo>
                                <a:pt x="9161" y="218"/>
                                <a:pt x="9161" y="218"/>
                                <a:pt x="9161" y="218"/>
                              </a:cubicBezTo>
                              <a:cubicBezTo>
                                <a:pt x="9163" y="218"/>
                                <a:pt x="9163" y="218"/>
                                <a:pt x="9163" y="218"/>
                              </a:cubicBezTo>
                              <a:cubicBezTo>
                                <a:pt x="9190" y="169"/>
                                <a:pt x="9234" y="145"/>
                                <a:pt x="9293" y="145"/>
                              </a:cubicBezTo>
                              <a:cubicBezTo>
                                <a:pt x="9320" y="145"/>
                                <a:pt x="9342" y="148"/>
                                <a:pt x="9360" y="156"/>
                              </a:cubicBezTo>
                              <a:cubicBezTo>
                                <a:pt x="9377" y="163"/>
                                <a:pt x="9391" y="173"/>
                                <a:pt x="9403" y="186"/>
                              </a:cubicBezTo>
                              <a:cubicBezTo>
                                <a:pt x="9413" y="199"/>
                                <a:pt x="9421" y="215"/>
                                <a:pt x="9425" y="232"/>
                              </a:cubicBezTo>
                              <a:cubicBezTo>
                                <a:pt x="9430" y="250"/>
                                <a:pt x="9432" y="270"/>
                                <a:pt x="9432" y="292"/>
                              </a:cubicBezTo>
                              <a:cubicBezTo>
                                <a:pt x="9432" y="557"/>
                                <a:pt x="9432" y="557"/>
                                <a:pt x="9432" y="557"/>
                              </a:cubicBezTo>
                              <a:cubicBezTo>
                                <a:pt x="9366" y="557"/>
                                <a:pt x="9366" y="557"/>
                                <a:pt x="9366" y="557"/>
                              </a:cubicBezTo>
                              <a:cubicBezTo>
                                <a:pt x="9366" y="284"/>
                                <a:pt x="9366" y="284"/>
                                <a:pt x="9366" y="284"/>
                              </a:cubicBezTo>
                              <a:cubicBezTo>
                                <a:pt x="9366" y="259"/>
                                <a:pt x="9359" y="239"/>
                                <a:pt x="9344" y="225"/>
                              </a:cubicBezTo>
                              <a:cubicBezTo>
                                <a:pt x="9330" y="211"/>
                                <a:pt x="9310" y="203"/>
                                <a:pt x="9284" y="203"/>
                              </a:cubicBezTo>
                              <a:cubicBezTo>
                                <a:pt x="9264" y="203"/>
                                <a:pt x="9246" y="206"/>
                                <a:pt x="9232" y="212"/>
                              </a:cubicBezTo>
                              <a:cubicBezTo>
                                <a:pt x="9217" y="219"/>
                                <a:pt x="9204" y="227"/>
                                <a:pt x="9194" y="239"/>
                              </a:cubicBezTo>
                              <a:cubicBezTo>
                                <a:pt x="9185" y="251"/>
                                <a:pt x="9177" y="264"/>
                                <a:pt x="9172" y="279"/>
                              </a:cubicBezTo>
                              <a:cubicBezTo>
                                <a:pt x="9167" y="294"/>
                                <a:pt x="9165" y="311"/>
                                <a:pt x="9165" y="329"/>
                              </a:cubicBezTo>
                              <a:cubicBezTo>
                                <a:pt x="9165" y="557"/>
                                <a:pt x="9165" y="557"/>
                                <a:pt x="9165" y="557"/>
                              </a:cubicBezTo>
                              <a:cubicBezTo>
                                <a:pt x="9099" y="557"/>
                                <a:pt x="9099" y="557"/>
                                <a:pt x="9099" y="557"/>
                              </a:cubicBezTo>
                              <a:cubicBezTo>
                                <a:pt x="9099" y="154"/>
                                <a:pt x="9099" y="154"/>
                                <a:pt x="9099" y="154"/>
                              </a:cubicBezTo>
                              <a:lnTo>
                                <a:pt x="9161" y="154"/>
                              </a:lnTo>
                              <a:close/>
                              <a:moveTo>
                                <a:pt x="8965" y="531"/>
                              </a:moveTo>
                              <a:cubicBezTo>
                                <a:pt x="8935" y="554"/>
                                <a:pt x="8897" y="566"/>
                                <a:pt x="8852" y="566"/>
                              </a:cubicBezTo>
                              <a:cubicBezTo>
                                <a:pt x="8819" y="566"/>
                                <a:pt x="8791" y="560"/>
                                <a:pt x="8768" y="550"/>
                              </a:cubicBezTo>
                              <a:cubicBezTo>
                                <a:pt x="8744" y="540"/>
                                <a:pt x="8724" y="525"/>
                                <a:pt x="8708" y="506"/>
                              </a:cubicBezTo>
                              <a:cubicBezTo>
                                <a:pt x="8692" y="488"/>
                                <a:pt x="8680" y="465"/>
                                <a:pt x="8672" y="439"/>
                              </a:cubicBezTo>
                              <a:cubicBezTo>
                                <a:pt x="8664" y="413"/>
                                <a:pt x="8659" y="385"/>
                                <a:pt x="8658" y="354"/>
                              </a:cubicBezTo>
                              <a:cubicBezTo>
                                <a:pt x="8658" y="324"/>
                                <a:pt x="8663" y="295"/>
                                <a:pt x="8672" y="270"/>
                              </a:cubicBezTo>
                              <a:cubicBezTo>
                                <a:pt x="8682" y="245"/>
                                <a:pt x="8695" y="223"/>
                                <a:pt x="8712" y="204"/>
                              </a:cubicBezTo>
                              <a:cubicBezTo>
                                <a:pt x="8729" y="185"/>
                                <a:pt x="8749" y="171"/>
                                <a:pt x="8772" y="160"/>
                              </a:cubicBezTo>
                              <a:cubicBezTo>
                                <a:pt x="8795" y="150"/>
                                <a:pt x="8820" y="145"/>
                                <a:pt x="8848" y="145"/>
                              </a:cubicBezTo>
                              <a:cubicBezTo>
                                <a:pt x="8883" y="145"/>
                                <a:pt x="8913" y="152"/>
                                <a:pt x="8937" y="167"/>
                              </a:cubicBezTo>
                              <a:cubicBezTo>
                                <a:pt x="8960" y="182"/>
                                <a:pt x="8980" y="200"/>
                                <a:pt x="8994" y="223"/>
                              </a:cubicBezTo>
                              <a:cubicBezTo>
                                <a:pt x="9008" y="246"/>
                                <a:pt x="9018" y="271"/>
                                <a:pt x="9023" y="298"/>
                              </a:cubicBezTo>
                              <a:cubicBezTo>
                                <a:pt x="9029" y="325"/>
                                <a:pt x="9031" y="351"/>
                                <a:pt x="9030" y="375"/>
                              </a:cubicBezTo>
                              <a:cubicBezTo>
                                <a:pt x="8728" y="375"/>
                                <a:pt x="8728" y="375"/>
                                <a:pt x="8728" y="375"/>
                              </a:cubicBezTo>
                              <a:cubicBezTo>
                                <a:pt x="8728" y="393"/>
                                <a:pt x="8730" y="410"/>
                                <a:pt x="8735" y="426"/>
                              </a:cubicBezTo>
                              <a:cubicBezTo>
                                <a:pt x="8739" y="442"/>
                                <a:pt x="8747" y="455"/>
                                <a:pt x="8757" y="468"/>
                              </a:cubicBezTo>
                              <a:cubicBezTo>
                                <a:pt x="8768" y="480"/>
                                <a:pt x="8781" y="490"/>
                                <a:pt x="8797" y="497"/>
                              </a:cubicBezTo>
                              <a:cubicBezTo>
                                <a:pt x="8813" y="504"/>
                                <a:pt x="8832" y="508"/>
                                <a:pt x="8854" y="508"/>
                              </a:cubicBezTo>
                              <a:cubicBezTo>
                                <a:pt x="8882" y="508"/>
                                <a:pt x="8905" y="501"/>
                                <a:pt x="8923" y="488"/>
                              </a:cubicBezTo>
                              <a:cubicBezTo>
                                <a:pt x="8941" y="475"/>
                                <a:pt x="8953" y="455"/>
                                <a:pt x="8958" y="429"/>
                              </a:cubicBezTo>
                              <a:cubicBezTo>
                                <a:pt x="9024" y="429"/>
                                <a:pt x="9024" y="429"/>
                                <a:pt x="9024" y="429"/>
                              </a:cubicBezTo>
                              <a:cubicBezTo>
                                <a:pt x="9015" y="474"/>
                                <a:pt x="8995" y="508"/>
                                <a:pt x="8965" y="531"/>
                              </a:cubicBezTo>
                              <a:moveTo>
                                <a:pt x="8949" y="273"/>
                              </a:moveTo>
                              <a:cubicBezTo>
                                <a:pt x="8943" y="259"/>
                                <a:pt x="8935" y="246"/>
                                <a:pt x="8925" y="236"/>
                              </a:cubicBezTo>
                              <a:cubicBezTo>
                                <a:pt x="8915" y="226"/>
                                <a:pt x="8903" y="218"/>
                                <a:pt x="8889" y="212"/>
                              </a:cubicBezTo>
                              <a:cubicBezTo>
                                <a:pt x="8876" y="206"/>
                                <a:pt x="8860" y="203"/>
                                <a:pt x="8844" y="203"/>
                              </a:cubicBezTo>
                              <a:cubicBezTo>
                                <a:pt x="8827" y="203"/>
                                <a:pt x="8811" y="206"/>
                                <a:pt x="8798" y="212"/>
                              </a:cubicBezTo>
                              <a:cubicBezTo>
                                <a:pt x="8784" y="218"/>
                                <a:pt x="8772" y="226"/>
                                <a:pt x="8762" y="237"/>
                              </a:cubicBezTo>
                              <a:cubicBezTo>
                                <a:pt x="8752" y="247"/>
                                <a:pt x="8744" y="259"/>
                                <a:pt x="8739" y="273"/>
                              </a:cubicBezTo>
                              <a:cubicBezTo>
                                <a:pt x="8733" y="287"/>
                                <a:pt x="8730" y="301"/>
                                <a:pt x="8728" y="317"/>
                              </a:cubicBezTo>
                              <a:cubicBezTo>
                                <a:pt x="8960" y="317"/>
                                <a:pt x="8960" y="317"/>
                                <a:pt x="8960" y="317"/>
                              </a:cubicBezTo>
                              <a:cubicBezTo>
                                <a:pt x="8959" y="301"/>
                                <a:pt x="8955" y="287"/>
                                <a:pt x="8949" y="273"/>
                              </a:cubicBezTo>
                              <a:moveTo>
                                <a:pt x="8078" y="154"/>
                              </a:moveTo>
                              <a:cubicBezTo>
                                <a:pt x="8078" y="213"/>
                                <a:pt x="8078" y="213"/>
                                <a:pt x="8078" y="213"/>
                              </a:cubicBezTo>
                              <a:cubicBezTo>
                                <a:pt x="8079" y="213"/>
                                <a:pt x="8079" y="213"/>
                                <a:pt x="8079" y="213"/>
                              </a:cubicBezTo>
                              <a:cubicBezTo>
                                <a:pt x="8109" y="168"/>
                                <a:pt x="8153" y="145"/>
                                <a:pt x="8209" y="145"/>
                              </a:cubicBezTo>
                              <a:cubicBezTo>
                                <a:pt x="8234" y="145"/>
                                <a:pt x="8257" y="150"/>
                                <a:pt x="8277" y="160"/>
                              </a:cubicBezTo>
                              <a:cubicBezTo>
                                <a:pt x="8298" y="171"/>
                                <a:pt x="8312" y="188"/>
                                <a:pt x="8320" y="213"/>
                              </a:cubicBezTo>
                              <a:cubicBezTo>
                                <a:pt x="8334" y="191"/>
                                <a:pt x="8351" y="175"/>
                                <a:pt x="8374" y="163"/>
                              </a:cubicBezTo>
                              <a:cubicBezTo>
                                <a:pt x="8396" y="151"/>
                                <a:pt x="8420" y="145"/>
                                <a:pt x="8446" y="145"/>
                              </a:cubicBezTo>
                              <a:cubicBezTo>
                                <a:pt x="8467" y="145"/>
                                <a:pt x="8485" y="147"/>
                                <a:pt x="8501" y="151"/>
                              </a:cubicBezTo>
                              <a:cubicBezTo>
                                <a:pt x="8518" y="156"/>
                                <a:pt x="8532" y="163"/>
                                <a:pt x="8543" y="172"/>
                              </a:cubicBezTo>
                              <a:cubicBezTo>
                                <a:pt x="8555" y="181"/>
                                <a:pt x="8564" y="193"/>
                                <a:pt x="8571" y="208"/>
                              </a:cubicBezTo>
                              <a:cubicBezTo>
                                <a:pt x="8577" y="223"/>
                                <a:pt x="8581" y="241"/>
                                <a:pt x="8581" y="261"/>
                              </a:cubicBezTo>
                              <a:cubicBezTo>
                                <a:pt x="8581" y="557"/>
                                <a:pt x="8581" y="557"/>
                                <a:pt x="8581" y="557"/>
                              </a:cubicBezTo>
                              <a:cubicBezTo>
                                <a:pt x="8514" y="557"/>
                                <a:pt x="8514" y="557"/>
                                <a:pt x="8514" y="557"/>
                              </a:cubicBezTo>
                              <a:cubicBezTo>
                                <a:pt x="8514" y="293"/>
                                <a:pt x="8514" y="293"/>
                                <a:pt x="8514" y="293"/>
                              </a:cubicBezTo>
                              <a:cubicBezTo>
                                <a:pt x="8514" y="280"/>
                                <a:pt x="8513" y="269"/>
                                <a:pt x="8511" y="258"/>
                              </a:cubicBezTo>
                              <a:cubicBezTo>
                                <a:pt x="8509" y="247"/>
                                <a:pt x="8505" y="237"/>
                                <a:pt x="8499" y="229"/>
                              </a:cubicBezTo>
                              <a:cubicBezTo>
                                <a:pt x="8494" y="221"/>
                                <a:pt x="8486" y="215"/>
                                <a:pt x="8476" y="210"/>
                              </a:cubicBezTo>
                              <a:cubicBezTo>
                                <a:pt x="8465" y="205"/>
                                <a:pt x="8452" y="203"/>
                                <a:pt x="8436" y="203"/>
                              </a:cubicBezTo>
                              <a:cubicBezTo>
                                <a:pt x="8404" y="203"/>
                                <a:pt x="8378" y="212"/>
                                <a:pt x="8359" y="231"/>
                              </a:cubicBezTo>
                              <a:cubicBezTo>
                                <a:pt x="8340" y="250"/>
                                <a:pt x="8331" y="275"/>
                                <a:pt x="8331" y="306"/>
                              </a:cubicBezTo>
                              <a:cubicBezTo>
                                <a:pt x="8331" y="557"/>
                                <a:pt x="8331" y="557"/>
                                <a:pt x="8331" y="557"/>
                              </a:cubicBezTo>
                              <a:cubicBezTo>
                                <a:pt x="8265" y="557"/>
                                <a:pt x="8265" y="557"/>
                                <a:pt x="8265" y="557"/>
                              </a:cubicBezTo>
                              <a:cubicBezTo>
                                <a:pt x="8265" y="293"/>
                                <a:pt x="8265" y="293"/>
                                <a:pt x="8265" y="293"/>
                              </a:cubicBezTo>
                              <a:cubicBezTo>
                                <a:pt x="8265" y="280"/>
                                <a:pt x="8264" y="268"/>
                                <a:pt x="8261" y="257"/>
                              </a:cubicBezTo>
                              <a:cubicBezTo>
                                <a:pt x="8259" y="246"/>
                                <a:pt x="8255" y="237"/>
                                <a:pt x="8249" y="228"/>
                              </a:cubicBezTo>
                              <a:cubicBezTo>
                                <a:pt x="8244" y="220"/>
                                <a:pt x="8236" y="214"/>
                                <a:pt x="8226" y="210"/>
                              </a:cubicBezTo>
                              <a:cubicBezTo>
                                <a:pt x="8216" y="205"/>
                                <a:pt x="8204" y="203"/>
                                <a:pt x="8189" y="203"/>
                              </a:cubicBezTo>
                              <a:cubicBezTo>
                                <a:pt x="8170" y="203"/>
                                <a:pt x="8153" y="207"/>
                                <a:pt x="8140" y="215"/>
                              </a:cubicBezTo>
                              <a:cubicBezTo>
                                <a:pt x="8126" y="223"/>
                                <a:pt x="8115" y="232"/>
                                <a:pt x="8106" y="243"/>
                              </a:cubicBezTo>
                              <a:cubicBezTo>
                                <a:pt x="8098" y="254"/>
                                <a:pt x="8091" y="265"/>
                                <a:pt x="8088" y="277"/>
                              </a:cubicBezTo>
                              <a:cubicBezTo>
                                <a:pt x="8084" y="288"/>
                                <a:pt x="8082" y="298"/>
                                <a:pt x="8082" y="306"/>
                              </a:cubicBezTo>
                              <a:cubicBezTo>
                                <a:pt x="8082" y="557"/>
                                <a:pt x="8082" y="557"/>
                                <a:pt x="8082" y="557"/>
                              </a:cubicBezTo>
                              <a:cubicBezTo>
                                <a:pt x="8016" y="557"/>
                                <a:pt x="8016" y="557"/>
                                <a:pt x="8016" y="557"/>
                              </a:cubicBezTo>
                              <a:cubicBezTo>
                                <a:pt x="8016" y="154"/>
                                <a:pt x="8016" y="154"/>
                                <a:pt x="8016" y="154"/>
                              </a:cubicBezTo>
                              <a:lnTo>
                                <a:pt x="8078" y="154"/>
                              </a:lnTo>
                              <a:close/>
                              <a:moveTo>
                                <a:pt x="7942" y="154"/>
                              </a:moveTo>
                              <a:cubicBezTo>
                                <a:pt x="7942" y="212"/>
                                <a:pt x="7942" y="212"/>
                                <a:pt x="7942" y="212"/>
                              </a:cubicBezTo>
                              <a:cubicBezTo>
                                <a:pt x="7862" y="212"/>
                                <a:pt x="7862" y="212"/>
                                <a:pt x="7862" y="212"/>
                              </a:cubicBezTo>
                              <a:cubicBezTo>
                                <a:pt x="7862" y="463"/>
                                <a:pt x="7862" y="463"/>
                                <a:pt x="7862" y="463"/>
                              </a:cubicBezTo>
                              <a:cubicBezTo>
                                <a:pt x="7862" y="470"/>
                                <a:pt x="7863" y="477"/>
                                <a:pt x="7864" y="481"/>
                              </a:cubicBezTo>
                              <a:cubicBezTo>
                                <a:pt x="7865" y="486"/>
                                <a:pt x="7868" y="490"/>
                                <a:pt x="7871" y="492"/>
                              </a:cubicBezTo>
                              <a:cubicBezTo>
                                <a:pt x="7875" y="495"/>
                                <a:pt x="7880" y="497"/>
                                <a:pt x="7887" y="497"/>
                              </a:cubicBezTo>
                              <a:cubicBezTo>
                                <a:pt x="7893" y="498"/>
                                <a:pt x="7901" y="499"/>
                                <a:pt x="7912" y="499"/>
                              </a:cubicBezTo>
                              <a:cubicBezTo>
                                <a:pt x="7942" y="499"/>
                                <a:pt x="7942" y="499"/>
                                <a:pt x="7942" y="499"/>
                              </a:cubicBezTo>
                              <a:cubicBezTo>
                                <a:pt x="7942" y="557"/>
                                <a:pt x="7942" y="557"/>
                                <a:pt x="7942" y="557"/>
                              </a:cubicBezTo>
                              <a:cubicBezTo>
                                <a:pt x="7891" y="557"/>
                                <a:pt x="7891" y="557"/>
                                <a:pt x="7891" y="557"/>
                              </a:cubicBezTo>
                              <a:cubicBezTo>
                                <a:pt x="7874" y="557"/>
                                <a:pt x="7860" y="556"/>
                                <a:pt x="7848" y="553"/>
                              </a:cubicBezTo>
                              <a:cubicBezTo>
                                <a:pt x="7835" y="551"/>
                                <a:pt x="7825" y="547"/>
                                <a:pt x="7818" y="541"/>
                              </a:cubicBezTo>
                              <a:cubicBezTo>
                                <a:pt x="7810" y="534"/>
                                <a:pt x="7805" y="525"/>
                                <a:pt x="7801" y="514"/>
                              </a:cubicBezTo>
                              <a:cubicBezTo>
                                <a:pt x="7797" y="503"/>
                                <a:pt x="7796" y="488"/>
                                <a:pt x="7796" y="469"/>
                              </a:cubicBezTo>
                              <a:cubicBezTo>
                                <a:pt x="7796" y="212"/>
                                <a:pt x="7796" y="212"/>
                                <a:pt x="7796" y="212"/>
                              </a:cubicBezTo>
                              <a:cubicBezTo>
                                <a:pt x="7727" y="212"/>
                                <a:pt x="7727" y="212"/>
                                <a:pt x="7727" y="212"/>
                              </a:cubicBezTo>
                              <a:cubicBezTo>
                                <a:pt x="7727" y="154"/>
                                <a:pt x="7727" y="154"/>
                                <a:pt x="7727" y="154"/>
                              </a:cubicBezTo>
                              <a:cubicBezTo>
                                <a:pt x="7796" y="154"/>
                                <a:pt x="7796" y="154"/>
                                <a:pt x="7796" y="154"/>
                              </a:cubicBezTo>
                              <a:cubicBezTo>
                                <a:pt x="7796" y="33"/>
                                <a:pt x="7796" y="33"/>
                                <a:pt x="7796" y="33"/>
                              </a:cubicBezTo>
                              <a:cubicBezTo>
                                <a:pt x="7862" y="33"/>
                                <a:pt x="7862" y="33"/>
                                <a:pt x="7862" y="33"/>
                              </a:cubicBezTo>
                              <a:cubicBezTo>
                                <a:pt x="7862" y="154"/>
                                <a:pt x="7862" y="154"/>
                                <a:pt x="7862" y="154"/>
                              </a:cubicBezTo>
                              <a:lnTo>
                                <a:pt x="7942" y="154"/>
                              </a:lnTo>
                              <a:close/>
                              <a:moveTo>
                                <a:pt x="7667" y="557"/>
                              </a:moveTo>
                              <a:cubicBezTo>
                                <a:pt x="7601" y="557"/>
                                <a:pt x="7601" y="557"/>
                                <a:pt x="7601" y="557"/>
                              </a:cubicBezTo>
                              <a:cubicBezTo>
                                <a:pt x="7601" y="154"/>
                                <a:pt x="7601" y="154"/>
                                <a:pt x="7601" y="154"/>
                              </a:cubicBezTo>
                              <a:cubicBezTo>
                                <a:pt x="7667" y="154"/>
                                <a:pt x="7667" y="154"/>
                                <a:pt x="7667" y="154"/>
                              </a:cubicBezTo>
                              <a:lnTo>
                                <a:pt x="7667" y="557"/>
                              </a:lnTo>
                              <a:close/>
                              <a:moveTo>
                                <a:pt x="7601" y="0"/>
                              </a:moveTo>
                              <a:cubicBezTo>
                                <a:pt x="7667" y="0"/>
                                <a:pt x="7667" y="0"/>
                                <a:pt x="7667" y="0"/>
                              </a:cubicBezTo>
                              <a:cubicBezTo>
                                <a:pt x="7667" y="82"/>
                                <a:pt x="7667" y="82"/>
                                <a:pt x="7667" y="82"/>
                              </a:cubicBezTo>
                              <a:cubicBezTo>
                                <a:pt x="7601" y="82"/>
                                <a:pt x="7601" y="82"/>
                                <a:pt x="7601" y="82"/>
                              </a:cubicBezTo>
                              <a:lnTo>
                                <a:pt x="7601" y="0"/>
                              </a:lnTo>
                              <a:close/>
                              <a:moveTo>
                                <a:pt x="6995" y="154"/>
                              </a:moveTo>
                              <a:cubicBezTo>
                                <a:pt x="6995" y="213"/>
                                <a:pt x="6995" y="213"/>
                                <a:pt x="6995" y="213"/>
                              </a:cubicBezTo>
                              <a:cubicBezTo>
                                <a:pt x="6996" y="213"/>
                                <a:pt x="6996" y="213"/>
                                <a:pt x="6996" y="213"/>
                              </a:cubicBezTo>
                              <a:cubicBezTo>
                                <a:pt x="7026" y="168"/>
                                <a:pt x="7069" y="145"/>
                                <a:pt x="7126" y="145"/>
                              </a:cubicBezTo>
                              <a:cubicBezTo>
                                <a:pt x="7151" y="145"/>
                                <a:pt x="7174" y="150"/>
                                <a:pt x="7194" y="160"/>
                              </a:cubicBezTo>
                              <a:cubicBezTo>
                                <a:pt x="7214" y="171"/>
                                <a:pt x="7228" y="188"/>
                                <a:pt x="7237" y="213"/>
                              </a:cubicBezTo>
                              <a:cubicBezTo>
                                <a:pt x="7250" y="191"/>
                                <a:pt x="7268" y="175"/>
                                <a:pt x="7290" y="163"/>
                              </a:cubicBezTo>
                              <a:cubicBezTo>
                                <a:pt x="7312" y="151"/>
                                <a:pt x="7337" y="145"/>
                                <a:pt x="7363" y="145"/>
                              </a:cubicBezTo>
                              <a:cubicBezTo>
                                <a:pt x="7383" y="145"/>
                                <a:pt x="7402" y="147"/>
                                <a:pt x="7418" y="151"/>
                              </a:cubicBezTo>
                              <a:cubicBezTo>
                                <a:pt x="7434" y="156"/>
                                <a:pt x="7449" y="163"/>
                                <a:pt x="7460" y="172"/>
                              </a:cubicBezTo>
                              <a:cubicBezTo>
                                <a:pt x="7472" y="181"/>
                                <a:pt x="7481" y="193"/>
                                <a:pt x="7488" y="208"/>
                              </a:cubicBezTo>
                              <a:cubicBezTo>
                                <a:pt x="7494" y="223"/>
                                <a:pt x="7497" y="241"/>
                                <a:pt x="7497" y="261"/>
                              </a:cubicBezTo>
                              <a:cubicBezTo>
                                <a:pt x="7497" y="557"/>
                                <a:pt x="7497" y="557"/>
                                <a:pt x="7497" y="557"/>
                              </a:cubicBezTo>
                              <a:cubicBezTo>
                                <a:pt x="7431" y="557"/>
                                <a:pt x="7431" y="557"/>
                                <a:pt x="7431" y="557"/>
                              </a:cubicBezTo>
                              <a:cubicBezTo>
                                <a:pt x="7431" y="293"/>
                                <a:pt x="7431" y="293"/>
                                <a:pt x="7431" y="293"/>
                              </a:cubicBezTo>
                              <a:cubicBezTo>
                                <a:pt x="7431" y="280"/>
                                <a:pt x="7430" y="269"/>
                                <a:pt x="7428" y="258"/>
                              </a:cubicBezTo>
                              <a:cubicBezTo>
                                <a:pt x="7426" y="247"/>
                                <a:pt x="7422" y="237"/>
                                <a:pt x="7416" y="229"/>
                              </a:cubicBezTo>
                              <a:cubicBezTo>
                                <a:pt x="7410" y="221"/>
                                <a:pt x="7402" y="215"/>
                                <a:pt x="7392" y="210"/>
                              </a:cubicBezTo>
                              <a:cubicBezTo>
                                <a:pt x="7382" y="205"/>
                                <a:pt x="7369" y="203"/>
                                <a:pt x="7353" y="203"/>
                              </a:cubicBezTo>
                              <a:cubicBezTo>
                                <a:pt x="7320" y="203"/>
                                <a:pt x="7295" y="212"/>
                                <a:pt x="7276" y="231"/>
                              </a:cubicBezTo>
                              <a:cubicBezTo>
                                <a:pt x="7257" y="250"/>
                                <a:pt x="7248" y="275"/>
                                <a:pt x="7248" y="306"/>
                              </a:cubicBezTo>
                              <a:cubicBezTo>
                                <a:pt x="7248" y="557"/>
                                <a:pt x="7248" y="557"/>
                                <a:pt x="7248" y="557"/>
                              </a:cubicBezTo>
                              <a:cubicBezTo>
                                <a:pt x="7181" y="557"/>
                                <a:pt x="7181" y="557"/>
                                <a:pt x="7181" y="557"/>
                              </a:cubicBezTo>
                              <a:cubicBezTo>
                                <a:pt x="7181" y="293"/>
                                <a:pt x="7181" y="293"/>
                                <a:pt x="7181" y="293"/>
                              </a:cubicBezTo>
                              <a:cubicBezTo>
                                <a:pt x="7181" y="280"/>
                                <a:pt x="7180" y="268"/>
                                <a:pt x="7178" y="257"/>
                              </a:cubicBezTo>
                              <a:cubicBezTo>
                                <a:pt x="7176" y="246"/>
                                <a:pt x="7172" y="237"/>
                                <a:pt x="7166" y="228"/>
                              </a:cubicBezTo>
                              <a:cubicBezTo>
                                <a:pt x="7160" y="220"/>
                                <a:pt x="7153" y="214"/>
                                <a:pt x="7143" y="210"/>
                              </a:cubicBezTo>
                              <a:cubicBezTo>
                                <a:pt x="7133" y="205"/>
                                <a:pt x="7121" y="203"/>
                                <a:pt x="7106" y="203"/>
                              </a:cubicBezTo>
                              <a:cubicBezTo>
                                <a:pt x="7087" y="203"/>
                                <a:pt x="7070" y="207"/>
                                <a:pt x="7056" y="215"/>
                              </a:cubicBezTo>
                              <a:cubicBezTo>
                                <a:pt x="7043" y="223"/>
                                <a:pt x="7032" y="232"/>
                                <a:pt x="7023" y="243"/>
                              </a:cubicBezTo>
                              <a:cubicBezTo>
                                <a:pt x="7014" y="254"/>
                                <a:pt x="7008" y="265"/>
                                <a:pt x="7004" y="277"/>
                              </a:cubicBezTo>
                              <a:cubicBezTo>
                                <a:pt x="7000" y="288"/>
                                <a:pt x="6999" y="298"/>
                                <a:pt x="6999" y="306"/>
                              </a:cubicBezTo>
                              <a:cubicBezTo>
                                <a:pt x="6999" y="557"/>
                                <a:pt x="6999" y="557"/>
                                <a:pt x="6999" y="557"/>
                              </a:cubicBezTo>
                              <a:cubicBezTo>
                                <a:pt x="6932" y="557"/>
                                <a:pt x="6932" y="557"/>
                                <a:pt x="6932" y="557"/>
                              </a:cubicBezTo>
                              <a:cubicBezTo>
                                <a:pt x="6932" y="154"/>
                                <a:pt x="6932" y="154"/>
                                <a:pt x="6932" y="154"/>
                              </a:cubicBezTo>
                              <a:lnTo>
                                <a:pt x="6995" y="154"/>
                              </a:lnTo>
                              <a:close/>
                              <a:moveTo>
                                <a:pt x="6330" y="154"/>
                              </a:moveTo>
                              <a:cubicBezTo>
                                <a:pt x="6330" y="213"/>
                                <a:pt x="6330" y="213"/>
                                <a:pt x="6330" y="213"/>
                              </a:cubicBezTo>
                              <a:cubicBezTo>
                                <a:pt x="6331" y="213"/>
                                <a:pt x="6331" y="213"/>
                                <a:pt x="6331" y="213"/>
                              </a:cubicBezTo>
                              <a:cubicBezTo>
                                <a:pt x="6361" y="168"/>
                                <a:pt x="6405" y="145"/>
                                <a:pt x="6461" y="145"/>
                              </a:cubicBezTo>
                              <a:cubicBezTo>
                                <a:pt x="6487" y="145"/>
                                <a:pt x="6509" y="150"/>
                                <a:pt x="6529" y="160"/>
                              </a:cubicBezTo>
                              <a:cubicBezTo>
                                <a:pt x="6550" y="171"/>
                                <a:pt x="6564" y="188"/>
                                <a:pt x="6572" y="213"/>
                              </a:cubicBezTo>
                              <a:cubicBezTo>
                                <a:pt x="6586" y="191"/>
                                <a:pt x="6603" y="175"/>
                                <a:pt x="6626" y="163"/>
                              </a:cubicBezTo>
                              <a:cubicBezTo>
                                <a:pt x="6648" y="151"/>
                                <a:pt x="6672" y="145"/>
                                <a:pt x="6698" y="145"/>
                              </a:cubicBezTo>
                              <a:cubicBezTo>
                                <a:pt x="6719" y="145"/>
                                <a:pt x="6737" y="147"/>
                                <a:pt x="6753" y="151"/>
                              </a:cubicBezTo>
                              <a:cubicBezTo>
                                <a:pt x="6770" y="156"/>
                                <a:pt x="6784" y="163"/>
                                <a:pt x="6795" y="172"/>
                              </a:cubicBezTo>
                              <a:cubicBezTo>
                                <a:pt x="6807" y="181"/>
                                <a:pt x="6816" y="193"/>
                                <a:pt x="6823" y="208"/>
                              </a:cubicBezTo>
                              <a:cubicBezTo>
                                <a:pt x="6829" y="223"/>
                                <a:pt x="6832" y="241"/>
                                <a:pt x="6832" y="261"/>
                              </a:cubicBezTo>
                              <a:cubicBezTo>
                                <a:pt x="6832" y="557"/>
                                <a:pt x="6832" y="557"/>
                                <a:pt x="6832" y="557"/>
                              </a:cubicBezTo>
                              <a:cubicBezTo>
                                <a:pt x="6766" y="557"/>
                                <a:pt x="6766" y="557"/>
                                <a:pt x="6766" y="557"/>
                              </a:cubicBezTo>
                              <a:cubicBezTo>
                                <a:pt x="6766" y="293"/>
                                <a:pt x="6766" y="293"/>
                                <a:pt x="6766" y="293"/>
                              </a:cubicBezTo>
                              <a:cubicBezTo>
                                <a:pt x="6766" y="280"/>
                                <a:pt x="6765" y="269"/>
                                <a:pt x="6763" y="258"/>
                              </a:cubicBezTo>
                              <a:cubicBezTo>
                                <a:pt x="6761" y="247"/>
                                <a:pt x="6757" y="237"/>
                                <a:pt x="6751" y="229"/>
                              </a:cubicBezTo>
                              <a:cubicBezTo>
                                <a:pt x="6746" y="221"/>
                                <a:pt x="6738" y="215"/>
                                <a:pt x="6728" y="210"/>
                              </a:cubicBezTo>
                              <a:cubicBezTo>
                                <a:pt x="6717" y="205"/>
                                <a:pt x="6704" y="203"/>
                                <a:pt x="6688" y="203"/>
                              </a:cubicBezTo>
                              <a:cubicBezTo>
                                <a:pt x="6655" y="203"/>
                                <a:pt x="6630" y="212"/>
                                <a:pt x="6611" y="231"/>
                              </a:cubicBezTo>
                              <a:cubicBezTo>
                                <a:pt x="6592" y="250"/>
                                <a:pt x="6583" y="275"/>
                                <a:pt x="6583" y="306"/>
                              </a:cubicBezTo>
                              <a:cubicBezTo>
                                <a:pt x="6583" y="557"/>
                                <a:pt x="6583" y="557"/>
                                <a:pt x="6583" y="557"/>
                              </a:cubicBezTo>
                              <a:cubicBezTo>
                                <a:pt x="6517" y="557"/>
                                <a:pt x="6517" y="557"/>
                                <a:pt x="6517" y="557"/>
                              </a:cubicBezTo>
                              <a:cubicBezTo>
                                <a:pt x="6517" y="293"/>
                                <a:pt x="6517" y="293"/>
                                <a:pt x="6517" y="293"/>
                              </a:cubicBezTo>
                              <a:cubicBezTo>
                                <a:pt x="6517" y="280"/>
                                <a:pt x="6516" y="268"/>
                                <a:pt x="6513" y="257"/>
                              </a:cubicBezTo>
                              <a:cubicBezTo>
                                <a:pt x="6511" y="246"/>
                                <a:pt x="6507" y="237"/>
                                <a:pt x="6501" y="228"/>
                              </a:cubicBezTo>
                              <a:cubicBezTo>
                                <a:pt x="6496" y="220"/>
                                <a:pt x="6488" y="214"/>
                                <a:pt x="6478" y="210"/>
                              </a:cubicBezTo>
                              <a:cubicBezTo>
                                <a:pt x="6469" y="205"/>
                                <a:pt x="6456" y="203"/>
                                <a:pt x="6441" y="203"/>
                              </a:cubicBezTo>
                              <a:cubicBezTo>
                                <a:pt x="6422" y="203"/>
                                <a:pt x="6406" y="207"/>
                                <a:pt x="6392" y="215"/>
                              </a:cubicBezTo>
                              <a:cubicBezTo>
                                <a:pt x="6378" y="223"/>
                                <a:pt x="6367" y="232"/>
                                <a:pt x="6358" y="243"/>
                              </a:cubicBezTo>
                              <a:cubicBezTo>
                                <a:pt x="6350" y="254"/>
                                <a:pt x="6344" y="265"/>
                                <a:pt x="6339" y="277"/>
                              </a:cubicBezTo>
                              <a:cubicBezTo>
                                <a:pt x="6336" y="288"/>
                                <a:pt x="6334" y="298"/>
                                <a:pt x="6334" y="306"/>
                              </a:cubicBezTo>
                              <a:cubicBezTo>
                                <a:pt x="6334" y="557"/>
                                <a:pt x="6334" y="557"/>
                                <a:pt x="6334" y="557"/>
                              </a:cubicBezTo>
                              <a:cubicBezTo>
                                <a:pt x="6268" y="557"/>
                                <a:pt x="6268" y="557"/>
                                <a:pt x="6268" y="557"/>
                              </a:cubicBezTo>
                              <a:cubicBezTo>
                                <a:pt x="6268" y="154"/>
                                <a:pt x="6268" y="154"/>
                                <a:pt x="6268" y="154"/>
                              </a:cubicBezTo>
                              <a:lnTo>
                                <a:pt x="6330" y="154"/>
                              </a:lnTo>
                              <a:close/>
                              <a:moveTo>
                                <a:pt x="5811" y="273"/>
                              </a:moveTo>
                              <a:cubicBezTo>
                                <a:pt x="5819" y="247"/>
                                <a:pt x="5832" y="225"/>
                                <a:pt x="5848" y="206"/>
                              </a:cubicBezTo>
                              <a:cubicBezTo>
                                <a:pt x="5865" y="187"/>
                                <a:pt x="5885" y="172"/>
                                <a:pt x="5910" y="161"/>
                              </a:cubicBezTo>
                              <a:cubicBezTo>
                                <a:pt x="5934" y="150"/>
                                <a:pt x="5962" y="145"/>
                                <a:pt x="5994" y="145"/>
                              </a:cubicBezTo>
                              <a:cubicBezTo>
                                <a:pt x="6026" y="145"/>
                                <a:pt x="6054" y="150"/>
                                <a:pt x="6078" y="161"/>
                              </a:cubicBezTo>
                              <a:cubicBezTo>
                                <a:pt x="6103" y="172"/>
                                <a:pt x="6123" y="187"/>
                                <a:pt x="6140" y="206"/>
                              </a:cubicBezTo>
                              <a:cubicBezTo>
                                <a:pt x="6156" y="225"/>
                                <a:pt x="6169" y="247"/>
                                <a:pt x="6177" y="273"/>
                              </a:cubicBezTo>
                              <a:cubicBezTo>
                                <a:pt x="6185" y="299"/>
                                <a:pt x="6190" y="326"/>
                                <a:pt x="6190" y="356"/>
                              </a:cubicBezTo>
                              <a:cubicBezTo>
                                <a:pt x="6190" y="385"/>
                                <a:pt x="6185" y="413"/>
                                <a:pt x="6177" y="439"/>
                              </a:cubicBezTo>
                              <a:cubicBezTo>
                                <a:pt x="6169" y="464"/>
                                <a:pt x="6156" y="486"/>
                                <a:pt x="6140" y="505"/>
                              </a:cubicBezTo>
                              <a:cubicBezTo>
                                <a:pt x="6123" y="524"/>
                                <a:pt x="6103" y="539"/>
                                <a:pt x="6078" y="549"/>
                              </a:cubicBezTo>
                              <a:cubicBezTo>
                                <a:pt x="6054" y="560"/>
                                <a:pt x="6026" y="566"/>
                                <a:pt x="5994" y="566"/>
                              </a:cubicBezTo>
                              <a:cubicBezTo>
                                <a:pt x="5962" y="566"/>
                                <a:pt x="5934" y="560"/>
                                <a:pt x="5910" y="549"/>
                              </a:cubicBezTo>
                              <a:cubicBezTo>
                                <a:pt x="5885" y="539"/>
                                <a:pt x="5865" y="524"/>
                                <a:pt x="5848" y="505"/>
                              </a:cubicBezTo>
                              <a:cubicBezTo>
                                <a:pt x="5832" y="486"/>
                                <a:pt x="5819" y="464"/>
                                <a:pt x="5811" y="439"/>
                              </a:cubicBezTo>
                              <a:cubicBezTo>
                                <a:pt x="5802" y="413"/>
                                <a:pt x="5798" y="385"/>
                                <a:pt x="5798" y="356"/>
                              </a:cubicBezTo>
                              <a:cubicBezTo>
                                <a:pt x="5798" y="326"/>
                                <a:pt x="5802" y="299"/>
                                <a:pt x="5811" y="273"/>
                              </a:cubicBezTo>
                              <a:moveTo>
                                <a:pt x="5878" y="421"/>
                              </a:moveTo>
                              <a:cubicBezTo>
                                <a:pt x="5885" y="440"/>
                                <a:pt x="5894" y="456"/>
                                <a:pt x="5905" y="468"/>
                              </a:cubicBezTo>
                              <a:cubicBezTo>
                                <a:pt x="5916" y="481"/>
                                <a:pt x="5930" y="491"/>
                                <a:pt x="5945" y="498"/>
                              </a:cubicBezTo>
                              <a:cubicBezTo>
                                <a:pt x="5961" y="504"/>
                                <a:pt x="5977" y="508"/>
                                <a:pt x="5994" y="508"/>
                              </a:cubicBezTo>
                              <a:cubicBezTo>
                                <a:pt x="6011" y="508"/>
                                <a:pt x="6027" y="504"/>
                                <a:pt x="6043" y="498"/>
                              </a:cubicBezTo>
                              <a:cubicBezTo>
                                <a:pt x="6058" y="491"/>
                                <a:pt x="6071" y="481"/>
                                <a:pt x="6083" y="468"/>
                              </a:cubicBezTo>
                              <a:cubicBezTo>
                                <a:pt x="6094" y="456"/>
                                <a:pt x="6103" y="440"/>
                                <a:pt x="6110" y="421"/>
                              </a:cubicBezTo>
                              <a:cubicBezTo>
                                <a:pt x="6116" y="402"/>
                                <a:pt x="6119" y="380"/>
                                <a:pt x="6119" y="356"/>
                              </a:cubicBezTo>
                              <a:cubicBezTo>
                                <a:pt x="6119" y="331"/>
                                <a:pt x="6116" y="310"/>
                                <a:pt x="6110" y="291"/>
                              </a:cubicBezTo>
                              <a:cubicBezTo>
                                <a:pt x="6103" y="272"/>
                                <a:pt x="6094" y="256"/>
                                <a:pt x="6083" y="243"/>
                              </a:cubicBezTo>
                              <a:cubicBezTo>
                                <a:pt x="6071" y="230"/>
                                <a:pt x="6058" y="220"/>
                                <a:pt x="6043" y="213"/>
                              </a:cubicBezTo>
                              <a:cubicBezTo>
                                <a:pt x="6027" y="206"/>
                                <a:pt x="6011" y="203"/>
                                <a:pt x="5994" y="203"/>
                              </a:cubicBezTo>
                              <a:cubicBezTo>
                                <a:pt x="5977" y="203"/>
                                <a:pt x="5961" y="206"/>
                                <a:pt x="5945" y="213"/>
                              </a:cubicBezTo>
                              <a:cubicBezTo>
                                <a:pt x="5930" y="220"/>
                                <a:pt x="5916" y="230"/>
                                <a:pt x="5905" y="243"/>
                              </a:cubicBezTo>
                              <a:cubicBezTo>
                                <a:pt x="5894" y="256"/>
                                <a:pt x="5885" y="272"/>
                                <a:pt x="5878" y="291"/>
                              </a:cubicBezTo>
                              <a:cubicBezTo>
                                <a:pt x="5872" y="310"/>
                                <a:pt x="5868" y="331"/>
                                <a:pt x="5868" y="356"/>
                              </a:cubicBezTo>
                              <a:cubicBezTo>
                                <a:pt x="5868" y="380"/>
                                <a:pt x="5872" y="402"/>
                                <a:pt x="5878" y="421"/>
                              </a:cubicBezTo>
                              <a:moveTo>
                                <a:pt x="5643" y="224"/>
                              </a:moveTo>
                              <a:cubicBezTo>
                                <a:pt x="5626" y="210"/>
                                <a:pt x="5604" y="203"/>
                                <a:pt x="5576" y="203"/>
                              </a:cubicBezTo>
                              <a:cubicBezTo>
                                <a:pt x="5551" y="203"/>
                                <a:pt x="5531" y="207"/>
                                <a:pt x="5516" y="216"/>
                              </a:cubicBezTo>
                              <a:cubicBezTo>
                                <a:pt x="5499" y="225"/>
                                <a:pt x="5487" y="237"/>
                                <a:pt x="5477" y="252"/>
                              </a:cubicBezTo>
                              <a:cubicBezTo>
                                <a:pt x="5467" y="266"/>
                                <a:pt x="5460" y="283"/>
                                <a:pt x="5456" y="302"/>
                              </a:cubicBezTo>
                              <a:cubicBezTo>
                                <a:pt x="5452" y="321"/>
                                <a:pt x="5450" y="340"/>
                                <a:pt x="5450" y="361"/>
                              </a:cubicBezTo>
                              <a:cubicBezTo>
                                <a:pt x="5450" y="379"/>
                                <a:pt x="5452" y="398"/>
                                <a:pt x="5457" y="415"/>
                              </a:cubicBezTo>
                              <a:cubicBezTo>
                                <a:pt x="5461" y="433"/>
                                <a:pt x="5468" y="448"/>
                                <a:pt x="5477" y="462"/>
                              </a:cubicBezTo>
                              <a:cubicBezTo>
                                <a:pt x="5487" y="476"/>
                                <a:pt x="5499" y="487"/>
                                <a:pt x="5514" y="495"/>
                              </a:cubicBezTo>
                              <a:cubicBezTo>
                                <a:pt x="5529" y="504"/>
                                <a:pt x="5547" y="508"/>
                                <a:pt x="5568" y="508"/>
                              </a:cubicBezTo>
                              <a:cubicBezTo>
                                <a:pt x="5600" y="508"/>
                                <a:pt x="5626" y="499"/>
                                <a:pt x="5645" y="482"/>
                              </a:cubicBezTo>
                              <a:cubicBezTo>
                                <a:pt x="5663" y="465"/>
                                <a:pt x="5674" y="441"/>
                                <a:pt x="5678" y="410"/>
                              </a:cubicBezTo>
                              <a:cubicBezTo>
                                <a:pt x="5746" y="410"/>
                                <a:pt x="5746" y="410"/>
                                <a:pt x="5746" y="410"/>
                              </a:cubicBezTo>
                              <a:cubicBezTo>
                                <a:pt x="5739" y="460"/>
                                <a:pt x="5720" y="498"/>
                                <a:pt x="5690" y="525"/>
                              </a:cubicBezTo>
                              <a:cubicBezTo>
                                <a:pt x="5660" y="552"/>
                                <a:pt x="5620" y="566"/>
                                <a:pt x="5568" y="566"/>
                              </a:cubicBezTo>
                              <a:cubicBezTo>
                                <a:pt x="5538" y="566"/>
                                <a:pt x="5511" y="560"/>
                                <a:pt x="5487" y="551"/>
                              </a:cubicBezTo>
                              <a:cubicBezTo>
                                <a:pt x="5463" y="541"/>
                                <a:pt x="5444" y="527"/>
                                <a:pt x="5428" y="509"/>
                              </a:cubicBezTo>
                              <a:cubicBezTo>
                                <a:pt x="5412" y="490"/>
                                <a:pt x="5400" y="469"/>
                                <a:pt x="5392" y="444"/>
                              </a:cubicBezTo>
                              <a:cubicBezTo>
                                <a:pt x="5384" y="418"/>
                                <a:pt x="5380" y="391"/>
                                <a:pt x="5380" y="361"/>
                              </a:cubicBezTo>
                              <a:cubicBezTo>
                                <a:pt x="5380" y="330"/>
                                <a:pt x="5384" y="302"/>
                                <a:pt x="5391" y="276"/>
                              </a:cubicBezTo>
                              <a:cubicBezTo>
                                <a:pt x="5399" y="250"/>
                                <a:pt x="5411" y="227"/>
                                <a:pt x="5427" y="207"/>
                              </a:cubicBezTo>
                              <a:cubicBezTo>
                                <a:pt x="5443" y="188"/>
                                <a:pt x="5463" y="173"/>
                                <a:pt x="5487" y="161"/>
                              </a:cubicBezTo>
                              <a:cubicBezTo>
                                <a:pt x="5511" y="150"/>
                                <a:pt x="5538" y="145"/>
                                <a:pt x="5570" y="145"/>
                              </a:cubicBezTo>
                              <a:cubicBezTo>
                                <a:pt x="5593" y="145"/>
                                <a:pt x="5614" y="148"/>
                                <a:pt x="5634" y="153"/>
                              </a:cubicBezTo>
                              <a:cubicBezTo>
                                <a:pt x="5654" y="158"/>
                                <a:pt x="5672" y="167"/>
                                <a:pt x="5687" y="178"/>
                              </a:cubicBezTo>
                              <a:cubicBezTo>
                                <a:pt x="5703" y="190"/>
                                <a:pt x="5715" y="204"/>
                                <a:pt x="5725" y="221"/>
                              </a:cubicBezTo>
                              <a:cubicBezTo>
                                <a:pt x="5735" y="239"/>
                                <a:pt x="5741" y="259"/>
                                <a:pt x="5744" y="284"/>
                              </a:cubicBezTo>
                              <a:cubicBezTo>
                                <a:pt x="5675" y="284"/>
                                <a:pt x="5675" y="284"/>
                                <a:pt x="5675" y="284"/>
                              </a:cubicBezTo>
                              <a:cubicBezTo>
                                <a:pt x="5670" y="258"/>
                                <a:pt x="5659" y="238"/>
                                <a:pt x="5643" y="224"/>
                              </a:cubicBezTo>
                              <a:moveTo>
                                <a:pt x="5052" y="531"/>
                              </a:moveTo>
                              <a:cubicBezTo>
                                <a:pt x="5022" y="554"/>
                                <a:pt x="4984" y="566"/>
                                <a:pt x="4938" y="566"/>
                              </a:cubicBezTo>
                              <a:cubicBezTo>
                                <a:pt x="4906" y="566"/>
                                <a:pt x="4878" y="560"/>
                                <a:pt x="4854" y="550"/>
                              </a:cubicBezTo>
                              <a:cubicBezTo>
                                <a:pt x="4831" y="540"/>
                                <a:pt x="4811" y="525"/>
                                <a:pt x="4795" y="506"/>
                              </a:cubicBezTo>
                              <a:cubicBezTo>
                                <a:pt x="4778" y="488"/>
                                <a:pt x="4767" y="465"/>
                                <a:pt x="4758" y="439"/>
                              </a:cubicBezTo>
                              <a:cubicBezTo>
                                <a:pt x="4750" y="413"/>
                                <a:pt x="4746" y="385"/>
                                <a:pt x="4745" y="354"/>
                              </a:cubicBezTo>
                              <a:cubicBezTo>
                                <a:pt x="4745" y="324"/>
                                <a:pt x="4749" y="295"/>
                                <a:pt x="4759" y="270"/>
                              </a:cubicBezTo>
                              <a:cubicBezTo>
                                <a:pt x="4768" y="245"/>
                                <a:pt x="4781" y="223"/>
                                <a:pt x="4798" y="204"/>
                              </a:cubicBezTo>
                              <a:cubicBezTo>
                                <a:pt x="4815" y="185"/>
                                <a:pt x="4835" y="171"/>
                                <a:pt x="4858" y="160"/>
                              </a:cubicBezTo>
                              <a:cubicBezTo>
                                <a:pt x="4881" y="150"/>
                                <a:pt x="4906" y="145"/>
                                <a:pt x="4934" y="145"/>
                              </a:cubicBezTo>
                              <a:cubicBezTo>
                                <a:pt x="4970" y="145"/>
                                <a:pt x="5000" y="152"/>
                                <a:pt x="5023" y="167"/>
                              </a:cubicBezTo>
                              <a:cubicBezTo>
                                <a:pt x="5047" y="182"/>
                                <a:pt x="5066" y="200"/>
                                <a:pt x="5080" y="223"/>
                              </a:cubicBezTo>
                              <a:cubicBezTo>
                                <a:pt x="5095" y="246"/>
                                <a:pt x="5104" y="271"/>
                                <a:pt x="5110" y="298"/>
                              </a:cubicBezTo>
                              <a:cubicBezTo>
                                <a:pt x="5115" y="325"/>
                                <a:pt x="5118" y="351"/>
                                <a:pt x="5117" y="375"/>
                              </a:cubicBezTo>
                              <a:cubicBezTo>
                                <a:pt x="4815" y="375"/>
                                <a:pt x="4815" y="375"/>
                                <a:pt x="4815" y="375"/>
                              </a:cubicBezTo>
                              <a:cubicBezTo>
                                <a:pt x="4814" y="393"/>
                                <a:pt x="4816" y="410"/>
                                <a:pt x="4821" y="426"/>
                              </a:cubicBezTo>
                              <a:cubicBezTo>
                                <a:pt x="4826" y="442"/>
                                <a:pt x="4833" y="455"/>
                                <a:pt x="4844" y="468"/>
                              </a:cubicBezTo>
                              <a:cubicBezTo>
                                <a:pt x="4854" y="480"/>
                                <a:pt x="4867" y="490"/>
                                <a:pt x="4883" y="497"/>
                              </a:cubicBezTo>
                              <a:cubicBezTo>
                                <a:pt x="4900" y="504"/>
                                <a:pt x="4918" y="508"/>
                                <a:pt x="4940" y="508"/>
                              </a:cubicBezTo>
                              <a:cubicBezTo>
                                <a:pt x="4968" y="508"/>
                                <a:pt x="4991" y="501"/>
                                <a:pt x="5009" y="488"/>
                              </a:cubicBezTo>
                              <a:cubicBezTo>
                                <a:pt x="5027" y="475"/>
                                <a:pt x="5039" y="455"/>
                                <a:pt x="5045" y="429"/>
                              </a:cubicBezTo>
                              <a:cubicBezTo>
                                <a:pt x="5110" y="429"/>
                                <a:pt x="5110" y="429"/>
                                <a:pt x="5110" y="429"/>
                              </a:cubicBezTo>
                              <a:cubicBezTo>
                                <a:pt x="5101" y="474"/>
                                <a:pt x="5082" y="508"/>
                                <a:pt x="5052" y="531"/>
                              </a:cubicBezTo>
                              <a:moveTo>
                                <a:pt x="5036" y="273"/>
                              </a:moveTo>
                              <a:cubicBezTo>
                                <a:pt x="5030" y="259"/>
                                <a:pt x="5022" y="246"/>
                                <a:pt x="5012" y="236"/>
                              </a:cubicBezTo>
                              <a:cubicBezTo>
                                <a:pt x="5002" y="226"/>
                                <a:pt x="4990" y="218"/>
                                <a:pt x="4976" y="212"/>
                              </a:cubicBezTo>
                              <a:cubicBezTo>
                                <a:pt x="4962" y="206"/>
                                <a:pt x="4947" y="203"/>
                                <a:pt x="4930" y="203"/>
                              </a:cubicBezTo>
                              <a:cubicBezTo>
                                <a:pt x="4913" y="203"/>
                                <a:pt x="4898" y="206"/>
                                <a:pt x="4884" y="212"/>
                              </a:cubicBezTo>
                              <a:cubicBezTo>
                                <a:pt x="4870" y="218"/>
                                <a:pt x="4858" y="226"/>
                                <a:pt x="4848" y="237"/>
                              </a:cubicBezTo>
                              <a:cubicBezTo>
                                <a:pt x="4838" y="247"/>
                                <a:pt x="4831" y="259"/>
                                <a:pt x="4825" y="273"/>
                              </a:cubicBezTo>
                              <a:cubicBezTo>
                                <a:pt x="4819" y="287"/>
                                <a:pt x="4816" y="301"/>
                                <a:pt x="4815" y="317"/>
                              </a:cubicBezTo>
                              <a:cubicBezTo>
                                <a:pt x="5046" y="317"/>
                                <a:pt x="5046" y="317"/>
                                <a:pt x="5046" y="317"/>
                              </a:cubicBezTo>
                              <a:cubicBezTo>
                                <a:pt x="5045" y="301"/>
                                <a:pt x="5042" y="287"/>
                                <a:pt x="5036" y="273"/>
                              </a:cubicBezTo>
                              <a:moveTo>
                                <a:pt x="4400" y="0"/>
                              </a:moveTo>
                              <a:cubicBezTo>
                                <a:pt x="4400" y="213"/>
                                <a:pt x="4400" y="213"/>
                                <a:pt x="4400" y="213"/>
                              </a:cubicBezTo>
                              <a:cubicBezTo>
                                <a:pt x="4401" y="213"/>
                                <a:pt x="4401" y="213"/>
                                <a:pt x="4401" y="213"/>
                              </a:cubicBezTo>
                              <a:cubicBezTo>
                                <a:pt x="4406" y="201"/>
                                <a:pt x="4413" y="190"/>
                                <a:pt x="4423" y="182"/>
                              </a:cubicBezTo>
                              <a:cubicBezTo>
                                <a:pt x="4432" y="173"/>
                                <a:pt x="4443" y="166"/>
                                <a:pt x="4454" y="161"/>
                              </a:cubicBezTo>
                              <a:cubicBezTo>
                                <a:pt x="4466" y="155"/>
                                <a:pt x="4478" y="151"/>
                                <a:pt x="4491" y="149"/>
                              </a:cubicBezTo>
                              <a:cubicBezTo>
                                <a:pt x="4504" y="146"/>
                                <a:pt x="4516" y="145"/>
                                <a:pt x="4528" y="145"/>
                              </a:cubicBezTo>
                              <a:cubicBezTo>
                                <a:pt x="4555" y="145"/>
                                <a:pt x="4577" y="148"/>
                                <a:pt x="4594" y="156"/>
                              </a:cubicBezTo>
                              <a:cubicBezTo>
                                <a:pt x="4612" y="163"/>
                                <a:pt x="4626" y="173"/>
                                <a:pt x="4637" y="186"/>
                              </a:cubicBezTo>
                              <a:cubicBezTo>
                                <a:pt x="4648" y="199"/>
                                <a:pt x="4656" y="215"/>
                                <a:pt x="4660" y="232"/>
                              </a:cubicBezTo>
                              <a:cubicBezTo>
                                <a:pt x="4665" y="250"/>
                                <a:pt x="4667" y="270"/>
                                <a:pt x="4667" y="292"/>
                              </a:cubicBezTo>
                              <a:cubicBezTo>
                                <a:pt x="4667" y="557"/>
                                <a:pt x="4667" y="557"/>
                                <a:pt x="4667" y="557"/>
                              </a:cubicBezTo>
                              <a:cubicBezTo>
                                <a:pt x="4601" y="557"/>
                                <a:pt x="4601" y="557"/>
                                <a:pt x="4601" y="557"/>
                              </a:cubicBezTo>
                              <a:cubicBezTo>
                                <a:pt x="4601" y="284"/>
                                <a:pt x="4601" y="284"/>
                                <a:pt x="4601" y="284"/>
                              </a:cubicBezTo>
                              <a:cubicBezTo>
                                <a:pt x="4601" y="259"/>
                                <a:pt x="4593" y="239"/>
                                <a:pt x="4579" y="225"/>
                              </a:cubicBezTo>
                              <a:cubicBezTo>
                                <a:pt x="4564" y="211"/>
                                <a:pt x="4544" y="203"/>
                                <a:pt x="4519" y="203"/>
                              </a:cubicBezTo>
                              <a:cubicBezTo>
                                <a:pt x="4498" y="203"/>
                                <a:pt x="4481" y="206"/>
                                <a:pt x="4466" y="212"/>
                              </a:cubicBezTo>
                              <a:cubicBezTo>
                                <a:pt x="4451" y="219"/>
                                <a:pt x="4439" y="227"/>
                                <a:pt x="4429" y="239"/>
                              </a:cubicBezTo>
                              <a:cubicBezTo>
                                <a:pt x="4419" y="251"/>
                                <a:pt x="4412" y="264"/>
                                <a:pt x="4407" y="279"/>
                              </a:cubicBezTo>
                              <a:cubicBezTo>
                                <a:pt x="4402" y="294"/>
                                <a:pt x="4400" y="311"/>
                                <a:pt x="4400" y="329"/>
                              </a:cubicBezTo>
                              <a:cubicBezTo>
                                <a:pt x="4400" y="557"/>
                                <a:pt x="4400" y="557"/>
                                <a:pt x="4400" y="557"/>
                              </a:cubicBezTo>
                              <a:cubicBezTo>
                                <a:pt x="4333" y="557"/>
                                <a:pt x="4333" y="557"/>
                                <a:pt x="4333" y="557"/>
                              </a:cubicBezTo>
                              <a:cubicBezTo>
                                <a:pt x="4333" y="0"/>
                                <a:pt x="4333" y="0"/>
                                <a:pt x="4333" y="0"/>
                              </a:cubicBezTo>
                              <a:lnTo>
                                <a:pt x="4400" y="0"/>
                              </a:lnTo>
                              <a:close/>
                              <a:moveTo>
                                <a:pt x="4260" y="154"/>
                              </a:moveTo>
                              <a:cubicBezTo>
                                <a:pt x="4260" y="212"/>
                                <a:pt x="4260" y="212"/>
                                <a:pt x="4260" y="212"/>
                              </a:cubicBezTo>
                              <a:cubicBezTo>
                                <a:pt x="4180" y="212"/>
                                <a:pt x="4180" y="212"/>
                                <a:pt x="4180" y="212"/>
                              </a:cubicBezTo>
                              <a:cubicBezTo>
                                <a:pt x="4180" y="463"/>
                                <a:pt x="4180" y="463"/>
                                <a:pt x="4180" y="463"/>
                              </a:cubicBezTo>
                              <a:cubicBezTo>
                                <a:pt x="4180" y="470"/>
                                <a:pt x="4181" y="477"/>
                                <a:pt x="4182" y="481"/>
                              </a:cubicBezTo>
                              <a:cubicBezTo>
                                <a:pt x="4183" y="486"/>
                                <a:pt x="4185" y="490"/>
                                <a:pt x="4189" y="492"/>
                              </a:cubicBezTo>
                              <a:cubicBezTo>
                                <a:pt x="4193" y="495"/>
                                <a:pt x="4198" y="497"/>
                                <a:pt x="4204" y="497"/>
                              </a:cubicBezTo>
                              <a:cubicBezTo>
                                <a:pt x="4211" y="498"/>
                                <a:pt x="4219" y="499"/>
                                <a:pt x="4229" y="499"/>
                              </a:cubicBezTo>
                              <a:cubicBezTo>
                                <a:pt x="4260" y="499"/>
                                <a:pt x="4260" y="499"/>
                                <a:pt x="4260" y="499"/>
                              </a:cubicBezTo>
                              <a:cubicBezTo>
                                <a:pt x="4260" y="557"/>
                                <a:pt x="4260" y="557"/>
                                <a:pt x="4260" y="557"/>
                              </a:cubicBezTo>
                              <a:cubicBezTo>
                                <a:pt x="4209" y="557"/>
                                <a:pt x="4209" y="557"/>
                                <a:pt x="4209" y="557"/>
                              </a:cubicBezTo>
                              <a:cubicBezTo>
                                <a:pt x="4192" y="557"/>
                                <a:pt x="4177" y="556"/>
                                <a:pt x="4165" y="553"/>
                              </a:cubicBezTo>
                              <a:cubicBezTo>
                                <a:pt x="4153" y="551"/>
                                <a:pt x="4143" y="547"/>
                                <a:pt x="4136" y="541"/>
                              </a:cubicBezTo>
                              <a:cubicBezTo>
                                <a:pt x="4128" y="534"/>
                                <a:pt x="4123" y="525"/>
                                <a:pt x="4119" y="514"/>
                              </a:cubicBezTo>
                              <a:cubicBezTo>
                                <a:pt x="4115" y="503"/>
                                <a:pt x="4114" y="488"/>
                                <a:pt x="4114" y="469"/>
                              </a:cubicBezTo>
                              <a:cubicBezTo>
                                <a:pt x="4114" y="212"/>
                                <a:pt x="4114" y="212"/>
                                <a:pt x="4114" y="212"/>
                              </a:cubicBezTo>
                              <a:cubicBezTo>
                                <a:pt x="4045" y="212"/>
                                <a:pt x="4045" y="212"/>
                                <a:pt x="4045" y="212"/>
                              </a:cubicBezTo>
                              <a:cubicBezTo>
                                <a:pt x="4045" y="154"/>
                                <a:pt x="4045" y="154"/>
                                <a:pt x="4045" y="154"/>
                              </a:cubicBezTo>
                              <a:cubicBezTo>
                                <a:pt x="4114" y="154"/>
                                <a:pt x="4114" y="154"/>
                                <a:pt x="4114" y="154"/>
                              </a:cubicBezTo>
                              <a:cubicBezTo>
                                <a:pt x="4114" y="33"/>
                                <a:pt x="4114" y="33"/>
                                <a:pt x="4114" y="33"/>
                              </a:cubicBezTo>
                              <a:cubicBezTo>
                                <a:pt x="4180" y="33"/>
                                <a:pt x="4180" y="33"/>
                                <a:pt x="4180" y="33"/>
                              </a:cubicBezTo>
                              <a:cubicBezTo>
                                <a:pt x="4180" y="154"/>
                                <a:pt x="4180" y="154"/>
                                <a:pt x="4180" y="154"/>
                              </a:cubicBezTo>
                              <a:lnTo>
                                <a:pt x="4260" y="154"/>
                              </a:lnTo>
                              <a:close/>
                              <a:moveTo>
                                <a:pt x="3738" y="531"/>
                              </a:moveTo>
                              <a:cubicBezTo>
                                <a:pt x="3708" y="554"/>
                                <a:pt x="3670" y="566"/>
                                <a:pt x="3624" y="566"/>
                              </a:cubicBezTo>
                              <a:cubicBezTo>
                                <a:pt x="3592" y="566"/>
                                <a:pt x="3564" y="560"/>
                                <a:pt x="3540" y="550"/>
                              </a:cubicBezTo>
                              <a:cubicBezTo>
                                <a:pt x="3517" y="540"/>
                                <a:pt x="3497" y="525"/>
                                <a:pt x="3481" y="506"/>
                              </a:cubicBezTo>
                              <a:cubicBezTo>
                                <a:pt x="3465" y="488"/>
                                <a:pt x="3453" y="465"/>
                                <a:pt x="3444" y="439"/>
                              </a:cubicBezTo>
                              <a:cubicBezTo>
                                <a:pt x="3436" y="413"/>
                                <a:pt x="3432" y="385"/>
                                <a:pt x="3431" y="354"/>
                              </a:cubicBezTo>
                              <a:cubicBezTo>
                                <a:pt x="3431" y="324"/>
                                <a:pt x="3435" y="295"/>
                                <a:pt x="3445" y="270"/>
                              </a:cubicBezTo>
                              <a:cubicBezTo>
                                <a:pt x="3454" y="245"/>
                                <a:pt x="3467" y="223"/>
                                <a:pt x="3484" y="204"/>
                              </a:cubicBezTo>
                              <a:cubicBezTo>
                                <a:pt x="3501" y="185"/>
                                <a:pt x="3521" y="171"/>
                                <a:pt x="3544" y="160"/>
                              </a:cubicBezTo>
                              <a:cubicBezTo>
                                <a:pt x="3567" y="150"/>
                                <a:pt x="3593" y="145"/>
                                <a:pt x="3620" y="145"/>
                              </a:cubicBezTo>
                              <a:cubicBezTo>
                                <a:pt x="3656" y="145"/>
                                <a:pt x="3686" y="152"/>
                                <a:pt x="3709" y="167"/>
                              </a:cubicBezTo>
                              <a:cubicBezTo>
                                <a:pt x="3733" y="182"/>
                                <a:pt x="3752" y="200"/>
                                <a:pt x="3766" y="223"/>
                              </a:cubicBezTo>
                              <a:cubicBezTo>
                                <a:pt x="3781" y="246"/>
                                <a:pt x="3790" y="271"/>
                                <a:pt x="3796" y="298"/>
                              </a:cubicBezTo>
                              <a:cubicBezTo>
                                <a:pt x="3801" y="325"/>
                                <a:pt x="3804" y="351"/>
                                <a:pt x="3802" y="375"/>
                              </a:cubicBezTo>
                              <a:cubicBezTo>
                                <a:pt x="3501" y="375"/>
                                <a:pt x="3501" y="375"/>
                                <a:pt x="3501" y="375"/>
                              </a:cubicBezTo>
                              <a:cubicBezTo>
                                <a:pt x="3501" y="393"/>
                                <a:pt x="3503" y="410"/>
                                <a:pt x="3507" y="426"/>
                              </a:cubicBezTo>
                              <a:cubicBezTo>
                                <a:pt x="3512" y="442"/>
                                <a:pt x="3519" y="455"/>
                                <a:pt x="3530" y="468"/>
                              </a:cubicBezTo>
                              <a:cubicBezTo>
                                <a:pt x="3540" y="480"/>
                                <a:pt x="3553" y="490"/>
                                <a:pt x="3569" y="497"/>
                              </a:cubicBezTo>
                              <a:cubicBezTo>
                                <a:pt x="3586" y="504"/>
                                <a:pt x="3605" y="508"/>
                                <a:pt x="3627" y="508"/>
                              </a:cubicBezTo>
                              <a:cubicBezTo>
                                <a:pt x="3655" y="508"/>
                                <a:pt x="3677" y="501"/>
                                <a:pt x="3696" y="488"/>
                              </a:cubicBezTo>
                              <a:cubicBezTo>
                                <a:pt x="3713" y="475"/>
                                <a:pt x="3725" y="455"/>
                                <a:pt x="3731" y="429"/>
                              </a:cubicBezTo>
                              <a:cubicBezTo>
                                <a:pt x="3796" y="429"/>
                                <a:pt x="3796" y="429"/>
                                <a:pt x="3796" y="429"/>
                              </a:cubicBezTo>
                              <a:cubicBezTo>
                                <a:pt x="3787" y="474"/>
                                <a:pt x="3768" y="508"/>
                                <a:pt x="3738" y="531"/>
                              </a:cubicBezTo>
                              <a:moveTo>
                                <a:pt x="3722" y="273"/>
                              </a:moveTo>
                              <a:cubicBezTo>
                                <a:pt x="3716" y="259"/>
                                <a:pt x="3708" y="246"/>
                                <a:pt x="3698" y="236"/>
                              </a:cubicBezTo>
                              <a:cubicBezTo>
                                <a:pt x="3688" y="226"/>
                                <a:pt x="3676" y="218"/>
                                <a:pt x="3662" y="212"/>
                              </a:cubicBezTo>
                              <a:cubicBezTo>
                                <a:pt x="3648" y="206"/>
                                <a:pt x="3633" y="203"/>
                                <a:pt x="3616" y="203"/>
                              </a:cubicBezTo>
                              <a:cubicBezTo>
                                <a:pt x="3599" y="203"/>
                                <a:pt x="3584" y="206"/>
                                <a:pt x="3570" y="212"/>
                              </a:cubicBezTo>
                              <a:cubicBezTo>
                                <a:pt x="3556" y="218"/>
                                <a:pt x="3544" y="226"/>
                                <a:pt x="3535" y="237"/>
                              </a:cubicBezTo>
                              <a:cubicBezTo>
                                <a:pt x="3525" y="247"/>
                                <a:pt x="3517" y="259"/>
                                <a:pt x="3511" y="273"/>
                              </a:cubicBezTo>
                              <a:cubicBezTo>
                                <a:pt x="3505" y="287"/>
                                <a:pt x="3502" y="301"/>
                                <a:pt x="3501" y="317"/>
                              </a:cubicBezTo>
                              <a:cubicBezTo>
                                <a:pt x="3732" y="317"/>
                                <a:pt x="3732" y="317"/>
                                <a:pt x="3732" y="317"/>
                              </a:cubicBezTo>
                              <a:cubicBezTo>
                                <a:pt x="3731" y="301"/>
                                <a:pt x="3728" y="287"/>
                                <a:pt x="3722" y="273"/>
                              </a:cubicBezTo>
                              <a:moveTo>
                                <a:pt x="3275" y="224"/>
                              </a:moveTo>
                              <a:cubicBezTo>
                                <a:pt x="3258" y="210"/>
                                <a:pt x="3236" y="203"/>
                                <a:pt x="3208" y="203"/>
                              </a:cubicBezTo>
                              <a:cubicBezTo>
                                <a:pt x="3184" y="203"/>
                                <a:pt x="3164" y="207"/>
                                <a:pt x="3148" y="216"/>
                              </a:cubicBezTo>
                              <a:cubicBezTo>
                                <a:pt x="3132" y="225"/>
                                <a:pt x="3119" y="237"/>
                                <a:pt x="3109" y="252"/>
                              </a:cubicBezTo>
                              <a:cubicBezTo>
                                <a:pt x="3100" y="266"/>
                                <a:pt x="3093" y="283"/>
                                <a:pt x="3089" y="302"/>
                              </a:cubicBezTo>
                              <a:cubicBezTo>
                                <a:pt x="3085" y="321"/>
                                <a:pt x="3082" y="340"/>
                                <a:pt x="3082" y="361"/>
                              </a:cubicBezTo>
                              <a:cubicBezTo>
                                <a:pt x="3082" y="379"/>
                                <a:pt x="3085" y="398"/>
                                <a:pt x="3089" y="415"/>
                              </a:cubicBezTo>
                              <a:cubicBezTo>
                                <a:pt x="3094" y="433"/>
                                <a:pt x="3100" y="448"/>
                                <a:pt x="3110" y="462"/>
                              </a:cubicBezTo>
                              <a:cubicBezTo>
                                <a:pt x="3119" y="476"/>
                                <a:pt x="3131" y="487"/>
                                <a:pt x="3146" y="495"/>
                              </a:cubicBezTo>
                              <a:cubicBezTo>
                                <a:pt x="3161" y="504"/>
                                <a:pt x="3179" y="508"/>
                                <a:pt x="3200" y="508"/>
                              </a:cubicBezTo>
                              <a:cubicBezTo>
                                <a:pt x="3233" y="508"/>
                                <a:pt x="3259" y="499"/>
                                <a:pt x="3277" y="482"/>
                              </a:cubicBezTo>
                              <a:cubicBezTo>
                                <a:pt x="3296" y="465"/>
                                <a:pt x="3307" y="441"/>
                                <a:pt x="3311" y="410"/>
                              </a:cubicBezTo>
                              <a:cubicBezTo>
                                <a:pt x="3379" y="410"/>
                                <a:pt x="3379" y="410"/>
                                <a:pt x="3379" y="410"/>
                              </a:cubicBezTo>
                              <a:cubicBezTo>
                                <a:pt x="3371" y="460"/>
                                <a:pt x="3353" y="498"/>
                                <a:pt x="3323" y="525"/>
                              </a:cubicBezTo>
                              <a:cubicBezTo>
                                <a:pt x="3293" y="552"/>
                                <a:pt x="3252" y="566"/>
                                <a:pt x="3201" y="566"/>
                              </a:cubicBezTo>
                              <a:cubicBezTo>
                                <a:pt x="3170" y="566"/>
                                <a:pt x="3143" y="560"/>
                                <a:pt x="3119" y="551"/>
                              </a:cubicBezTo>
                              <a:cubicBezTo>
                                <a:pt x="3096" y="541"/>
                                <a:pt x="3076" y="527"/>
                                <a:pt x="3060" y="509"/>
                              </a:cubicBezTo>
                              <a:cubicBezTo>
                                <a:pt x="3045" y="490"/>
                                <a:pt x="3033" y="469"/>
                                <a:pt x="3024" y="444"/>
                              </a:cubicBezTo>
                              <a:cubicBezTo>
                                <a:pt x="3016" y="418"/>
                                <a:pt x="3012" y="391"/>
                                <a:pt x="3012" y="361"/>
                              </a:cubicBezTo>
                              <a:cubicBezTo>
                                <a:pt x="3012" y="330"/>
                                <a:pt x="3016" y="302"/>
                                <a:pt x="3024" y="276"/>
                              </a:cubicBezTo>
                              <a:cubicBezTo>
                                <a:pt x="3032" y="250"/>
                                <a:pt x="3044" y="227"/>
                                <a:pt x="3059" y="207"/>
                              </a:cubicBezTo>
                              <a:cubicBezTo>
                                <a:pt x="3075" y="188"/>
                                <a:pt x="3095" y="173"/>
                                <a:pt x="3119" y="161"/>
                              </a:cubicBezTo>
                              <a:cubicBezTo>
                                <a:pt x="3143" y="150"/>
                                <a:pt x="3171" y="145"/>
                                <a:pt x="3203" y="145"/>
                              </a:cubicBezTo>
                              <a:cubicBezTo>
                                <a:pt x="3225" y="145"/>
                                <a:pt x="3247" y="148"/>
                                <a:pt x="3267" y="153"/>
                              </a:cubicBezTo>
                              <a:cubicBezTo>
                                <a:pt x="3287" y="158"/>
                                <a:pt x="3305" y="167"/>
                                <a:pt x="3320" y="178"/>
                              </a:cubicBezTo>
                              <a:cubicBezTo>
                                <a:pt x="3335" y="190"/>
                                <a:pt x="3348" y="204"/>
                                <a:pt x="3358" y="221"/>
                              </a:cubicBezTo>
                              <a:cubicBezTo>
                                <a:pt x="3367" y="239"/>
                                <a:pt x="3374" y="259"/>
                                <a:pt x="3376" y="284"/>
                              </a:cubicBezTo>
                              <a:cubicBezTo>
                                <a:pt x="3308" y="284"/>
                                <a:pt x="3308" y="284"/>
                                <a:pt x="3308" y="284"/>
                              </a:cubicBezTo>
                              <a:cubicBezTo>
                                <a:pt x="3303" y="258"/>
                                <a:pt x="3292" y="238"/>
                                <a:pt x="3275" y="224"/>
                              </a:cubicBezTo>
                              <a:moveTo>
                                <a:pt x="2663" y="154"/>
                              </a:moveTo>
                              <a:cubicBezTo>
                                <a:pt x="2663" y="218"/>
                                <a:pt x="2663" y="218"/>
                                <a:pt x="2663" y="218"/>
                              </a:cubicBezTo>
                              <a:cubicBezTo>
                                <a:pt x="2665" y="218"/>
                                <a:pt x="2665" y="218"/>
                                <a:pt x="2665" y="218"/>
                              </a:cubicBezTo>
                              <a:cubicBezTo>
                                <a:pt x="2692" y="169"/>
                                <a:pt x="2736" y="145"/>
                                <a:pt x="2796" y="145"/>
                              </a:cubicBezTo>
                              <a:cubicBezTo>
                                <a:pt x="2822" y="145"/>
                                <a:pt x="2844" y="148"/>
                                <a:pt x="2862" y="156"/>
                              </a:cubicBezTo>
                              <a:cubicBezTo>
                                <a:pt x="2880" y="163"/>
                                <a:pt x="2894" y="173"/>
                                <a:pt x="2905" y="186"/>
                              </a:cubicBezTo>
                              <a:cubicBezTo>
                                <a:pt x="2916" y="199"/>
                                <a:pt x="2923" y="215"/>
                                <a:pt x="2928" y="232"/>
                              </a:cubicBezTo>
                              <a:cubicBezTo>
                                <a:pt x="2932" y="250"/>
                                <a:pt x="2934" y="270"/>
                                <a:pt x="2934" y="292"/>
                              </a:cubicBezTo>
                              <a:cubicBezTo>
                                <a:pt x="2934" y="557"/>
                                <a:pt x="2934" y="557"/>
                                <a:pt x="2934" y="557"/>
                              </a:cubicBezTo>
                              <a:cubicBezTo>
                                <a:pt x="2868" y="557"/>
                                <a:pt x="2868" y="557"/>
                                <a:pt x="2868" y="557"/>
                              </a:cubicBezTo>
                              <a:cubicBezTo>
                                <a:pt x="2868" y="284"/>
                                <a:pt x="2868" y="284"/>
                                <a:pt x="2868" y="284"/>
                              </a:cubicBezTo>
                              <a:cubicBezTo>
                                <a:pt x="2868" y="259"/>
                                <a:pt x="2861" y="239"/>
                                <a:pt x="2846" y="225"/>
                              </a:cubicBezTo>
                              <a:cubicBezTo>
                                <a:pt x="2832" y="211"/>
                                <a:pt x="2812" y="203"/>
                                <a:pt x="2786" y="203"/>
                              </a:cubicBezTo>
                              <a:cubicBezTo>
                                <a:pt x="2766" y="203"/>
                                <a:pt x="2749" y="206"/>
                                <a:pt x="2734" y="212"/>
                              </a:cubicBezTo>
                              <a:cubicBezTo>
                                <a:pt x="2719" y="219"/>
                                <a:pt x="2707" y="227"/>
                                <a:pt x="2697" y="239"/>
                              </a:cubicBezTo>
                              <a:cubicBezTo>
                                <a:pt x="2687" y="251"/>
                                <a:pt x="2680" y="264"/>
                                <a:pt x="2675" y="279"/>
                              </a:cubicBezTo>
                              <a:cubicBezTo>
                                <a:pt x="2670" y="294"/>
                                <a:pt x="2667" y="311"/>
                                <a:pt x="2667" y="329"/>
                              </a:cubicBezTo>
                              <a:cubicBezTo>
                                <a:pt x="2667" y="557"/>
                                <a:pt x="2667" y="557"/>
                                <a:pt x="2667" y="557"/>
                              </a:cubicBezTo>
                              <a:cubicBezTo>
                                <a:pt x="2601" y="557"/>
                                <a:pt x="2601" y="557"/>
                                <a:pt x="2601" y="557"/>
                              </a:cubicBezTo>
                              <a:cubicBezTo>
                                <a:pt x="2601" y="154"/>
                                <a:pt x="2601" y="154"/>
                                <a:pt x="2601" y="154"/>
                              </a:cubicBezTo>
                              <a:lnTo>
                                <a:pt x="2663" y="154"/>
                              </a:lnTo>
                              <a:close/>
                              <a:moveTo>
                                <a:pt x="2468" y="531"/>
                              </a:moveTo>
                              <a:cubicBezTo>
                                <a:pt x="2438" y="554"/>
                                <a:pt x="2400" y="566"/>
                                <a:pt x="2354" y="566"/>
                              </a:cubicBezTo>
                              <a:cubicBezTo>
                                <a:pt x="2322" y="566"/>
                                <a:pt x="2294" y="560"/>
                                <a:pt x="2270" y="550"/>
                              </a:cubicBezTo>
                              <a:cubicBezTo>
                                <a:pt x="2247" y="540"/>
                                <a:pt x="2227" y="525"/>
                                <a:pt x="2210" y="506"/>
                              </a:cubicBezTo>
                              <a:cubicBezTo>
                                <a:pt x="2194" y="488"/>
                                <a:pt x="2182" y="465"/>
                                <a:pt x="2174" y="439"/>
                              </a:cubicBezTo>
                              <a:cubicBezTo>
                                <a:pt x="2166" y="413"/>
                                <a:pt x="2162" y="385"/>
                                <a:pt x="2161" y="354"/>
                              </a:cubicBezTo>
                              <a:cubicBezTo>
                                <a:pt x="2161" y="324"/>
                                <a:pt x="2165" y="295"/>
                                <a:pt x="2175" y="270"/>
                              </a:cubicBezTo>
                              <a:cubicBezTo>
                                <a:pt x="2184" y="245"/>
                                <a:pt x="2197" y="223"/>
                                <a:pt x="2214" y="204"/>
                              </a:cubicBezTo>
                              <a:cubicBezTo>
                                <a:pt x="2231" y="185"/>
                                <a:pt x="2251" y="171"/>
                                <a:pt x="2274" y="160"/>
                              </a:cubicBezTo>
                              <a:cubicBezTo>
                                <a:pt x="2297" y="150"/>
                                <a:pt x="2323" y="145"/>
                                <a:pt x="2350" y="145"/>
                              </a:cubicBezTo>
                              <a:cubicBezTo>
                                <a:pt x="2386" y="145"/>
                                <a:pt x="2416" y="152"/>
                                <a:pt x="2439" y="167"/>
                              </a:cubicBezTo>
                              <a:cubicBezTo>
                                <a:pt x="2463" y="182"/>
                                <a:pt x="2482" y="200"/>
                                <a:pt x="2496" y="223"/>
                              </a:cubicBezTo>
                              <a:cubicBezTo>
                                <a:pt x="2510" y="246"/>
                                <a:pt x="2520" y="271"/>
                                <a:pt x="2526" y="298"/>
                              </a:cubicBezTo>
                              <a:cubicBezTo>
                                <a:pt x="2531" y="325"/>
                                <a:pt x="2533" y="351"/>
                                <a:pt x="2532" y="375"/>
                              </a:cubicBezTo>
                              <a:cubicBezTo>
                                <a:pt x="2231" y="375"/>
                                <a:pt x="2231" y="375"/>
                                <a:pt x="2231" y="375"/>
                              </a:cubicBezTo>
                              <a:cubicBezTo>
                                <a:pt x="2230" y="393"/>
                                <a:pt x="2232" y="410"/>
                                <a:pt x="2237" y="426"/>
                              </a:cubicBezTo>
                              <a:cubicBezTo>
                                <a:pt x="2242" y="442"/>
                                <a:pt x="2249" y="455"/>
                                <a:pt x="2260" y="468"/>
                              </a:cubicBezTo>
                              <a:cubicBezTo>
                                <a:pt x="2270" y="480"/>
                                <a:pt x="2283" y="490"/>
                                <a:pt x="2299" y="497"/>
                              </a:cubicBezTo>
                              <a:cubicBezTo>
                                <a:pt x="2316" y="504"/>
                                <a:pt x="2334" y="508"/>
                                <a:pt x="2356" y="508"/>
                              </a:cubicBezTo>
                              <a:cubicBezTo>
                                <a:pt x="2384" y="508"/>
                                <a:pt x="2407" y="501"/>
                                <a:pt x="2425" y="488"/>
                              </a:cubicBezTo>
                              <a:cubicBezTo>
                                <a:pt x="2443" y="475"/>
                                <a:pt x="2455" y="455"/>
                                <a:pt x="2461" y="429"/>
                              </a:cubicBezTo>
                              <a:cubicBezTo>
                                <a:pt x="2526" y="429"/>
                                <a:pt x="2526" y="429"/>
                                <a:pt x="2526" y="429"/>
                              </a:cubicBezTo>
                              <a:cubicBezTo>
                                <a:pt x="2517" y="474"/>
                                <a:pt x="2498" y="508"/>
                                <a:pt x="2468" y="531"/>
                              </a:cubicBezTo>
                              <a:moveTo>
                                <a:pt x="2452" y="273"/>
                              </a:moveTo>
                              <a:cubicBezTo>
                                <a:pt x="2446" y="259"/>
                                <a:pt x="2438" y="246"/>
                                <a:pt x="2428" y="236"/>
                              </a:cubicBezTo>
                              <a:cubicBezTo>
                                <a:pt x="2417" y="226"/>
                                <a:pt x="2406" y="218"/>
                                <a:pt x="2392" y="212"/>
                              </a:cubicBezTo>
                              <a:cubicBezTo>
                                <a:pt x="2378" y="206"/>
                                <a:pt x="2363" y="203"/>
                                <a:pt x="2346" y="203"/>
                              </a:cubicBezTo>
                              <a:cubicBezTo>
                                <a:pt x="2329" y="203"/>
                                <a:pt x="2314" y="206"/>
                                <a:pt x="2300" y="212"/>
                              </a:cubicBezTo>
                              <a:cubicBezTo>
                                <a:pt x="2286" y="218"/>
                                <a:pt x="2274" y="226"/>
                                <a:pt x="2264" y="237"/>
                              </a:cubicBezTo>
                              <a:cubicBezTo>
                                <a:pt x="2254" y="247"/>
                                <a:pt x="2247" y="259"/>
                                <a:pt x="2241" y="273"/>
                              </a:cubicBezTo>
                              <a:cubicBezTo>
                                <a:pt x="2235" y="287"/>
                                <a:pt x="2232" y="301"/>
                                <a:pt x="2231" y="317"/>
                              </a:cubicBezTo>
                              <a:cubicBezTo>
                                <a:pt x="2462" y="317"/>
                                <a:pt x="2462" y="317"/>
                                <a:pt x="2462" y="317"/>
                              </a:cubicBezTo>
                              <a:cubicBezTo>
                                <a:pt x="2461" y="301"/>
                                <a:pt x="2458" y="287"/>
                                <a:pt x="2452" y="273"/>
                              </a:cubicBezTo>
                              <a:moveTo>
                                <a:pt x="2080" y="557"/>
                              </a:moveTo>
                              <a:cubicBezTo>
                                <a:pt x="2013" y="557"/>
                                <a:pt x="2013" y="557"/>
                                <a:pt x="2013" y="557"/>
                              </a:cubicBezTo>
                              <a:cubicBezTo>
                                <a:pt x="2013" y="154"/>
                                <a:pt x="2013" y="154"/>
                                <a:pt x="2013" y="154"/>
                              </a:cubicBezTo>
                              <a:cubicBezTo>
                                <a:pt x="2080" y="154"/>
                                <a:pt x="2080" y="154"/>
                                <a:pt x="2080" y="154"/>
                              </a:cubicBezTo>
                              <a:lnTo>
                                <a:pt x="2080" y="557"/>
                              </a:lnTo>
                              <a:close/>
                              <a:moveTo>
                                <a:pt x="2013" y="0"/>
                              </a:moveTo>
                              <a:cubicBezTo>
                                <a:pt x="2080" y="0"/>
                                <a:pt x="2080" y="0"/>
                                <a:pt x="2080" y="0"/>
                              </a:cubicBezTo>
                              <a:cubicBezTo>
                                <a:pt x="2080" y="82"/>
                                <a:pt x="2080" y="82"/>
                                <a:pt x="2080" y="82"/>
                              </a:cubicBezTo>
                              <a:cubicBezTo>
                                <a:pt x="2013" y="82"/>
                                <a:pt x="2013" y="82"/>
                                <a:pt x="2013" y="82"/>
                              </a:cubicBezTo>
                              <a:lnTo>
                                <a:pt x="2013" y="0"/>
                              </a:lnTo>
                              <a:close/>
                              <a:moveTo>
                                <a:pt x="1810" y="154"/>
                              </a:moveTo>
                              <a:cubicBezTo>
                                <a:pt x="1810" y="239"/>
                                <a:pt x="1810" y="239"/>
                                <a:pt x="1810" y="239"/>
                              </a:cubicBezTo>
                              <a:cubicBezTo>
                                <a:pt x="1812" y="239"/>
                                <a:pt x="1812" y="239"/>
                                <a:pt x="1812" y="239"/>
                              </a:cubicBezTo>
                              <a:cubicBezTo>
                                <a:pt x="1828" y="206"/>
                                <a:pt x="1847" y="182"/>
                                <a:pt x="1871" y="167"/>
                              </a:cubicBezTo>
                              <a:cubicBezTo>
                                <a:pt x="1894" y="151"/>
                                <a:pt x="1924" y="144"/>
                                <a:pt x="1960" y="145"/>
                              </a:cubicBezTo>
                              <a:cubicBezTo>
                                <a:pt x="1960" y="215"/>
                                <a:pt x="1960" y="215"/>
                                <a:pt x="1960" y="215"/>
                              </a:cubicBezTo>
                              <a:cubicBezTo>
                                <a:pt x="1933" y="215"/>
                                <a:pt x="1910" y="218"/>
                                <a:pt x="1892" y="226"/>
                              </a:cubicBezTo>
                              <a:cubicBezTo>
                                <a:pt x="1873" y="233"/>
                                <a:pt x="1858" y="244"/>
                                <a:pt x="1846" y="258"/>
                              </a:cubicBezTo>
                              <a:cubicBezTo>
                                <a:pt x="1835" y="272"/>
                                <a:pt x="1827" y="289"/>
                                <a:pt x="1822" y="309"/>
                              </a:cubicBezTo>
                              <a:cubicBezTo>
                                <a:pt x="1816" y="329"/>
                                <a:pt x="1814" y="352"/>
                                <a:pt x="1814" y="378"/>
                              </a:cubicBezTo>
                              <a:cubicBezTo>
                                <a:pt x="1814" y="557"/>
                                <a:pt x="1814" y="557"/>
                                <a:pt x="1814" y="557"/>
                              </a:cubicBezTo>
                              <a:cubicBezTo>
                                <a:pt x="1748" y="557"/>
                                <a:pt x="1748" y="557"/>
                                <a:pt x="1748" y="557"/>
                              </a:cubicBezTo>
                              <a:cubicBezTo>
                                <a:pt x="1748" y="154"/>
                                <a:pt x="1748" y="154"/>
                                <a:pt x="1748" y="154"/>
                              </a:cubicBezTo>
                              <a:lnTo>
                                <a:pt x="1810" y="154"/>
                              </a:lnTo>
                              <a:close/>
                              <a:moveTo>
                                <a:pt x="1617" y="531"/>
                              </a:moveTo>
                              <a:cubicBezTo>
                                <a:pt x="1586" y="554"/>
                                <a:pt x="1549" y="566"/>
                                <a:pt x="1503" y="566"/>
                              </a:cubicBezTo>
                              <a:cubicBezTo>
                                <a:pt x="1471" y="566"/>
                                <a:pt x="1443" y="560"/>
                                <a:pt x="1419" y="550"/>
                              </a:cubicBezTo>
                              <a:cubicBezTo>
                                <a:pt x="1395" y="540"/>
                                <a:pt x="1376" y="525"/>
                                <a:pt x="1359" y="506"/>
                              </a:cubicBezTo>
                              <a:cubicBezTo>
                                <a:pt x="1343" y="488"/>
                                <a:pt x="1331" y="465"/>
                                <a:pt x="1323" y="439"/>
                              </a:cubicBezTo>
                              <a:cubicBezTo>
                                <a:pt x="1315" y="413"/>
                                <a:pt x="1311" y="385"/>
                                <a:pt x="1310" y="354"/>
                              </a:cubicBezTo>
                              <a:cubicBezTo>
                                <a:pt x="1310" y="324"/>
                                <a:pt x="1314" y="295"/>
                                <a:pt x="1324" y="270"/>
                              </a:cubicBezTo>
                              <a:cubicBezTo>
                                <a:pt x="1333" y="245"/>
                                <a:pt x="1346" y="223"/>
                                <a:pt x="1363" y="204"/>
                              </a:cubicBezTo>
                              <a:cubicBezTo>
                                <a:pt x="1380" y="185"/>
                                <a:pt x="1400" y="171"/>
                                <a:pt x="1423" y="160"/>
                              </a:cubicBezTo>
                              <a:cubicBezTo>
                                <a:pt x="1446" y="150"/>
                                <a:pt x="1472" y="145"/>
                                <a:pt x="1499" y="145"/>
                              </a:cubicBezTo>
                              <a:cubicBezTo>
                                <a:pt x="1535" y="145"/>
                                <a:pt x="1564" y="152"/>
                                <a:pt x="1588" y="167"/>
                              </a:cubicBezTo>
                              <a:cubicBezTo>
                                <a:pt x="1612" y="182"/>
                                <a:pt x="1631" y="200"/>
                                <a:pt x="1645" y="223"/>
                              </a:cubicBezTo>
                              <a:cubicBezTo>
                                <a:pt x="1659" y="246"/>
                                <a:pt x="1669" y="271"/>
                                <a:pt x="1675" y="298"/>
                              </a:cubicBezTo>
                              <a:cubicBezTo>
                                <a:pt x="1680" y="325"/>
                                <a:pt x="1682" y="351"/>
                                <a:pt x="1681" y="375"/>
                              </a:cubicBezTo>
                              <a:cubicBezTo>
                                <a:pt x="1380" y="375"/>
                                <a:pt x="1380" y="375"/>
                                <a:pt x="1380" y="375"/>
                              </a:cubicBezTo>
                              <a:cubicBezTo>
                                <a:pt x="1379" y="393"/>
                                <a:pt x="1381" y="410"/>
                                <a:pt x="1386" y="426"/>
                              </a:cubicBezTo>
                              <a:cubicBezTo>
                                <a:pt x="1391" y="442"/>
                                <a:pt x="1398" y="455"/>
                                <a:pt x="1409" y="468"/>
                              </a:cubicBezTo>
                              <a:cubicBezTo>
                                <a:pt x="1419" y="480"/>
                                <a:pt x="1432" y="490"/>
                                <a:pt x="1448" y="497"/>
                              </a:cubicBezTo>
                              <a:cubicBezTo>
                                <a:pt x="1464" y="504"/>
                                <a:pt x="1484" y="508"/>
                                <a:pt x="1505" y="508"/>
                              </a:cubicBezTo>
                              <a:cubicBezTo>
                                <a:pt x="1533" y="508"/>
                                <a:pt x="1556" y="501"/>
                                <a:pt x="1574" y="488"/>
                              </a:cubicBezTo>
                              <a:cubicBezTo>
                                <a:pt x="1592" y="475"/>
                                <a:pt x="1604" y="455"/>
                                <a:pt x="1610" y="429"/>
                              </a:cubicBezTo>
                              <a:cubicBezTo>
                                <a:pt x="1675" y="429"/>
                                <a:pt x="1675" y="429"/>
                                <a:pt x="1675" y="429"/>
                              </a:cubicBezTo>
                              <a:cubicBezTo>
                                <a:pt x="1666" y="474"/>
                                <a:pt x="1647" y="508"/>
                                <a:pt x="1617" y="531"/>
                              </a:cubicBezTo>
                              <a:moveTo>
                                <a:pt x="1601" y="273"/>
                              </a:moveTo>
                              <a:cubicBezTo>
                                <a:pt x="1595" y="259"/>
                                <a:pt x="1587" y="246"/>
                                <a:pt x="1576" y="236"/>
                              </a:cubicBezTo>
                              <a:cubicBezTo>
                                <a:pt x="1566" y="226"/>
                                <a:pt x="1554" y="218"/>
                                <a:pt x="1541" y="212"/>
                              </a:cubicBezTo>
                              <a:cubicBezTo>
                                <a:pt x="1527" y="206"/>
                                <a:pt x="1512" y="203"/>
                                <a:pt x="1495" y="203"/>
                              </a:cubicBezTo>
                              <a:cubicBezTo>
                                <a:pt x="1478" y="203"/>
                                <a:pt x="1462" y="206"/>
                                <a:pt x="1449" y="212"/>
                              </a:cubicBezTo>
                              <a:cubicBezTo>
                                <a:pt x="1435" y="218"/>
                                <a:pt x="1423" y="226"/>
                                <a:pt x="1413" y="237"/>
                              </a:cubicBezTo>
                              <a:cubicBezTo>
                                <a:pt x="1403" y="247"/>
                                <a:pt x="1395" y="259"/>
                                <a:pt x="1390" y="273"/>
                              </a:cubicBezTo>
                              <a:cubicBezTo>
                                <a:pt x="1384" y="287"/>
                                <a:pt x="1381" y="301"/>
                                <a:pt x="1380" y="317"/>
                              </a:cubicBezTo>
                              <a:cubicBezTo>
                                <a:pt x="1611" y="317"/>
                                <a:pt x="1611" y="317"/>
                                <a:pt x="1611" y="317"/>
                              </a:cubicBezTo>
                              <a:cubicBezTo>
                                <a:pt x="1610" y="301"/>
                                <a:pt x="1607" y="287"/>
                                <a:pt x="1601" y="273"/>
                              </a:cubicBezTo>
                              <a:moveTo>
                                <a:pt x="1176" y="297"/>
                              </a:moveTo>
                              <a:cubicBezTo>
                                <a:pt x="1171" y="279"/>
                                <a:pt x="1164" y="263"/>
                                <a:pt x="1154" y="249"/>
                              </a:cubicBezTo>
                              <a:cubicBezTo>
                                <a:pt x="1143" y="235"/>
                                <a:pt x="1130" y="224"/>
                                <a:pt x="1114" y="216"/>
                              </a:cubicBezTo>
                              <a:cubicBezTo>
                                <a:pt x="1099" y="207"/>
                                <a:pt x="1080" y="203"/>
                                <a:pt x="1059" y="203"/>
                              </a:cubicBezTo>
                              <a:cubicBezTo>
                                <a:pt x="1036" y="203"/>
                                <a:pt x="1017" y="207"/>
                                <a:pt x="1002" y="216"/>
                              </a:cubicBezTo>
                              <a:cubicBezTo>
                                <a:pt x="986" y="225"/>
                                <a:pt x="973" y="237"/>
                                <a:pt x="964" y="251"/>
                              </a:cubicBezTo>
                              <a:cubicBezTo>
                                <a:pt x="954" y="265"/>
                                <a:pt x="947" y="282"/>
                                <a:pt x="942" y="300"/>
                              </a:cubicBezTo>
                              <a:cubicBezTo>
                                <a:pt x="938" y="318"/>
                                <a:pt x="936" y="336"/>
                                <a:pt x="936" y="355"/>
                              </a:cubicBezTo>
                              <a:cubicBezTo>
                                <a:pt x="936" y="375"/>
                                <a:pt x="938" y="394"/>
                                <a:pt x="943" y="412"/>
                              </a:cubicBezTo>
                              <a:cubicBezTo>
                                <a:pt x="947" y="431"/>
                                <a:pt x="955" y="447"/>
                                <a:pt x="965" y="461"/>
                              </a:cubicBezTo>
                              <a:cubicBezTo>
                                <a:pt x="975" y="475"/>
                                <a:pt x="988" y="486"/>
                                <a:pt x="1004" y="495"/>
                              </a:cubicBezTo>
                              <a:cubicBezTo>
                                <a:pt x="1020" y="504"/>
                                <a:pt x="1040" y="508"/>
                                <a:pt x="1063" y="508"/>
                              </a:cubicBezTo>
                              <a:cubicBezTo>
                                <a:pt x="1086" y="508"/>
                                <a:pt x="1105" y="503"/>
                                <a:pt x="1120" y="495"/>
                              </a:cubicBezTo>
                              <a:cubicBezTo>
                                <a:pt x="1135" y="486"/>
                                <a:pt x="1148" y="474"/>
                                <a:pt x="1157" y="460"/>
                              </a:cubicBezTo>
                              <a:cubicBezTo>
                                <a:pt x="1166" y="445"/>
                                <a:pt x="1173" y="428"/>
                                <a:pt x="1177" y="410"/>
                              </a:cubicBezTo>
                              <a:cubicBezTo>
                                <a:pt x="1181" y="391"/>
                                <a:pt x="1183" y="372"/>
                                <a:pt x="1183" y="352"/>
                              </a:cubicBezTo>
                              <a:cubicBezTo>
                                <a:pt x="1183" y="333"/>
                                <a:pt x="1181" y="315"/>
                                <a:pt x="1176" y="297"/>
                              </a:cubicBezTo>
                              <a:moveTo>
                                <a:pt x="938" y="154"/>
                              </a:moveTo>
                              <a:cubicBezTo>
                                <a:pt x="938" y="209"/>
                                <a:pt x="938" y="209"/>
                                <a:pt x="938" y="209"/>
                              </a:cubicBezTo>
                              <a:cubicBezTo>
                                <a:pt x="939" y="209"/>
                                <a:pt x="939" y="209"/>
                                <a:pt x="939" y="209"/>
                              </a:cubicBezTo>
                              <a:cubicBezTo>
                                <a:pt x="950" y="186"/>
                                <a:pt x="968" y="170"/>
                                <a:pt x="991" y="160"/>
                              </a:cubicBezTo>
                              <a:cubicBezTo>
                                <a:pt x="1014" y="150"/>
                                <a:pt x="1040" y="145"/>
                                <a:pt x="1068" y="145"/>
                              </a:cubicBezTo>
                              <a:cubicBezTo>
                                <a:pt x="1099" y="145"/>
                                <a:pt x="1126" y="150"/>
                                <a:pt x="1149" y="162"/>
                              </a:cubicBezTo>
                              <a:cubicBezTo>
                                <a:pt x="1173" y="173"/>
                                <a:pt x="1192" y="189"/>
                                <a:pt x="1207" y="208"/>
                              </a:cubicBezTo>
                              <a:cubicBezTo>
                                <a:pt x="1223" y="228"/>
                                <a:pt x="1234" y="250"/>
                                <a:pt x="1242" y="276"/>
                              </a:cubicBezTo>
                              <a:cubicBezTo>
                                <a:pt x="1250" y="301"/>
                                <a:pt x="1254" y="328"/>
                                <a:pt x="1254" y="357"/>
                              </a:cubicBezTo>
                              <a:cubicBezTo>
                                <a:pt x="1254" y="385"/>
                                <a:pt x="1250" y="412"/>
                                <a:pt x="1242" y="438"/>
                              </a:cubicBezTo>
                              <a:cubicBezTo>
                                <a:pt x="1235" y="463"/>
                                <a:pt x="1223" y="485"/>
                                <a:pt x="1208" y="504"/>
                              </a:cubicBezTo>
                              <a:cubicBezTo>
                                <a:pt x="1193" y="523"/>
                                <a:pt x="1173" y="538"/>
                                <a:pt x="1150" y="549"/>
                              </a:cubicBezTo>
                              <a:cubicBezTo>
                                <a:pt x="1127" y="560"/>
                                <a:pt x="1100" y="566"/>
                                <a:pt x="1070" y="566"/>
                              </a:cubicBezTo>
                              <a:cubicBezTo>
                                <a:pt x="1060" y="566"/>
                                <a:pt x="1049" y="564"/>
                                <a:pt x="1037" y="562"/>
                              </a:cubicBezTo>
                              <a:cubicBezTo>
                                <a:pt x="1024" y="560"/>
                                <a:pt x="1012" y="557"/>
                                <a:pt x="1000" y="552"/>
                              </a:cubicBezTo>
                              <a:cubicBezTo>
                                <a:pt x="988" y="548"/>
                                <a:pt x="977" y="541"/>
                                <a:pt x="966" y="533"/>
                              </a:cubicBezTo>
                              <a:cubicBezTo>
                                <a:pt x="956" y="525"/>
                                <a:pt x="947" y="515"/>
                                <a:pt x="939" y="503"/>
                              </a:cubicBezTo>
                              <a:cubicBezTo>
                                <a:pt x="938" y="503"/>
                                <a:pt x="938" y="503"/>
                                <a:pt x="938" y="503"/>
                              </a:cubicBezTo>
                              <a:cubicBezTo>
                                <a:pt x="938" y="710"/>
                                <a:pt x="938" y="710"/>
                                <a:pt x="938" y="710"/>
                              </a:cubicBezTo>
                              <a:cubicBezTo>
                                <a:pt x="872" y="710"/>
                                <a:pt x="872" y="710"/>
                                <a:pt x="872" y="710"/>
                              </a:cubicBezTo>
                              <a:cubicBezTo>
                                <a:pt x="872" y="154"/>
                                <a:pt x="872" y="154"/>
                                <a:pt x="872" y="154"/>
                              </a:cubicBezTo>
                              <a:lnTo>
                                <a:pt x="938" y="154"/>
                              </a:lnTo>
                              <a:close/>
                              <a:moveTo>
                                <a:pt x="434" y="154"/>
                              </a:moveTo>
                              <a:cubicBezTo>
                                <a:pt x="519" y="154"/>
                                <a:pt x="519" y="154"/>
                                <a:pt x="519" y="154"/>
                              </a:cubicBezTo>
                              <a:cubicBezTo>
                                <a:pt x="615" y="295"/>
                                <a:pt x="615" y="295"/>
                                <a:pt x="615" y="295"/>
                              </a:cubicBezTo>
                              <a:cubicBezTo>
                                <a:pt x="716" y="154"/>
                                <a:pt x="716" y="154"/>
                                <a:pt x="716" y="154"/>
                              </a:cubicBezTo>
                              <a:cubicBezTo>
                                <a:pt x="795" y="154"/>
                                <a:pt x="795" y="154"/>
                                <a:pt x="795" y="154"/>
                              </a:cubicBezTo>
                              <a:cubicBezTo>
                                <a:pt x="657" y="340"/>
                                <a:pt x="657" y="340"/>
                                <a:pt x="657" y="340"/>
                              </a:cubicBezTo>
                              <a:cubicBezTo>
                                <a:pt x="812" y="557"/>
                                <a:pt x="812" y="557"/>
                                <a:pt x="812" y="557"/>
                              </a:cubicBezTo>
                              <a:cubicBezTo>
                                <a:pt x="727" y="557"/>
                                <a:pt x="727" y="557"/>
                                <a:pt x="727" y="557"/>
                              </a:cubicBezTo>
                              <a:cubicBezTo>
                                <a:pt x="615" y="390"/>
                                <a:pt x="615" y="390"/>
                                <a:pt x="615" y="390"/>
                              </a:cubicBezTo>
                              <a:cubicBezTo>
                                <a:pt x="503" y="557"/>
                                <a:pt x="503" y="557"/>
                                <a:pt x="503" y="557"/>
                              </a:cubicBezTo>
                              <a:cubicBezTo>
                                <a:pt x="423" y="557"/>
                                <a:pt x="423" y="557"/>
                                <a:pt x="423" y="557"/>
                              </a:cubicBezTo>
                              <a:cubicBezTo>
                                <a:pt x="574" y="345"/>
                                <a:pt x="574" y="345"/>
                                <a:pt x="574" y="345"/>
                              </a:cubicBezTo>
                              <a:lnTo>
                                <a:pt x="434" y="154"/>
                              </a:lnTo>
                              <a:close/>
                              <a:moveTo>
                                <a:pt x="385" y="0"/>
                              </a:moveTo>
                              <a:cubicBezTo>
                                <a:pt x="385" y="63"/>
                                <a:pt x="385" y="63"/>
                                <a:pt x="385" y="63"/>
                              </a:cubicBezTo>
                              <a:cubicBezTo>
                                <a:pt x="74" y="63"/>
                                <a:pt x="74" y="63"/>
                                <a:pt x="74" y="63"/>
                              </a:cubicBezTo>
                              <a:cubicBezTo>
                                <a:pt x="74" y="240"/>
                                <a:pt x="74" y="240"/>
                                <a:pt x="74" y="240"/>
                              </a:cubicBezTo>
                              <a:cubicBezTo>
                                <a:pt x="364" y="240"/>
                                <a:pt x="364" y="240"/>
                                <a:pt x="364" y="240"/>
                              </a:cubicBezTo>
                              <a:cubicBezTo>
                                <a:pt x="364" y="302"/>
                                <a:pt x="364" y="302"/>
                                <a:pt x="364" y="302"/>
                              </a:cubicBezTo>
                              <a:cubicBezTo>
                                <a:pt x="74" y="302"/>
                                <a:pt x="74" y="302"/>
                                <a:pt x="74" y="302"/>
                              </a:cubicBezTo>
                              <a:cubicBezTo>
                                <a:pt x="74" y="495"/>
                                <a:pt x="74" y="495"/>
                                <a:pt x="74" y="495"/>
                              </a:cubicBezTo>
                              <a:cubicBezTo>
                                <a:pt x="387" y="495"/>
                                <a:pt x="387" y="495"/>
                                <a:pt x="387" y="495"/>
                              </a:cubicBezTo>
                              <a:cubicBezTo>
                                <a:pt x="387" y="557"/>
                                <a:pt x="387" y="557"/>
                                <a:pt x="387" y="557"/>
                              </a:cubicBezTo>
                              <a:cubicBezTo>
                                <a:pt x="0" y="557"/>
                                <a:pt x="0" y="557"/>
                                <a:pt x="0" y="55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6"/>
                      <wps:cNvSpPr>
                        <a:spLocks/>
                      </wps:cNvSpPr>
                      <wps:spPr bwMode="auto">
                        <a:xfrm>
                          <a:off x="1230" y="1033"/>
                          <a:ext cx="611" cy="727"/>
                        </a:xfrm>
                        <a:custGeom>
                          <a:avLst/>
                          <a:gdLst>
                            <a:gd name="T0" fmla="*/ 1484 w 2332"/>
                            <a:gd name="T1" fmla="*/ 535 h 2776"/>
                            <a:gd name="T2" fmla="*/ 607 w 2332"/>
                            <a:gd name="T3" fmla="*/ 1388 h 2776"/>
                            <a:gd name="T4" fmla="*/ 1488 w 2332"/>
                            <a:gd name="T5" fmla="*/ 2241 h 2776"/>
                            <a:gd name="T6" fmla="*/ 2329 w 2332"/>
                            <a:gd name="T7" fmla="*/ 1888 h 2776"/>
                            <a:gd name="T8" fmla="*/ 2329 w 2332"/>
                            <a:gd name="T9" fmla="*/ 2527 h 2776"/>
                            <a:gd name="T10" fmla="*/ 1444 w 2332"/>
                            <a:gd name="T11" fmla="*/ 2776 h 2776"/>
                            <a:gd name="T12" fmla="*/ 0 w 2332"/>
                            <a:gd name="T13" fmla="*/ 1388 h 2776"/>
                            <a:gd name="T14" fmla="*/ 1448 w 2332"/>
                            <a:gd name="T15" fmla="*/ 0 h 2776"/>
                            <a:gd name="T16" fmla="*/ 2332 w 2332"/>
                            <a:gd name="T17" fmla="*/ 206 h 2776"/>
                            <a:gd name="T18" fmla="*/ 2332 w 2332"/>
                            <a:gd name="T19" fmla="*/ 833 h 2776"/>
                            <a:gd name="T20" fmla="*/ 1484 w 2332"/>
                            <a:gd name="T21" fmla="*/ 535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32" h="2776">
                              <a:moveTo>
                                <a:pt x="1484" y="535"/>
                              </a:moveTo>
                              <a:cubicBezTo>
                                <a:pt x="940" y="535"/>
                                <a:pt x="607" y="960"/>
                                <a:pt x="607" y="1388"/>
                              </a:cubicBezTo>
                              <a:cubicBezTo>
                                <a:pt x="607" y="1904"/>
                                <a:pt x="1028" y="2241"/>
                                <a:pt x="1488" y="2241"/>
                              </a:cubicBezTo>
                              <a:cubicBezTo>
                                <a:pt x="1793" y="2241"/>
                                <a:pt x="2083" y="2106"/>
                                <a:pt x="2329" y="1888"/>
                              </a:cubicBezTo>
                              <a:cubicBezTo>
                                <a:pt x="2329" y="2527"/>
                                <a:pt x="2329" y="2527"/>
                                <a:pt x="2329" y="2527"/>
                              </a:cubicBezTo>
                              <a:cubicBezTo>
                                <a:pt x="2071" y="2681"/>
                                <a:pt x="1718" y="2776"/>
                                <a:pt x="1444" y="2776"/>
                              </a:cubicBezTo>
                              <a:cubicBezTo>
                                <a:pt x="658" y="2776"/>
                                <a:pt x="0" y="2138"/>
                                <a:pt x="0" y="1388"/>
                              </a:cubicBezTo>
                              <a:cubicBezTo>
                                <a:pt x="0" y="594"/>
                                <a:pt x="663" y="0"/>
                                <a:pt x="1448" y="0"/>
                              </a:cubicBezTo>
                              <a:cubicBezTo>
                                <a:pt x="1750" y="0"/>
                                <a:pt x="2102" y="91"/>
                                <a:pt x="2332" y="206"/>
                              </a:cubicBezTo>
                              <a:cubicBezTo>
                                <a:pt x="2332" y="833"/>
                                <a:pt x="2332" y="833"/>
                                <a:pt x="2332" y="833"/>
                              </a:cubicBezTo>
                              <a:cubicBezTo>
                                <a:pt x="2043" y="642"/>
                                <a:pt x="1750" y="535"/>
                                <a:pt x="1484" y="535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7"/>
                      <wps:cNvSpPr>
                        <a:spLocks/>
                      </wps:cNvSpPr>
                      <wps:spPr bwMode="auto">
                        <a:xfrm>
                          <a:off x="1896" y="1033"/>
                          <a:ext cx="631" cy="727"/>
                        </a:xfrm>
                        <a:custGeom>
                          <a:avLst/>
                          <a:gdLst>
                            <a:gd name="T0" fmla="*/ 1455 w 2411"/>
                            <a:gd name="T1" fmla="*/ 2776 h 2776"/>
                            <a:gd name="T2" fmla="*/ 0 w 2411"/>
                            <a:gd name="T3" fmla="*/ 1388 h 2776"/>
                            <a:gd name="T4" fmla="*/ 1491 w 2411"/>
                            <a:gd name="T5" fmla="*/ 0 h 2776"/>
                            <a:gd name="T6" fmla="*/ 2395 w 2411"/>
                            <a:gd name="T7" fmla="*/ 186 h 2776"/>
                            <a:gd name="T8" fmla="*/ 2395 w 2411"/>
                            <a:gd name="T9" fmla="*/ 809 h 2776"/>
                            <a:gd name="T10" fmla="*/ 1503 w 2411"/>
                            <a:gd name="T11" fmla="*/ 535 h 2776"/>
                            <a:gd name="T12" fmla="*/ 606 w 2411"/>
                            <a:gd name="T13" fmla="*/ 1388 h 2776"/>
                            <a:gd name="T14" fmla="*/ 1511 w 2411"/>
                            <a:gd name="T15" fmla="*/ 2257 h 2776"/>
                            <a:gd name="T16" fmla="*/ 1840 w 2411"/>
                            <a:gd name="T17" fmla="*/ 2201 h 2776"/>
                            <a:gd name="T18" fmla="*/ 1840 w 2411"/>
                            <a:gd name="T19" fmla="*/ 1701 h 2776"/>
                            <a:gd name="T20" fmla="*/ 1396 w 2411"/>
                            <a:gd name="T21" fmla="*/ 1701 h 2776"/>
                            <a:gd name="T22" fmla="*/ 1396 w 2411"/>
                            <a:gd name="T23" fmla="*/ 1174 h 2776"/>
                            <a:gd name="T24" fmla="*/ 2411 w 2411"/>
                            <a:gd name="T25" fmla="*/ 1174 h 2776"/>
                            <a:gd name="T26" fmla="*/ 2411 w 2411"/>
                            <a:gd name="T27" fmla="*/ 2578 h 2776"/>
                            <a:gd name="T28" fmla="*/ 1455 w 2411"/>
                            <a:gd name="T29" fmla="*/ 2776 h 2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11" h="2776">
                              <a:moveTo>
                                <a:pt x="1455" y="2776"/>
                              </a:moveTo>
                              <a:cubicBezTo>
                                <a:pt x="666" y="2776"/>
                                <a:pt x="0" y="2162"/>
                                <a:pt x="0" y="1388"/>
                              </a:cubicBezTo>
                              <a:cubicBezTo>
                                <a:pt x="0" y="607"/>
                                <a:pt x="662" y="0"/>
                                <a:pt x="1491" y="0"/>
                              </a:cubicBezTo>
                              <a:cubicBezTo>
                                <a:pt x="1792" y="0"/>
                                <a:pt x="2165" y="79"/>
                                <a:pt x="2395" y="186"/>
                              </a:cubicBezTo>
                              <a:cubicBezTo>
                                <a:pt x="2395" y="809"/>
                                <a:pt x="2395" y="809"/>
                                <a:pt x="2395" y="809"/>
                              </a:cubicBezTo>
                              <a:cubicBezTo>
                                <a:pt x="2134" y="658"/>
                                <a:pt x="1797" y="535"/>
                                <a:pt x="1503" y="535"/>
                              </a:cubicBezTo>
                              <a:cubicBezTo>
                                <a:pt x="959" y="535"/>
                                <a:pt x="606" y="960"/>
                                <a:pt x="606" y="1388"/>
                              </a:cubicBezTo>
                              <a:cubicBezTo>
                                <a:pt x="606" y="1892"/>
                                <a:pt x="1023" y="2257"/>
                                <a:pt x="1511" y="2257"/>
                              </a:cubicBezTo>
                              <a:cubicBezTo>
                                <a:pt x="1614" y="2257"/>
                                <a:pt x="1713" y="2249"/>
                                <a:pt x="1840" y="2201"/>
                              </a:cubicBezTo>
                              <a:cubicBezTo>
                                <a:pt x="1840" y="1701"/>
                                <a:pt x="1840" y="1701"/>
                                <a:pt x="1840" y="1701"/>
                              </a:cubicBezTo>
                              <a:cubicBezTo>
                                <a:pt x="1396" y="1701"/>
                                <a:pt x="1396" y="1701"/>
                                <a:pt x="1396" y="1701"/>
                              </a:cubicBezTo>
                              <a:cubicBezTo>
                                <a:pt x="1396" y="1174"/>
                                <a:pt x="1396" y="1174"/>
                                <a:pt x="1396" y="1174"/>
                              </a:cubicBezTo>
                              <a:cubicBezTo>
                                <a:pt x="2411" y="1174"/>
                                <a:pt x="2411" y="1174"/>
                                <a:pt x="2411" y="1174"/>
                              </a:cubicBezTo>
                              <a:cubicBezTo>
                                <a:pt x="2411" y="2578"/>
                                <a:pt x="2411" y="2578"/>
                                <a:pt x="2411" y="2578"/>
                              </a:cubicBezTo>
                              <a:cubicBezTo>
                                <a:pt x="2122" y="2709"/>
                                <a:pt x="1797" y="2776"/>
                                <a:pt x="1455" y="2776"/>
                              </a:cubicBezTo>
                            </a:path>
                          </a:pathLst>
                        </a:cu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Rectangle 78"/>
                      <wps:cNvSpPr>
                        <a:spLocks noChangeArrowheads="1"/>
                      </wps:cNvSpPr>
                      <wps:spPr bwMode="auto">
                        <a:xfrm>
                          <a:off x="2643" y="1047"/>
                          <a:ext cx="150" cy="698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9"/>
                      <wps:cNvSpPr>
                        <a:spLocks noEditPoints="1"/>
                      </wps:cNvSpPr>
                      <wps:spPr bwMode="auto">
                        <a:xfrm>
                          <a:off x="2801" y="1923"/>
                          <a:ext cx="90" cy="89"/>
                        </a:xfrm>
                        <a:custGeom>
                          <a:avLst/>
                          <a:gdLst>
                            <a:gd name="T0" fmla="*/ 14 w 342"/>
                            <a:gd name="T1" fmla="*/ 102 h 340"/>
                            <a:gd name="T2" fmla="*/ 51 w 342"/>
                            <a:gd name="T3" fmla="*/ 49 h 340"/>
                            <a:gd name="T4" fmla="*/ 106 w 342"/>
                            <a:gd name="T5" fmla="*/ 13 h 340"/>
                            <a:gd name="T6" fmla="*/ 172 w 342"/>
                            <a:gd name="T7" fmla="*/ 0 h 340"/>
                            <a:gd name="T8" fmla="*/ 238 w 342"/>
                            <a:gd name="T9" fmla="*/ 13 h 340"/>
                            <a:gd name="T10" fmla="*/ 292 w 342"/>
                            <a:gd name="T11" fmla="*/ 49 h 340"/>
                            <a:gd name="T12" fmla="*/ 328 w 342"/>
                            <a:gd name="T13" fmla="*/ 102 h 340"/>
                            <a:gd name="T14" fmla="*/ 342 w 342"/>
                            <a:gd name="T15" fmla="*/ 169 h 340"/>
                            <a:gd name="T16" fmla="*/ 328 w 342"/>
                            <a:gd name="T17" fmla="*/ 237 h 340"/>
                            <a:gd name="T18" fmla="*/ 292 w 342"/>
                            <a:gd name="T19" fmla="*/ 291 h 340"/>
                            <a:gd name="T20" fmla="*/ 238 w 342"/>
                            <a:gd name="T21" fmla="*/ 327 h 340"/>
                            <a:gd name="T22" fmla="*/ 172 w 342"/>
                            <a:gd name="T23" fmla="*/ 340 h 340"/>
                            <a:gd name="T24" fmla="*/ 106 w 342"/>
                            <a:gd name="T25" fmla="*/ 327 h 340"/>
                            <a:gd name="T26" fmla="*/ 51 w 342"/>
                            <a:gd name="T27" fmla="*/ 291 h 340"/>
                            <a:gd name="T28" fmla="*/ 14 w 342"/>
                            <a:gd name="T29" fmla="*/ 237 h 340"/>
                            <a:gd name="T30" fmla="*/ 0 w 342"/>
                            <a:gd name="T31" fmla="*/ 169 h 340"/>
                            <a:gd name="T32" fmla="*/ 14 w 342"/>
                            <a:gd name="T33" fmla="*/ 102 h 340"/>
                            <a:gd name="T34" fmla="*/ 42 w 342"/>
                            <a:gd name="T35" fmla="*/ 227 h 340"/>
                            <a:gd name="T36" fmla="*/ 71 w 342"/>
                            <a:gd name="T37" fmla="*/ 273 h 340"/>
                            <a:gd name="T38" fmla="*/ 116 w 342"/>
                            <a:gd name="T39" fmla="*/ 304 h 340"/>
                            <a:gd name="T40" fmla="*/ 172 w 342"/>
                            <a:gd name="T41" fmla="*/ 315 h 340"/>
                            <a:gd name="T42" fmla="*/ 227 w 342"/>
                            <a:gd name="T43" fmla="*/ 304 h 340"/>
                            <a:gd name="T44" fmla="*/ 271 w 342"/>
                            <a:gd name="T45" fmla="*/ 273 h 340"/>
                            <a:gd name="T46" fmla="*/ 301 w 342"/>
                            <a:gd name="T47" fmla="*/ 227 h 340"/>
                            <a:gd name="T48" fmla="*/ 311 w 342"/>
                            <a:gd name="T49" fmla="*/ 169 h 340"/>
                            <a:gd name="T50" fmla="*/ 301 w 342"/>
                            <a:gd name="T51" fmla="*/ 113 h 340"/>
                            <a:gd name="T52" fmla="*/ 271 w 342"/>
                            <a:gd name="T53" fmla="*/ 67 h 340"/>
                            <a:gd name="T54" fmla="*/ 227 w 342"/>
                            <a:gd name="T55" fmla="*/ 36 h 340"/>
                            <a:gd name="T56" fmla="*/ 172 w 342"/>
                            <a:gd name="T57" fmla="*/ 25 h 340"/>
                            <a:gd name="T58" fmla="*/ 116 w 342"/>
                            <a:gd name="T59" fmla="*/ 36 h 340"/>
                            <a:gd name="T60" fmla="*/ 71 w 342"/>
                            <a:gd name="T61" fmla="*/ 67 h 340"/>
                            <a:gd name="T62" fmla="*/ 42 w 342"/>
                            <a:gd name="T63" fmla="*/ 113 h 340"/>
                            <a:gd name="T64" fmla="*/ 31 w 342"/>
                            <a:gd name="T65" fmla="*/ 169 h 340"/>
                            <a:gd name="T66" fmla="*/ 42 w 342"/>
                            <a:gd name="T67" fmla="*/ 227 h 340"/>
                            <a:gd name="T68" fmla="*/ 182 w 342"/>
                            <a:gd name="T69" fmla="*/ 71 h 340"/>
                            <a:gd name="T70" fmla="*/ 235 w 342"/>
                            <a:gd name="T71" fmla="*/ 85 h 340"/>
                            <a:gd name="T72" fmla="*/ 252 w 342"/>
                            <a:gd name="T73" fmla="*/ 128 h 340"/>
                            <a:gd name="T74" fmla="*/ 237 w 342"/>
                            <a:gd name="T75" fmla="*/ 167 h 340"/>
                            <a:gd name="T76" fmla="*/ 199 w 342"/>
                            <a:gd name="T77" fmla="*/ 182 h 340"/>
                            <a:gd name="T78" fmla="*/ 256 w 342"/>
                            <a:gd name="T79" fmla="*/ 269 h 340"/>
                            <a:gd name="T80" fmla="*/ 223 w 342"/>
                            <a:gd name="T81" fmla="*/ 269 h 340"/>
                            <a:gd name="T82" fmla="*/ 169 w 342"/>
                            <a:gd name="T83" fmla="*/ 184 h 340"/>
                            <a:gd name="T84" fmla="*/ 137 w 342"/>
                            <a:gd name="T85" fmla="*/ 184 h 340"/>
                            <a:gd name="T86" fmla="*/ 137 w 342"/>
                            <a:gd name="T87" fmla="*/ 269 h 340"/>
                            <a:gd name="T88" fmla="*/ 105 w 342"/>
                            <a:gd name="T89" fmla="*/ 269 h 340"/>
                            <a:gd name="T90" fmla="*/ 105 w 342"/>
                            <a:gd name="T91" fmla="*/ 71 h 340"/>
                            <a:gd name="T92" fmla="*/ 182 w 342"/>
                            <a:gd name="T93" fmla="*/ 71 h 340"/>
                            <a:gd name="T94" fmla="*/ 169 w 342"/>
                            <a:gd name="T95" fmla="*/ 159 h 340"/>
                            <a:gd name="T96" fmla="*/ 188 w 342"/>
                            <a:gd name="T97" fmla="*/ 158 h 340"/>
                            <a:gd name="T98" fmla="*/ 205 w 342"/>
                            <a:gd name="T99" fmla="*/ 154 h 340"/>
                            <a:gd name="T100" fmla="*/ 216 w 342"/>
                            <a:gd name="T101" fmla="*/ 145 h 340"/>
                            <a:gd name="T102" fmla="*/ 221 w 342"/>
                            <a:gd name="T103" fmla="*/ 126 h 340"/>
                            <a:gd name="T104" fmla="*/ 217 w 342"/>
                            <a:gd name="T105" fmla="*/ 110 h 340"/>
                            <a:gd name="T106" fmla="*/ 207 w 342"/>
                            <a:gd name="T107" fmla="*/ 101 h 340"/>
                            <a:gd name="T108" fmla="*/ 193 w 342"/>
                            <a:gd name="T109" fmla="*/ 97 h 340"/>
                            <a:gd name="T110" fmla="*/ 177 w 342"/>
                            <a:gd name="T111" fmla="*/ 96 h 340"/>
                            <a:gd name="T112" fmla="*/ 137 w 342"/>
                            <a:gd name="T113" fmla="*/ 96 h 340"/>
                            <a:gd name="T114" fmla="*/ 137 w 342"/>
                            <a:gd name="T115" fmla="*/ 159 h 340"/>
                            <a:gd name="T116" fmla="*/ 169 w 342"/>
                            <a:gd name="T117" fmla="*/ 1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42" h="340">
                              <a:moveTo>
                                <a:pt x="14" y="102"/>
                              </a:moveTo>
                              <a:cubicBezTo>
                                <a:pt x="23" y="82"/>
                                <a:pt x="35" y="64"/>
                                <a:pt x="51" y="49"/>
                              </a:cubicBezTo>
                              <a:cubicBezTo>
                                <a:pt x="67" y="34"/>
                                <a:pt x="85" y="22"/>
                                <a:pt x="106" y="13"/>
                              </a:cubicBezTo>
                              <a:cubicBezTo>
                                <a:pt x="126" y="5"/>
                                <a:pt x="148" y="0"/>
                                <a:pt x="172" y="0"/>
                              </a:cubicBezTo>
                              <a:cubicBezTo>
                                <a:pt x="195" y="0"/>
                                <a:pt x="217" y="5"/>
                                <a:pt x="238" y="13"/>
                              </a:cubicBezTo>
                              <a:cubicBezTo>
                                <a:pt x="258" y="22"/>
                                <a:pt x="276" y="34"/>
                                <a:pt x="292" y="49"/>
                              </a:cubicBezTo>
                              <a:cubicBezTo>
                                <a:pt x="307" y="64"/>
                                <a:pt x="319" y="82"/>
                                <a:pt x="328" y="102"/>
                              </a:cubicBezTo>
                              <a:cubicBezTo>
                                <a:pt x="337" y="123"/>
                                <a:pt x="342" y="145"/>
                                <a:pt x="342" y="169"/>
                              </a:cubicBezTo>
                              <a:cubicBezTo>
                                <a:pt x="342" y="194"/>
                                <a:pt x="337" y="217"/>
                                <a:pt x="328" y="237"/>
                              </a:cubicBezTo>
                              <a:cubicBezTo>
                                <a:pt x="319" y="258"/>
                                <a:pt x="307" y="276"/>
                                <a:pt x="292" y="291"/>
                              </a:cubicBezTo>
                              <a:cubicBezTo>
                                <a:pt x="276" y="307"/>
                                <a:pt x="258" y="319"/>
                                <a:pt x="238" y="327"/>
                              </a:cubicBezTo>
                              <a:cubicBezTo>
                                <a:pt x="217" y="335"/>
                                <a:pt x="195" y="340"/>
                                <a:pt x="172" y="340"/>
                              </a:cubicBezTo>
                              <a:cubicBezTo>
                                <a:pt x="148" y="340"/>
                                <a:pt x="126" y="335"/>
                                <a:pt x="106" y="327"/>
                              </a:cubicBezTo>
                              <a:cubicBezTo>
                                <a:pt x="85" y="319"/>
                                <a:pt x="67" y="307"/>
                                <a:pt x="51" y="291"/>
                              </a:cubicBezTo>
                              <a:cubicBezTo>
                                <a:pt x="35" y="276"/>
                                <a:pt x="23" y="258"/>
                                <a:pt x="14" y="237"/>
                              </a:cubicBezTo>
                              <a:cubicBezTo>
                                <a:pt x="5" y="217"/>
                                <a:pt x="0" y="194"/>
                                <a:pt x="0" y="169"/>
                              </a:cubicBezTo>
                              <a:cubicBezTo>
                                <a:pt x="0" y="145"/>
                                <a:pt x="5" y="123"/>
                                <a:pt x="14" y="102"/>
                              </a:cubicBezTo>
                              <a:moveTo>
                                <a:pt x="42" y="227"/>
                              </a:moveTo>
                              <a:cubicBezTo>
                                <a:pt x="49" y="245"/>
                                <a:pt x="59" y="260"/>
                                <a:pt x="71" y="273"/>
                              </a:cubicBezTo>
                              <a:cubicBezTo>
                                <a:pt x="84" y="287"/>
                                <a:pt x="99" y="296"/>
                                <a:pt x="116" y="304"/>
                              </a:cubicBezTo>
                              <a:cubicBezTo>
                                <a:pt x="133" y="311"/>
                                <a:pt x="152" y="315"/>
                                <a:pt x="172" y="315"/>
                              </a:cubicBezTo>
                              <a:cubicBezTo>
                                <a:pt x="192" y="315"/>
                                <a:pt x="210" y="311"/>
                                <a:pt x="227" y="304"/>
                              </a:cubicBezTo>
                              <a:cubicBezTo>
                                <a:pt x="244" y="296"/>
                                <a:pt x="259" y="287"/>
                                <a:pt x="271" y="273"/>
                              </a:cubicBezTo>
                              <a:cubicBezTo>
                                <a:pt x="283" y="260"/>
                                <a:pt x="294" y="245"/>
                                <a:pt x="301" y="227"/>
                              </a:cubicBezTo>
                              <a:cubicBezTo>
                                <a:pt x="308" y="209"/>
                                <a:pt x="311" y="190"/>
                                <a:pt x="311" y="169"/>
                              </a:cubicBezTo>
                              <a:cubicBezTo>
                                <a:pt x="311" y="149"/>
                                <a:pt x="308" y="130"/>
                                <a:pt x="301" y="113"/>
                              </a:cubicBezTo>
                              <a:cubicBezTo>
                                <a:pt x="294" y="95"/>
                                <a:pt x="283" y="80"/>
                                <a:pt x="271" y="67"/>
                              </a:cubicBezTo>
                              <a:cubicBezTo>
                                <a:pt x="259" y="54"/>
                                <a:pt x="244" y="44"/>
                                <a:pt x="227" y="36"/>
                              </a:cubicBezTo>
                              <a:cubicBezTo>
                                <a:pt x="210" y="29"/>
                                <a:pt x="192" y="25"/>
                                <a:pt x="172" y="25"/>
                              </a:cubicBezTo>
                              <a:cubicBezTo>
                                <a:pt x="152" y="25"/>
                                <a:pt x="133" y="29"/>
                                <a:pt x="116" y="36"/>
                              </a:cubicBezTo>
                              <a:cubicBezTo>
                                <a:pt x="99" y="44"/>
                                <a:pt x="84" y="54"/>
                                <a:pt x="71" y="67"/>
                              </a:cubicBezTo>
                              <a:cubicBezTo>
                                <a:pt x="59" y="80"/>
                                <a:pt x="49" y="95"/>
                                <a:pt x="42" y="113"/>
                              </a:cubicBezTo>
                              <a:cubicBezTo>
                                <a:pt x="35" y="130"/>
                                <a:pt x="31" y="149"/>
                                <a:pt x="31" y="169"/>
                              </a:cubicBezTo>
                              <a:cubicBezTo>
                                <a:pt x="31" y="190"/>
                                <a:pt x="35" y="209"/>
                                <a:pt x="42" y="227"/>
                              </a:cubicBezTo>
                              <a:moveTo>
                                <a:pt x="182" y="71"/>
                              </a:moveTo>
                              <a:cubicBezTo>
                                <a:pt x="206" y="71"/>
                                <a:pt x="223" y="75"/>
                                <a:pt x="235" y="85"/>
                              </a:cubicBezTo>
                              <a:cubicBezTo>
                                <a:pt x="246" y="94"/>
                                <a:pt x="252" y="108"/>
                                <a:pt x="252" y="128"/>
                              </a:cubicBezTo>
                              <a:cubicBezTo>
                                <a:pt x="252" y="145"/>
                                <a:pt x="247" y="159"/>
                                <a:pt x="237" y="167"/>
                              </a:cubicBezTo>
                              <a:cubicBezTo>
                                <a:pt x="227" y="175"/>
                                <a:pt x="214" y="180"/>
                                <a:pt x="199" y="182"/>
                              </a:cubicBezTo>
                              <a:cubicBezTo>
                                <a:pt x="256" y="269"/>
                                <a:pt x="256" y="269"/>
                                <a:pt x="256" y="269"/>
                              </a:cubicBezTo>
                              <a:cubicBezTo>
                                <a:pt x="223" y="269"/>
                                <a:pt x="223" y="269"/>
                                <a:pt x="223" y="269"/>
                              </a:cubicBezTo>
                              <a:cubicBezTo>
                                <a:pt x="169" y="184"/>
                                <a:pt x="169" y="184"/>
                                <a:pt x="169" y="184"/>
                              </a:cubicBezTo>
                              <a:cubicBezTo>
                                <a:pt x="137" y="184"/>
                                <a:pt x="137" y="184"/>
                                <a:pt x="137" y="184"/>
                              </a:cubicBezTo>
                              <a:cubicBezTo>
                                <a:pt x="137" y="269"/>
                                <a:pt x="137" y="269"/>
                                <a:pt x="137" y="269"/>
                              </a:cubicBezTo>
                              <a:cubicBezTo>
                                <a:pt x="105" y="269"/>
                                <a:pt x="105" y="269"/>
                                <a:pt x="105" y="269"/>
                              </a:cubicBezTo>
                              <a:cubicBezTo>
                                <a:pt x="105" y="71"/>
                                <a:pt x="105" y="71"/>
                                <a:pt x="105" y="71"/>
                              </a:cubicBezTo>
                              <a:lnTo>
                                <a:pt x="182" y="71"/>
                              </a:lnTo>
                              <a:close/>
                              <a:moveTo>
                                <a:pt x="169" y="159"/>
                              </a:moveTo>
                              <a:cubicBezTo>
                                <a:pt x="176" y="159"/>
                                <a:pt x="182" y="159"/>
                                <a:pt x="188" y="158"/>
                              </a:cubicBezTo>
                              <a:cubicBezTo>
                                <a:pt x="194" y="158"/>
                                <a:pt x="200" y="157"/>
                                <a:pt x="205" y="154"/>
                              </a:cubicBezTo>
                              <a:cubicBezTo>
                                <a:pt x="210" y="152"/>
                                <a:pt x="213" y="149"/>
                                <a:pt x="216" y="145"/>
                              </a:cubicBezTo>
                              <a:cubicBezTo>
                                <a:pt x="219" y="140"/>
                                <a:pt x="221" y="134"/>
                                <a:pt x="221" y="126"/>
                              </a:cubicBezTo>
                              <a:cubicBezTo>
                                <a:pt x="221" y="120"/>
                                <a:pt x="219" y="114"/>
                                <a:pt x="217" y="110"/>
                              </a:cubicBezTo>
                              <a:cubicBezTo>
                                <a:pt x="214" y="106"/>
                                <a:pt x="211" y="103"/>
                                <a:pt x="207" y="101"/>
                              </a:cubicBezTo>
                              <a:cubicBezTo>
                                <a:pt x="203" y="99"/>
                                <a:pt x="198" y="98"/>
                                <a:pt x="193" y="97"/>
                              </a:cubicBezTo>
                              <a:cubicBezTo>
                                <a:pt x="188" y="96"/>
                                <a:pt x="182" y="96"/>
                                <a:pt x="177" y="96"/>
                              </a:cubicBezTo>
                              <a:cubicBezTo>
                                <a:pt x="137" y="96"/>
                                <a:pt x="137" y="96"/>
                                <a:pt x="137" y="96"/>
                              </a:cubicBez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lnTo>
                                <a:pt x="169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2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8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" cy="3840"/>
                        </a:xfrm>
                        <a:custGeom>
                          <a:avLst/>
                          <a:gdLst>
                            <a:gd name="T0" fmla="*/ 0 w 3840"/>
                            <a:gd name="T1" fmla="*/ 0 h 3840"/>
                            <a:gd name="T2" fmla="*/ 0 w 3840"/>
                            <a:gd name="T3" fmla="*/ 524 h 3840"/>
                            <a:gd name="T4" fmla="*/ 3316 w 3840"/>
                            <a:gd name="T5" fmla="*/ 524 h 3840"/>
                            <a:gd name="T6" fmla="*/ 3316 w 3840"/>
                            <a:gd name="T7" fmla="*/ 3840 h 3840"/>
                            <a:gd name="T8" fmla="*/ 3840 w 3840"/>
                            <a:gd name="T9" fmla="*/ 3840 h 3840"/>
                            <a:gd name="T10" fmla="*/ 3840 w 3840"/>
                            <a:gd name="T11" fmla="*/ 0 h 3840"/>
                            <a:gd name="T12" fmla="*/ 0 w 3840"/>
                            <a:gd name="T13" fmla="*/ 0 h 3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40" h="3840">
                              <a:moveTo>
                                <a:pt x="0" y="0"/>
                              </a:moveTo>
                              <a:lnTo>
                                <a:pt x="0" y="524"/>
                              </a:lnTo>
                              <a:lnTo>
                                <a:pt x="3316" y="524"/>
                              </a:lnTo>
                              <a:lnTo>
                                <a:pt x="3316" y="3840"/>
                              </a:lnTo>
                              <a:lnTo>
                                <a:pt x="3840" y="3840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D1446D" id="Group 81" o:spid="_x0000_s1026" style="position:absolute;margin-left:402.1pt;margin-top:18pt;width:192pt;height:192pt;z-index:251804672;mso-position-horizontal-relative:right-margin-area;mso-position-vertical-relative:page" coordsize="384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">
              <v:shape id="Freeform 75" o:spid="_x0000_s1027" style="position:absolute;left:251;top:1932;width:2541;height:186;visibility:visible;mso-wrap-style:square;v-text-anchor:top" coordsize="97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" path="m9704,154v,58,,58,,58c9624,212,9624,212,9624,212v,251,,251,,251c9624,470,9625,477,9626,481v1,5,4,9,7,11c9637,495,9642,497,9648,497v7,1,15,2,26,2c9704,499,9704,499,9704,499v,58,,58,,58c9653,557,9653,557,9653,557v-17,,-31,-1,-44,-4c9597,551,9587,547,9580,541v-8,-7,-13,-16,-17,-27c9559,503,9557,488,9557,469v,-257,,-257,,-257c9489,212,9489,212,9489,212v,-58,,-58,,-58c9557,154,9557,154,9557,154v,-121,,-121,,-121c9624,33,9624,33,9624,33v,121,,121,,121l9704,154xm9161,154v,64,,64,,64c9163,218,9163,218,9163,218v27,-49,71,-73,130,-73c9320,145,9342,148,9360,156v17,7,31,17,43,30c9413,199,9421,215,9425,232v5,18,7,38,7,60c9432,557,9432,557,9432,557v-66,,-66,,-66,c9366,284,9366,284,9366,284v,-25,-7,-45,-22,-59c9330,211,9310,203,9284,203v-20,,-38,3,-52,9c9217,219,9204,227,9194,239v-9,12,-17,25,-22,40c9167,294,9165,311,9165,329v,228,,228,,228c9099,557,9099,557,9099,557v,-403,,-403,,-403l9161,154xm8965,531v-30,23,-68,35,-113,35c8819,566,8791,560,8768,550v-24,-10,-44,-25,-60,-44c8692,488,8680,465,8672,439v-8,-26,-13,-54,-14,-85c8658,324,8663,295,8672,270v10,-25,23,-47,40,-66c8729,185,8749,171,8772,160v23,-10,48,-15,76,-15c8883,145,8913,152,8937,167v23,15,43,33,57,56c9008,246,9018,271,9023,298v6,27,8,53,7,77c8728,375,8728,375,8728,375v,18,2,35,7,51c8739,442,8747,455,8757,468v11,12,24,22,40,29c8813,504,8832,508,8854,508v28,,51,-7,69,-20c8941,475,8953,455,8958,429v66,,66,,66,c9015,474,8995,508,8965,531m8949,273v-6,-14,-14,-27,-24,-37c8915,226,8903,218,8889,212v-13,-6,-29,-9,-45,-9c8827,203,8811,206,8798,212v-14,6,-26,14,-36,25c8752,247,8744,259,8739,273v-6,14,-9,28,-11,44c8960,317,8960,317,8960,317v-1,-16,-5,-30,-11,-44m8078,154v,59,,59,,59c8079,213,8079,213,8079,213v30,-45,74,-68,130,-68c8234,145,8257,150,8277,160v21,11,35,28,43,53c8334,191,8351,175,8374,163v22,-12,46,-18,72,-18c8467,145,8485,147,8501,151v17,5,31,12,42,21c8555,181,8564,193,8571,208v6,15,10,33,10,53c8581,557,8581,557,8581,557v-67,,-67,,-67,c8514,293,8514,293,8514,293v,-13,-1,-24,-3,-35c8509,247,8505,237,8499,229v-5,-8,-13,-14,-23,-19c8465,205,8452,203,8436,203v-32,,-58,9,-77,28c8340,250,8331,275,8331,306v,251,,251,,251c8265,557,8265,557,8265,557v,-264,,-264,,-264c8265,280,8264,268,8261,257v-2,-11,-6,-20,-12,-29c8244,220,8236,214,8226,210v-10,-5,-22,-7,-37,-7c8170,203,8153,207,8140,215v-14,8,-25,17,-34,28c8098,254,8091,265,8088,277v-4,11,-6,21,-6,29c8082,557,8082,557,8082,557v-66,,-66,,-66,c8016,154,8016,154,8016,154r62,xm7942,154v,58,,58,,58c7862,212,7862,212,7862,212v,251,,251,,251c7862,470,7863,477,7864,481v1,5,4,9,7,11c7875,495,7880,497,7887,497v6,1,14,2,25,2c7942,499,7942,499,7942,499v,58,,58,,58c7891,557,7891,557,7891,557v-17,,-31,-1,-43,-4c7835,551,7825,547,7818,541v-8,-7,-13,-16,-17,-27c7797,503,7796,488,7796,469v,-257,,-257,,-257c7727,212,7727,212,7727,212v,-58,,-58,,-58c7796,154,7796,154,7796,154v,-121,,-121,,-121c7862,33,7862,33,7862,33v,121,,121,,121l7942,154xm7667,557v-66,,-66,,-66,c7601,154,7601,154,7601,154v66,,66,,66,l7667,557xm7601,v66,,66,,66,c7667,82,7667,82,7667,82v-66,,-66,,-66,l7601,xm6995,154v,59,,59,,59c6996,213,6996,213,6996,213v30,-45,73,-68,130,-68c7151,145,7174,150,7194,160v20,11,34,28,43,53c7250,191,7268,175,7290,163v22,-12,47,-18,73,-18c7383,145,7402,147,7418,151v16,5,31,12,42,21c7472,181,7481,193,7488,208v6,15,9,33,9,53c7497,557,7497,557,7497,557v-66,,-66,,-66,c7431,293,7431,293,7431,293v,-13,-1,-24,-3,-35c7426,247,7422,237,7416,229v-6,-8,-14,-14,-24,-19c7382,205,7369,203,7353,203v-33,,-58,9,-77,28c7257,250,7248,275,7248,306v,251,,251,,251c7181,557,7181,557,7181,557v,-264,,-264,,-264c7181,280,7180,268,7178,257v-2,-11,-6,-20,-12,-29c7160,220,7153,214,7143,210v-10,-5,-22,-7,-37,-7c7087,203,7070,207,7056,215v-13,8,-24,17,-33,28c7014,254,7008,265,7004,277v-4,11,-5,21,-5,29c6999,557,6999,557,6999,557v-67,,-67,,-67,c6932,154,6932,154,6932,154r63,xm6330,154v,59,,59,,59c6331,213,6331,213,6331,213v30,-45,74,-68,130,-68c6487,145,6509,150,6529,160v21,11,35,28,43,53c6586,191,6603,175,6626,163v22,-12,46,-18,72,-18c6719,145,6737,147,6753,151v17,5,31,12,42,21c6807,181,6816,193,6823,208v6,15,9,33,9,53c6832,557,6832,557,6832,557v-66,,-66,,-66,c6766,293,6766,293,6766,293v,-13,-1,-24,-3,-35c6761,247,6757,237,6751,229v-5,-8,-13,-14,-23,-19c6717,205,6704,203,6688,203v-33,,-58,9,-77,28c6592,250,6583,275,6583,306v,251,,251,,251c6517,557,6517,557,6517,557v,-264,,-264,,-264c6517,280,6516,268,6513,257v-2,-11,-6,-20,-12,-29c6496,220,6488,214,6478,210v-9,-5,-22,-7,-37,-7c6422,203,6406,207,6392,215v-14,8,-25,17,-34,28c6350,254,6344,265,6339,277v-3,11,-5,21,-5,29c6334,557,6334,557,6334,557v-66,,-66,,-66,c6268,154,6268,154,6268,154r62,xm5811,273v8,-26,21,-48,37,-67c5865,187,5885,172,5910,161v24,-11,52,-16,84,-16c6026,145,6054,150,6078,161v25,11,45,26,62,45c6156,225,6169,247,6177,273v8,26,13,53,13,83c6190,385,6185,413,6177,439v-8,25,-21,47,-37,66c6123,524,6103,539,6078,549v-24,11,-52,17,-84,17c5962,566,5934,560,5910,549v-25,-10,-45,-25,-62,-44c5832,486,5819,464,5811,439v-9,-26,-13,-54,-13,-83c5798,326,5802,299,5811,273t67,148c5885,440,5894,456,5905,468v11,13,25,23,40,30c5961,504,5977,508,5994,508v17,,33,-4,49,-10c6058,491,6071,481,6083,468v11,-12,20,-28,27,-47c6116,402,6119,380,6119,356v,-25,-3,-46,-9,-65c6103,272,6094,256,6083,243v-12,-13,-25,-23,-40,-30c6027,206,6011,203,5994,203v-17,,-33,3,-49,10c5930,220,5916,230,5905,243v-11,13,-20,29,-27,48c5872,310,5868,331,5868,356v,24,4,46,10,65m5643,224v-17,-14,-39,-21,-67,-21c5551,203,5531,207,5516,216v-17,9,-29,21,-39,36c5467,266,5460,283,5456,302v-4,19,-6,38,-6,59c5450,379,5452,398,5457,415v4,18,11,33,20,47c5487,476,5499,487,5514,495v15,9,33,13,54,13c5600,508,5626,499,5645,482v18,-17,29,-41,33,-72c5746,410,5746,410,5746,410v-7,50,-26,88,-56,115c5660,552,5620,566,5568,566v-30,,-57,-6,-81,-15c5463,541,5444,527,5428,509v-16,-19,-28,-40,-36,-65c5384,418,5380,391,5380,361v,-31,4,-59,11,-85c5399,250,5411,227,5427,207v16,-19,36,-34,60,-46c5511,150,5538,145,5570,145v23,,44,3,64,8c5654,158,5672,167,5687,178v16,12,28,26,38,43c5735,239,5741,259,5744,284v-69,,-69,,-69,c5670,258,5659,238,5643,224m5052,531v-30,23,-68,35,-114,35c4906,566,4878,560,4854,550v-23,-10,-43,-25,-59,-44c4778,488,4767,465,4758,439v-8,-26,-12,-54,-13,-85c4745,324,4749,295,4759,270v9,-25,22,-47,39,-66c4815,185,4835,171,4858,160v23,-10,48,-15,76,-15c4970,145,5000,152,5023,167v24,15,43,33,57,56c5095,246,5104,271,5110,298v5,27,8,53,7,77c4815,375,4815,375,4815,375v-1,18,1,35,6,51c4826,442,4833,455,4844,468v10,12,23,22,39,29c4900,504,4918,508,4940,508v28,,51,-7,69,-20c5027,475,5039,455,5045,429v65,,65,,65,c5101,474,5082,508,5052,531m5036,273v-6,-14,-14,-27,-24,-37c5002,226,4990,218,4976,212v-14,-6,-29,-9,-46,-9c4913,203,4898,206,4884,212v-14,6,-26,14,-36,25c4838,247,4831,259,4825,273v-6,14,-9,28,-10,44c5046,317,5046,317,5046,317v-1,-16,-4,-30,-10,-44m4400,v,213,,213,,213c4401,213,4401,213,4401,213v5,-12,12,-23,22,-31c4432,173,4443,166,4454,161v12,-6,24,-10,37,-12c4504,146,4516,145,4528,145v27,,49,3,66,11c4612,163,4626,173,4637,186v11,13,19,29,23,46c4665,250,4667,270,4667,292v,265,,265,,265c4601,557,4601,557,4601,557v,-273,,-273,,-273c4601,259,4593,239,4579,225v-15,-14,-35,-22,-60,-22c4498,203,4481,206,4466,212v-15,7,-27,15,-37,27c4419,251,4412,264,4407,279v-5,15,-7,32,-7,50c4400,557,4400,557,4400,557v-67,,-67,,-67,c4333,,4333,,4333,r67,xm4260,154v,58,,58,,58c4180,212,4180,212,4180,212v,251,,251,,251c4180,470,4181,477,4182,481v1,5,3,9,7,11c4193,495,4198,497,4204,497v7,1,15,2,25,2c4260,499,4260,499,4260,499v,58,,58,,58c4209,557,4209,557,4209,557v-17,,-32,-1,-44,-4c4153,551,4143,547,4136,541v-8,-7,-13,-16,-17,-27c4115,503,4114,488,4114,469v,-257,,-257,,-257c4045,212,4045,212,4045,212v,-58,,-58,,-58c4114,154,4114,154,4114,154v,-121,,-121,,-121c4180,33,4180,33,4180,33v,121,,121,,121l4260,154xm3738,531v-30,23,-68,35,-114,35c3592,566,3564,560,3540,550v-23,-10,-43,-25,-59,-44c3465,488,3453,465,3444,439v-8,-26,-12,-54,-13,-85c3431,324,3435,295,3445,270v9,-25,22,-47,39,-66c3501,185,3521,171,3544,160v23,-10,49,-15,76,-15c3656,145,3686,152,3709,167v24,15,43,33,57,56c3781,246,3790,271,3796,298v5,27,8,53,6,77c3501,375,3501,375,3501,375v,18,2,35,6,51c3512,442,3519,455,3530,468v10,12,23,22,39,29c3586,504,3605,508,3627,508v28,,50,-7,69,-20c3713,475,3725,455,3731,429v65,,65,,65,c3787,474,3768,508,3738,531m3722,273v-6,-14,-14,-27,-24,-37c3688,226,3676,218,3662,212v-14,-6,-29,-9,-46,-9c3599,203,3584,206,3570,212v-14,6,-26,14,-35,25c3525,247,3517,259,3511,273v-6,14,-9,28,-10,44c3732,317,3732,317,3732,317v-1,-16,-4,-30,-10,-44m3275,224v-17,-14,-39,-21,-67,-21c3184,203,3164,207,3148,216v-16,9,-29,21,-39,36c3100,266,3093,283,3089,302v-4,19,-7,38,-7,59c3082,379,3085,398,3089,415v5,18,11,33,21,47c3119,476,3131,487,3146,495v15,9,33,13,54,13c3233,508,3259,499,3277,482v19,-17,30,-41,34,-72c3379,410,3379,410,3379,410v-8,50,-26,88,-56,115c3293,552,3252,566,3201,566v-31,,-58,-6,-82,-15c3096,541,3076,527,3060,509v-15,-19,-27,-40,-36,-65c3016,418,3012,391,3012,361v,-31,4,-59,12,-85c3032,250,3044,227,3059,207v16,-19,36,-34,60,-46c3143,150,3171,145,3203,145v22,,44,3,64,8c3287,158,3305,167,3320,178v15,12,28,26,38,43c3367,239,3374,259,3376,284v-68,,-68,,-68,c3303,258,3292,238,3275,224m2663,154v,64,,64,,64c2665,218,2665,218,2665,218v27,-49,71,-73,131,-73c2822,145,2844,148,2862,156v18,7,32,17,43,30c2916,199,2923,215,2928,232v4,18,6,38,6,60c2934,557,2934,557,2934,557v-66,,-66,,-66,c2868,284,2868,284,2868,284v,-25,-7,-45,-22,-59c2832,211,2812,203,2786,203v-20,,-37,3,-52,9c2719,219,2707,227,2697,239v-10,12,-17,25,-22,40c2670,294,2667,311,2667,329v,228,,228,,228c2601,557,2601,557,2601,557v,-403,,-403,,-403l2663,154xm2468,531v-30,23,-68,35,-114,35c2322,566,2294,560,2270,550v-23,-10,-43,-25,-60,-44c2194,488,2182,465,2174,439v-8,-26,-12,-54,-13,-85c2161,324,2165,295,2175,270v9,-25,22,-47,39,-66c2231,185,2251,171,2274,160v23,-10,49,-15,76,-15c2386,145,2416,152,2439,167v24,15,43,33,57,56c2510,246,2520,271,2526,298v5,27,7,53,6,77c2231,375,2231,375,2231,375v-1,18,1,35,6,51c2242,442,2249,455,2260,468v10,12,23,22,39,29c2316,504,2334,508,2356,508v28,,51,-7,69,-20c2443,475,2455,455,2461,429v65,,65,,65,c2517,474,2498,508,2468,531m2452,273v-6,-14,-14,-27,-24,-37c2417,226,2406,218,2392,212v-14,-6,-29,-9,-46,-9c2329,203,2314,206,2300,212v-14,6,-26,14,-36,25c2254,247,2247,259,2241,273v-6,14,-9,28,-10,44c2462,317,2462,317,2462,317v-1,-16,-4,-30,-10,-44m2080,557v-67,,-67,,-67,c2013,154,2013,154,2013,154v67,,67,,67,l2080,557xm2013,v67,,67,,67,c2080,82,2080,82,2080,82v-67,,-67,,-67,l2013,xm1810,154v,85,,85,,85c1812,239,1812,239,1812,239v16,-33,35,-57,59,-72c1894,151,1924,144,1960,145v,70,,70,,70c1933,215,1910,218,1892,226v-19,7,-34,18,-46,32c1835,272,1827,289,1822,309v-6,20,-8,43,-8,69c1814,557,1814,557,1814,557v-66,,-66,,-66,c1748,154,1748,154,1748,154r62,xm1617,531v-31,23,-68,35,-114,35c1471,566,1443,560,1419,550v-24,-10,-43,-25,-60,-44c1343,488,1331,465,1323,439v-8,-26,-12,-54,-13,-85c1310,324,1314,295,1324,270v9,-25,22,-47,39,-66c1380,185,1400,171,1423,160v23,-10,49,-15,76,-15c1535,145,1564,152,1588,167v24,15,43,33,57,56c1659,246,1669,271,1675,298v5,27,7,53,6,77c1380,375,1380,375,1380,375v-1,18,1,35,6,51c1391,442,1398,455,1409,468v10,12,23,22,39,29c1464,504,1484,508,1505,508v28,,51,-7,69,-20c1592,475,1604,455,1610,429v65,,65,,65,c1666,474,1647,508,1617,531m1601,273v-6,-14,-14,-27,-25,-37c1566,226,1554,218,1541,212v-14,-6,-29,-9,-46,-9c1478,203,1462,206,1449,212v-14,6,-26,14,-36,25c1403,247,1395,259,1390,273v-6,14,-9,28,-10,44c1611,317,1611,317,1611,317v-1,-16,-4,-30,-10,-44m1176,297v-5,-18,-12,-34,-22,-48c1143,235,1130,224,1114,216v-15,-9,-34,-13,-55,-13c1036,203,1017,207,1002,216v-16,9,-29,21,-38,35c954,265,947,282,942,300v-4,18,-6,36,-6,55c936,375,938,394,943,412v4,19,12,35,22,49c975,475,988,486,1004,495v16,9,36,13,59,13c1086,508,1105,503,1120,495v15,-9,28,-21,37,-35c1166,445,1173,428,1177,410v4,-19,6,-38,6,-58c1183,333,1181,315,1176,297m938,154v,55,,55,,55c939,209,939,209,939,209v11,-23,29,-39,52,-49c1014,150,1040,145,1068,145v31,,58,5,81,17c1173,173,1192,189,1207,208v16,20,27,42,35,68c1250,301,1254,328,1254,357v,28,-4,55,-12,81c1235,463,1223,485,1208,504v-15,19,-35,34,-58,45c1127,560,1100,566,1070,566v-10,,-21,-2,-33,-4c1024,560,1012,557,1000,552v-12,-4,-23,-11,-34,-19c956,525,947,515,939,503v-1,,-1,,-1,c938,710,938,710,938,710v-66,,-66,,-66,c872,154,872,154,872,154r66,xm434,154v85,,85,,85,c615,295,615,295,615,295,716,154,716,154,716,154v79,,79,,79,c657,340,657,340,657,340,812,557,812,557,812,557v-85,,-85,,-85,c615,390,615,390,615,390,503,557,503,557,503,557v-80,,-80,,-80,c574,345,574,345,574,345l434,154xm385,v,63,,63,,63c74,63,74,63,74,63v,177,,177,,177c364,240,364,240,364,240v,62,,62,,62c74,302,74,302,74,302v,193,,193,,193c387,495,387,495,387,495v,62,,62,,62c,557,,557,,557,,,,,,l385,xe" fillcolor="#818282" stroked="f">
                <v:path arrowok="t" o:connecttype="custom" o:connectlocs="2541,146;2503,9;2468,61;2400,86;2267,93;2287,112;2328,56;2115,56;2247,146;2164,146;2116,146;2065,130;2023,56;2008,40;1866,38;1946,146;1880,77;1815,146;1754,38;1762,55;1687,53;1531,54;1570,148;1582,130;1539,76;1434,121;1412,116;1486,74;1272,42;1294,133;1269,62;1176,39;1183,53;1115,56;1091,145;1095,40;928,42;950,133;926,62;807,95;817,144;879,58;767,61;698,86;566,93;586,112;626,56;527,40;474,63;458,40;373,42;394,133;370,62;252,66;310,92;328,94;246,186;213,146;19,63" o:connectangles="0,0,0,0,0,0,0,0,0,0,0,0,0,0,0,0,0,0,0,0,0,0,0,0,0,0,0,0,0,0,0,0,0,0,0,0,0,0,0,0,0,0,0,0,0,0,0,0,0,0,0,0,0,0,0,0,0,0,0"/>
                <o:lock v:ext="edit" verticies="t"/>
              </v:shape>
              <v:shape id="Freeform 76" o:spid="_x0000_s1028" style="position:absolute;left:1230;top:1033;width:611;height:727;visibility:visible;mso-wrap-style:square;v-text-anchor:top" coordsize="233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" path="m1484,535v-544,,-877,425,-877,853c607,1904,1028,2241,1488,2241v305,,595,-135,841,-353c2329,2527,2329,2527,2329,2527v-258,154,-611,249,-885,249c658,2776,,2138,,1388,,594,663,,1448,v302,,654,91,884,206c2332,833,2332,833,2332,833,2043,642,1750,535,1484,535e" fillcolor="#e31937" stroked="f">
                <v:path arrowok="t" o:connecttype="custom" o:connectlocs="389,140;159,364;390,587;610,494;610,662;378,727;0,364;379,0;611,54;611,218;389,140" o:connectangles="0,0,0,0,0,0,0,0,0,0,0"/>
              </v:shape>
              <v:shape id="Freeform 77" o:spid="_x0000_s1029" style="position:absolute;left:1896;top:1033;width:631;height:727;visibility:visible;mso-wrap-style:square;v-text-anchor:top" coordsize="2411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" path="m1455,2776c666,2776,,2162,,1388,,607,662,,1491,v301,,674,79,904,186c2395,809,2395,809,2395,809,2134,658,1797,535,1503,535v-544,,-897,425,-897,853c606,1892,1023,2257,1511,2257v103,,202,-8,329,-56c1840,1701,1840,1701,1840,1701v-444,,-444,,-444,c1396,1174,1396,1174,1396,1174v1015,,1015,,1015,c2411,2578,2411,2578,2411,2578v-289,131,-614,198,-956,198e" fillcolor="#e31937" stroked="f">
                <v:path arrowok="t" o:connecttype="custom" o:connectlocs="381,727;0,364;390,0;627,49;627,212;393,140;159,364;395,591;482,576;482,445;365,445;365,307;631,307;631,675;381,727" o:connectangles="0,0,0,0,0,0,0,0,0,0,0,0,0,0,0"/>
              </v:shape>
              <v:rect id="Rectangle 78" o:spid="_x0000_s1030" style="position:absolute;left:2643;top:1047;width:15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" fillcolor="#e31937" stroked="f"/>
              <v:shape id="Freeform 79" o:spid="_x0000_s1031" style="position:absolute;left:2801;top:1923;width:90;height:89;visibility:visible;mso-wrap-style:square;v-text-anchor:top" coordsize="34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" path="m14,102c23,82,35,64,51,49,67,34,85,22,106,13,126,5,148,,172,v23,,45,5,66,13c258,22,276,34,292,49v15,15,27,33,36,53c337,123,342,145,342,169v,25,-5,48,-14,68c319,258,307,276,292,291v-16,16,-34,28,-54,36c217,335,195,340,172,340v-24,,-46,-5,-66,-13c85,319,67,307,51,291,35,276,23,258,14,237,5,217,,194,,169,,145,5,123,14,102m42,227v7,18,17,33,29,46c84,287,99,296,116,304v17,7,36,11,56,11c192,315,210,311,227,304v17,-8,32,-17,44,-31c283,260,294,245,301,227v7,-18,10,-37,10,-58c311,149,308,130,301,113,294,95,283,80,271,67,259,54,244,44,227,36,210,29,192,25,172,25v-20,,-39,4,-56,11c99,44,84,54,71,67,59,80,49,95,42,113v-7,17,-11,36,-11,56c31,190,35,209,42,227m182,71v24,,41,4,53,14c246,94,252,108,252,128v,17,-5,31,-15,39c227,175,214,180,199,182v57,87,57,87,57,87c223,269,223,269,223,269,169,184,169,184,169,184v-32,,-32,,-32,c137,269,137,269,137,269v-32,,-32,,-32,c105,71,105,71,105,71r77,xm169,159v7,,13,,19,-1c194,158,200,157,205,154v5,-2,8,-5,11,-9c219,140,221,134,221,126v,-6,-2,-12,-4,-16c214,106,211,103,207,101v-4,-2,-9,-3,-14,-4c188,96,182,96,177,96v-40,,-40,,-40,c137,159,137,159,137,159r32,xe" fillcolor="#818282" stroked="f">
                <v:path arrowok="t" o:connecttype="custom" o:connectlocs="4,27;13,13;28,3;45,0;63,3;77,13;86,27;90,44;86,62;77,76;63,86;45,89;28,86;13,76;4,62;0,44;4,27;11,59;19,71;31,80;45,82;60,80;71,71;79,59;82,44;79,30;71,18;60,9;45,7;31,9;19,18;11,30;8,44;11,59;48,19;62,22;66,34;62,44;52,48;67,70;59,70;44,48;36,48;36,70;28,70;28,19;48,19;44,42;49,41;54,40;57,38;58,33;57,29;54,26;51,25;47,25;36,25;36,42;44,42" o:connectangles="0,0,0,0,0,0,0,0,0,0,0,0,0,0,0,0,0,0,0,0,0,0,0,0,0,0,0,0,0,0,0,0,0,0,0,0,0,0,0,0,0,0,0,0,0,0,0,0,0,0,0,0,0,0,0,0,0,0,0"/>
                <o:lock v:ext="edit" verticies="t"/>
              </v:shape>
              <v:shape id="Freeform 80" o:spid="_x0000_s1032" style="position:absolute;width:3840;height:3840;visibility:visible;mso-wrap-style:square;v-text-anchor:top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" path="m,l,524r3316,l3316,3840r524,l3840,,,xe" fillcolor="#ff6a00 [3206]" stroked="f">
                <v:fill color2="#991f3d [3205]" angle="90" colors="0 #ff6a00;.5 #e31937;1 #991f3d" focus="100%" type="gradient">
                  <o:fill v:ext="view" type="gradientUnscaled"/>
                </v:fill>
                <v:path arrowok="t" o:connecttype="custom" o:connectlocs="0,0;0,524;3316,524;3316,3840;3840,3840;3840,0;0,0" o:connectangles="0,0,0,0,0,0,0"/>
              </v:shape>
              <w10:wrap anchorx="margin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531" w:rsidRPr="00E24DF1" w:rsidRDefault="00763531" w:rsidP="000F6D10">
    <w:pPr>
      <w:pStyle w:val="Pieddepage"/>
      <w:spacing w:line="24" w:lineRule="auto"/>
      <w:rPr>
        <w:sz w:val="2"/>
        <w:szCs w:val="2"/>
      </w:rPr>
    </w:pPr>
  </w:p>
  <w:tbl>
    <w:tblPr>
      <w:tblStyle w:val="Grilledutableau"/>
      <w:tblW w:w="3003" w:type="pct"/>
      <w:tblBorders>
        <w:top w:val="none" w:sz="0" w:space="0" w:color="auto"/>
        <w:left w:val="single" w:sz="6" w:space="0" w:color="E31937" w:themeColor="accent1"/>
        <w:bottom w:val="single" w:sz="24" w:space="0" w:color="FFFFFF" w:themeColor="background2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75"/>
    </w:tblGrid>
    <w:tr w:rsidR="00763531" w:rsidRPr="00055FC3" w:rsidTr="009E3718">
      <w:trPr>
        <w:trHeight w:val="1440"/>
      </w:trPr>
      <w:tc>
        <w:tcPr>
          <w:tcW w:w="5000" w:type="pct"/>
          <w:vAlign w:val="bottom"/>
        </w:tcPr>
        <w:p w:rsidR="00763531" w:rsidRPr="009E3718" w:rsidRDefault="00763531" w:rsidP="00546AAD">
          <w:pPr>
            <w:pStyle w:val="En-tte"/>
            <w:spacing w:line="288" w:lineRule="auto"/>
            <w:rPr>
              <w:b/>
            </w:rPr>
          </w:pPr>
          <w:sdt>
            <w:sdtPr>
              <w:rPr>
                <w:b/>
              </w:rPr>
              <w:alias w:val="Client"/>
              <w:tag w:val="Client"/>
              <w:id w:val="609325848"/>
              <w:text/>
            </w:sdtPr>
            <w:sdtContent>
              <w:r w:rsidRPr="009E3718">
                <w:rPr>
                  <w:b/>
                </w:rPr>
                <w:t>Nom du client</w:t>
              </w:r>
            </w:sdtContent>
          </w:sdt>
        </w:p>
        <w:p w:rsidR="00763531" w:rsidRPr="009E3718" w:rsidRDefault="00763531" w:rsidP="00546AAD">
          <w:pPr>
            <w:pStyle w:val="En-tte"/>
            <w:spacing w:line="288" w:lineRule="auto"/>
            <w:rPr>
              <w:b/>
            </w:rPr>
          </w:pPr>
          <w:sdt>
            <w:sdtPr>
              <w:rPr>
                <w:b/>
              </w:rPr>
              <w:alias w:val="Proposal"/>
              <w:tag w:val="Proposal"/>
              <w:id w:val="158070970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lang w:val="fr-FR"/>
                </w:rPr>
                <w:t>DIN ICP</w:t>
              </w:r>
            </w:sdtContent>
          </w:sdt>
        </w:p>
        <w:p w:rsidR="00763531" w:rsidRPr="00055FC3" w:rsidRDefault="00763531" w:rsidP="009E3718">
          <w:pPr>
            <w:pStyle w:val="En-tte"/>
          </w:pPr>
          <w:sdt>
            <w:sdtPr>
              <w:rPr>
                <w:b/>
              </w:rPr>
              <w:alias w:val="Version"/>
              <w:tag w:val="Version"/>
              <w:id w:val="-1007907576"/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>
                <w:rPr>
                  <w:b/>
                </w:rPr>
                <w:t xml:space="preserve">     </w:t>
              </w:r>
            </w:sdtContent>
          </w:sdt>
        </w:p>
      </w:tc>
    </w:tr>
  </w:tbl>
  <w:p w:rsidR="00763531" w:rsidRPr="009E3718" w:rsidRDefault="00763531" w:rsidP="009E3718">
    <w:pPr>
      <w:pStyle w:val="En-tte"/>
      <w:spacing w:before="40" w:after="80"/>
      <w:rPr>
        <w:sz w:val="20"/>
        <w:szCs w:val="20"/>
      </w:rPr>
    </w:pPr>
    <w:r>
      <w:rPr>
        <w:noProof/>
        <w:color w:val="363534" w:themeColor="text1"/>
        <w:lang w:val="fr-FR" w:eastAsia="fr-FR"/>
      </w:rPr>
      <mc:AlternateContent>
        <mc:Choice Requires="wpc">
          <w:drawing>
            <wp:anchor distT="0" distB="0" distL="114300" distR="114300" simplePos="0" relativeHeight="251655168" behindDoc="0" locked="0" layoutInCell="1" allowOverlap="1" wp14:anchorId="67C11359" wp14:editId="75102268">
              <wp:simplePos x="0" y="0"/>
              <wp:positionH relativeFrom="rightMargin">
                <wp:posOffset>-690245</wp:posOffset>
              </wp:positionH>
              <wp:positionV relativeFrom="page">
                <wp:posOffset>228600</wp:posOffset>
              </wp:positionV>
              <wp:extent cx="922351" cy="914400"/>
              <wp:effectExtent l="0" t="0" r="0" b="0"/>
              <wp:wrapNone/>
              <wp:docPr id="310" name="Canvas 4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442" name="Group 442"/>
                      <wpg:cNvGrpSpPr/>
                      <wpg:grpSpPr>
                        <a:xfrm>
                          <a:off x="331" y="0"/>
                          <a:ext cx="922020" cy="914400"/>
                          <a:chOff x="331" y="0"/>
                          <a:chExt cx="922020" cy="914400"/>
                        </a:xfrm>
                      </wpg:grpSpPr>
                      <wps:wsp>
                        <wps:cNvPr id="443" name="Freeform 85"/>
                        <wps:cNvSpPr>
                          <a:spLocks/>
                        </wps:cNvSpPr>
                        <wps:spPr bwMode="auto">
                          <a:xfrm>
                            <a:off x="331" y="299085"/>
                            <a:ext cx="240665" cy="285750"/>
                          </a:xfrm>
                          <a:custGeom>
                            <a:avLst/>
                            <a:gdLst>
                              <a:gd name="T0" fmla="*/ 1002 w 1576"/>
                              <a:gd name="T1" fmla="*/ 361 h 1875"/>
                              <a:gd name="T2" fmla="*/ 410 w 1576"/>
                              <a:gd name="T3" fmla="*/ 938 h 1875"/>
                              <a:gd name="T4" fmla="*/ 1005 w 1576"/>
                              <a:gd name="T5" fmla="*/ 1514 h 1875"/>
                              <a:gd name="T6" fmla="*/ 1573 w 1576"/>
                              <a:gd name="T7" fmla="*/ 1275 h 1875"/>
                              <a:gd name="T8" fmla="*/ 1573 w 1576"/>
                              <a:gd name="T9" fmla="*/ 1707 h 1875"/>
                              <a:gd name="T10" fmla="*/ 976 w 1576"/>
                              <a:gd name="T11" fmla="*/ 1875 h 1875"/>
                              <a:gd name="T12" fmla="*/ 0 w 1576"/>
                              <a:gd name="T13" fmla="*/ 938 h 1875"/>
                              <a:gd name="T14" fmla="*/ 978 w 1576"/>
                              <a:gd name="T15" fmla="*/ 0 h 1875"/>
                              <a:gd name="T16" fmla="*/ 1576 w 1576"/>
                              <a:gd name="T17" fmla="*/ 139 h 1875"/>
                              <a:gd name="T18" fmla="*/ 1576 w 1576"/>
                              <a:gd name="T19" fmla="*/ 562 h 1875"/>
                              <a:gd name="T20" fmla="*/ 1002 w 1576"/>
                              <a:gd name="T21" fmla="*/ 361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76" h="1875">
                                <a:moveTo>
                                  <a:pt x="1002" y="361"/>
                                </a:moveTo>
                                <a:cubicBezTo>
                                  <a:pt x="635" y="361"/>
                                  <a:pt x="410" y="648"/>
                                  <a:pt x="410" y="938"/>
                                </a:cubicBezTo>
                                <a:cubicBezTo>
                                  <a:pt x="410" y="1286"/>
                                  <a:pt x="694" y="1514"/>
                                  <a:pt x="1005" y="1514"/>
                                </a:cubicBezTo>
                                <a:cubicBezTo>
                                  <a:pt x="1211" y="1514"/>
                                  <a:pt x="1407" y="1422"/>
                                  <a:pt x="1573" y="1275"/>
                                </a:cubicBezTo>
                                <a:cubicBezTo>
                                  <a:pt x="1573" y="1707"/>
                                  <a:pt x="1573" y="1707"/>
                                  <a:pt x="1573" y="1707"/>
                                </a:cubicBezTo>
                                <a:cubicBezTo>
                                  <a:pt x="1399" y="1811"/>
                                  <a:pt x="1161" y="1875"/>
                                  <a:pt x="976" y="1875"/>
                                </a:cubicBezTo>
                                <a:cubicBezTo>
                                  <a:pt x="445" y="1875"/>
                                  <a:pt x="0" y="1444"/>
                                  <a:pt x="0" y="938"/>
                                </a:cubicBezTo>
                                <a:cubicBezTo>
                                  <a:pt x="0" y="401"/>
                                  <a:pt x="448" y="0"/>
                                  <a:pt x="978" y="0"/>
                                </a:cubicBezTo>
                                <a:cubicBezTo>
                                  <a:pt x="1182" y="0"/>
                                  <a:pt x="1420" y="61"/>
                                  <a:pt x="1576" y="139"/>
                                </a:cubicBezTo>
                                <a:cubicBezTo>
                                  <a:pt x="1576" y="562"/>
                                  <a:pt x="1576" y="562"/>
                                  <a:pt x="1576" y="562"/>
                                </a:cubicBezTo>
                                <a:cubicBezTo>
                                  <a:pt x="1380" y="434"/>
                                  <a:pt x="1182" y="361"/>
                                  <a:pt x="1002" y="361"/>
                                </a:cubicBezTo>
                              </a:path>
                            </a:pathLst>
                          </a:custGeom>
                          <a:solidFill>
                            <a:srgbClr val="E31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86"/>
                        <wps:cNvSpPr>
                          <a:spLocks/>
                        </wps:cNvSpPr>
                        <wps:spPr bwMode="auto">
                          <a:xfrm>
                            <a:off x="263221" y="299085"/>
                            <a:ext cx="248920" cy="285750"/>
                          </a:xfrm>
                          <a:custGeom>
                            <a:avLst/>
                            <a:gdLst>
                              <a:gd name="T0" fmla="*/ 983 w 1629"/>
                              <a:gd name="T1" fmla="*/ 1875 h 1875"/>
                              <a:gd name="T2" fmla="*/ 0 w 1629"/>
                              <a:gd name="T3" fmla="*/ 937 h 1875"/>
                              <a:gd name="T4" fmla="*/ 1007 w 1629"/>
                              <a:gd name="T5" fmla="*/ 0 h 1875"/>
                              <a:gd name="T6" fmla="*/ 1618 w 1629"/>
                              <a:gd name="T7" fmla="*/ 126 h 1875"/>
                              <a:gd name="T8" fmla="*/ 1618 w 1629"/>
                              <a:gd name="T9" fmla="*/ 546 h 1875"/>
                              <a:gd name="T10" fmla="*/ 1015 w 1629"/>
                              <a:gd name="T11" fmla="*/ 361 h 1875"/>
                              <a:gd name="T12" fmla="*/ 410 w 1629"/>
                              <a:gd name="T13" fmla="*/ 937 h 1875"/>
                              <a:gd name="T14" fmla="*/ 1020 w 1629"/>
                              <a:gd name="T15" fmla="*/ 1524 h 1875"/>
                              <a:gd name="T16" fmla="*/ 1243 w 1629"/>
                              <a:gd name="T17" fmla="*/ 1487 h 1875"/>
                              <a:gd name="T18" fmla="*/ 1243 w 1629"/>
                              <a:gd name="T19" fmla="*/ 1149 h 1875"/>
                              <a:gd name="T20" fmla="*/ 943 w 1629"/>
                              <a:gd name="T21" fmla="*/ 1149 h 1875"/>
                              <a:gd name="T22" fmla="*/ 943 w 1629"/>
                              <a:gd name="T23" fmla="*/ 793 h 1875"/>
                              <a:gd name="T24" fmla="*/ 1629 w 1629"/>
                              <a:gd name="T25" fmla="*/ 793 h 1875"/>
                              <a:gd name="T26" fmla="*/ 1629 w 1629"/>
                              <a:gd name="T27" fmla="*/ 1741 h 1875"/>
                              <a:gd name="T28" fmla="*/ 983 w 1629"/>
                              <a:gd name="T29" fmla="*/ 1875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29" h="1875">
                                <a:moveTo>
                                  <a:pt x="983" y="1875"/>
                                </a:moveTo>
                                <a:cubicBezTo>
                                  <a:pt x="450" y="1875"/>
                                  <a:pt x="0" y="1460"/>
                                  <a:pt x="0" y="937"/>
                                </a:cubicBezTo>
                                <a:cubicBezTo>
                                  <a:pt x="0" y="410"/>
                                  <a:pt x="447" y="0"/>
                                  <a:pt x="1007" y="0"/>
                                </a:cubicBezTo>
                                <a:cubicBezTo>
                                  <a:pt x="1211" y="0"/>
                                  <a:pt x="1463" y="53"/>
                                  <a:pt x="1618" y="126"/>
                                </a:cubicBezTo>
                                <a:cubicBezTo>
                                  <a:pt x="1618" y="546"/>
                                  <a:pt x="1618" y="546"/>
                                  <a:pt x="1618" y="546"/>
                                </a:cubicBezTo>
                                <a:cubicBezTo>
                                  <a:pt x="1441" y="444"/>
                                  <a:pt x="1214" y="361"/>
                                  <a:pt x="1015" y="361"/>
                                </a:cubicBezTo>
                                <a:cubicBezTo>
                                  <a:pt x="648" y="361"/>
                                  <a:pt x="410" y="648"/>
                                  <a:pt x="410" y="937"/>
                                </a:cubicBezTo>
                                <a:cubicBezTo>
                                  <a:pt x="410" y="1278"/>
                                  <a:pt x="691" y="1524"/>
                                  <a:pt x="1020" y="1524"/>
                                </a:cubicBezTo>
                                <a:cubicBezTo>
                                  <a:pt x="1090" y="1524"/>
                                  <a:pt x="1157" y="1519"/>
                                  <a:pt x="1243" y="1487"/>
                                </a:cubicBezTo>
                                <a:cubicBezTo>
                                  <a:pt x="1243" y="1149"/>
                                  <a:pt x="1243" y="1149"/>
                                  <a:pt x="1243" y="1149"/>
                                </a:cubicBezTo>
                                <a:cubicBezTo>
                                  <a:pt x="943" y="1149"/>
                                  <a:pt x="943" y="1149"/>
                                  <a:pt x="943" y="1149"/>
                                </a:cubicBezTo>
                                <a:cubicBezTo>
                                  <a:pt x="943" y="793"/>
                                  <a:pt x="943" y="793"/>
                                  <a:pt x="943" y="793"/>
                                </a:cubicBezTo>
                                <a:cubicBezTo>
                                  <a:pt x="1629" y="793"/>
                                  <a:pt x="1629" y="793"/>
                                  <a:pt x="1629" y="793"/>
                                </a:cubicBezTo>
                                <a:cubicBezTo>
                                  <a:pt x="1629" y="1741"/>
                                  <a:pt x="1629" y="1741"/>
                                  <a:pt x="1629" y="1741"/>
                                </a:cubicBezTo>
                                <a:cubicBezTo>
                                  <a:pt x="1433" y="1830"/>
                                  <a:pt x="1214" y="1875"/>
                                  <a:pt x="983" y="1875"/>
                                </a:cubicBezTo>
                              </a:path>
                            </a:pathLst>
                          </a:custGeom>
                          <a:solidFill>
                            <a:srgbClr val="E31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57861" y="304800"/>
                            <a:ext cx="59055" cy="274320"/>
                          </a:xfrm>
                          <a:prstGeom prst="rect">
                            <a:avLst/>
                          </a:prstGeom>
                          <a:solidFill>
                            <a:srgbClr val="E31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88"/>
                        <wps:cNvSpPr>
                          <a:spLocks/>
                        </wps:cNvSpPr>
                        <wps:spPr bwMode="auto">
                          <a:xfrm>
                            <a:off x="4776" y="0"/>
                            <a:ext cx="917575" cy="914400"/>
                          </a:xfrm>
                          <a:custGeom>
                            <a:avLst/>
                            <a:gdLst>
                              <a:gd name="T0" fmla="*/ 0 w 1445"/>
                              <a:gd name="T1" fmla="*/ 0 h 1440"/>
                              <a:gd name="T2" fmla="*/ 0 w 1445"/>
                              <a:gd name="T3" fmla="*/ 160 h 1440"/>
                              <a:gd name="T4" fmla="*/ 1284 w 1445"/>
                              <a:gd name="T5" fmla="*/ 160 h 1440"/>
                              <a:gd name="T6" fmla="*/ 1284 w 1445"/>
                              <a:gd name="T7" fmla="*/ 1440 h 1440"/>
                              <a:gd name="T8" fmla="*/ 1445 w 1445"/>
                              <a:gd name="T9" fmla="*/ 1440 h 1440"/>
                              <a:gd name="T10" fmla="*/ 1445 w 1445"/>
                              <a:gd name="T11" fmla="*/ 0 h 1440"/>
                              <a:gd name="T12" fmla="*/ 0 w 1445"/>
                              <a:gd name="T13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5" h="144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  <a:lnTo>
                                  <a:pt x="1284" y="160"/>
                                </a:lnTo>
                                <a:lnTo>
                                  <a:pt x="1284" y="1440"/>
                                </a:lnTo>
                                <a:lnTo>
                                  <a:pt x="1445" y="1440"/>
                                </a:lnTo>
                                <a:lnTo>
                                  <a:pt x="1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/>
                              </a:gs>
                              <a:gs pos="5000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BCADCE" id="Canvas 447" o:spid="_x0000_s1026" editas="canvas" style="position:absolute;margin-left:-54.35pt;margin-top:18pt;width:72.65pt;height:1in;z-index:251655168;mso-position-horizontal-relative:right-margin-area;mso-position-vertical-relative:page" coordsize="922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9220;height:9144;visibility:visible;mso-wrap-style:square">
                <v:fill o:detectmouseclick="t"/>
                <v:path o:connecttype="none"/>
              </v:shape>
              <v:group id="Group 442" o:spid="_x0000_s1028" style="position:absolute;left:3;width:9220;height:9144" coordorigin="3" coordsize="92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Freeform 85" o:spid="_x0000_s1029" style="position:absolute;left:3;top:2990;width:2406;height:2858;visibility:visible;mso-wrap-style:square;v-text-anchor:top" coordsize="1576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" path="m1002,361c635,361,410,648,410,938v,348,284,576,595,576c1211,1514,1407,1422,1573,1275v,432,,432,,432c1399,1811,1161,1875,976,1875,445,1875,,1444,,938,,401,448,,978,v204,,442,61,598,139c1576,562,1576,562,1576,562,1380,434,1182,361,1002,361e" fillcolor="#e31937" stroked="f">
                  <v:path arrowok="t" o:connecttype="custom" o:connectlocs="153012,55016;62610,142951;153470,230734;240207,194310;240207,260147;149041,285750;0,142951;149347,0;240665,21184;240665,85649;153012,55016" o:connectangles="0,0,0,0,0,0,0,0,0,0,0"/>
                </v:shape>
                <v:shape id="Freeform 86" o:spid="_x0000_s1030" style="position:absolute;left:2632;top:2990;width:2489;height:2858;visibility:visible;mso-wrap-style:square;v-text-anchor:top" coordsize="1629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" path="m983,1875c450,1875,,1460,,937,,410,447,,1007,v204,,456,53,611,126c1618,546,1618,546,1618,546,1441,444,1214,361,1015,361,648,361,410,648,410,937v,341,281,587,610,587c1090,1524,1157,1519,1243,1487v,-338,,-338,,-338c943,1149,943,1149,943,1149v,-356,,-356,,-356c1629,793,1629,793,1629,793v,948,,948,,948c1433,1830,1214,1875,983,1875e" fillcolor="#e31937" stroked="f">
                  <v:path arrowok="t" o:connecttype="custom" o:connectlocs="150208,285750;0,142799;153875,0;247239,19202;247239,83210;155097,55016;62650,142799;155862,232258;189937,226619;189937,175108;144095,175108;144095,120853;248920,120853;248920,265328;150208,285750" o:connectangles="0,0,0,0,0,0,0,0,0,0,0,0,0,0,0"/>
                </v:shape>
                <v:rect id="Rectangle 87" o:spid="_x0000_s1031" style="position:absolute;left:5578;top:3048;width:59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" fillcolor="#e31937" stroked="f"/>
                <v:shape id="Freeform 88" o:spid="_x0000_s1032" style="position:absolute;left:47;width:9176;height:9144;visibility:visible;mso-wrap-style:square;v-text-anchor:top" coordsize="144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" path="m,l,160r1284,l1284,1440r161,l1445,,,xe" fillcolor="#ff6a00 [3206]" stroked="f">
                  <v:fill color2="#991f3d [3205]" angle="90" colors="0 #ff6a00;.5 #e31937;1 #991f3d" focus="100%" type="gradient">
                    <o:fill v:ext="view" type="gradientUnscaled"/>
                  </v:fill>
                  <v:path arrowok="t" o:connecttype="custom" o:connectlocs="0,0;0,101600;815340,101600;815340,914400;917575,914400;917575,0;0,0" o:connectangles="0,0,0,0,0,0,0"/>
                </v:shape>
              </v:group>
              <w10:wrap anchorx="margin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531" w:rsidRPr="00AE7033" w:rsidRDefault="00763531" w:rsidP="00F87642">
    <w:pPr>
      <w:pStyle w:val="Corpsdetexte"/>
      <w:rPr>
        <w:lang w:val="en-US"/>
      </w:rPr>
    </w:pPr>
    <w:r w:rsidRPr="00A83190">
      <w:rPr>
        <w:noProof/>
        <w:sz w:val="14"/>
        <w:szCs w:val="14"/>
        <w:lang w:val="fr-FR" w:eastAsia="fr-FR"/>
      </w:rPr>
      <mc:AlternateContent>
        <mc:Choice Requires="wpg">
          <w:drawing>
            <wp:anchor distT="0" distB="0" distL="114300" distR="114300" simplePos="0" relativeHeight="251852800" behindDoc="0" locked="1" layoutInCell="1" allowOverlap="1" wp14:anchorId="393050AD" wp14:editId="0D93C4DB">
              <wp:simplePos x="0" y="0"/>
              <wp:positionH relativeFrom="margin">
                <wp:align>right</wp:align>
              </wp:positionH>
              <wp:positionV relativeFrom="page">
                <wp:posOffset>457200</wp:posOffset>
              </wp:positionV>
              <wp:extent cx="1024128" cy="1016812"/>
              <wp:effectExtent l="0" t="0" r="5080" b="0"/>
              <wp:wrapNone/>
              <wp:docPr id="65" name="Canva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128" cy="1016812"/>
                        <a:chOff x="6070600" y="0"/>
                        <a:chExt cx="1021080" cy="1017905"/>
                      </a:xfrm>
                    </wpg:grpSpPr>
                    <wps:wsp>
                      <wps:cNvPr id="66" name="Rectangle 66"/>
                      <wps:cNvSpPr/>
                      <wps:spPr>
                        <a:xfrm>
                          <a:off x="6070600" y="0"/>
                          <a:ext cx="1016000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g:grpSp>
                      <wpg:cNvPr id="67" name="Group 67"/>
                      <wpg:cNvGrpSpPr>
                        <a:grpSpLocks noChangeAspect="1"/>
                      </wpg:cNvGrpSpPr>
                      <wpg:grpSpPr>
                        <a:xfrm>
                          <a:off x="6070600" y="0"/>
                          <a:ext cx="1021080" cy="1016001"/>
                          <a:chOff x="6070600" y="0"/>
                          <a:chExt cx="1148715" cy="1143000"/>
                        </a:xfrm>
                      </wpg:grpSpPr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6070600" y="374015"/>
                            <a:ext cx="300355" cy="356870"/>
                          </a:xfrm>
                          <a:custGeom>
                            <a:avLst/>
                            <a:gdLst>
                              <a:gd name="T0" fmla="*/ 1002 w 1576"/>
                              <a:gd name="T1" fmla="*/ 361 h 1875"/>
                              <a:gd name="T2" fmla="*/ 410 w 1576"/>
                              <a:gd name="T3" fmla="*/ 938 h 1875"/>
                              <a:gd name="T4" fmla="*/ 1005 w 1576"/>
                              <a:gd name="T5" fmla="*/ 1514 h 1875"/>
                              <a:gd name="T6" fmla="*/ 1573 w 1576"/>
                              <a:gd name="T7" fmla="*/ 1275 h 1875"/>
                              <a:gd name="T8" fmla="*/ 1573 w 1576"/>
                              <a:gd name="T9" fmla="*/ 1707 h 1875"/>
                              <a:gd name="T10" fmla="*/ 976 w 1576"/>
                              <a:gd name="T11" fmla="*/ 1875 h 1875"/>
                              <a:gd name="T12" fmla="*/ 0 w 1576"/>
                              <a:gd name="T13" fmla="*/ 938 h 1875"/>
                              <a:gd name="T14" fmla="*/ 978 w 1576"/>
                              <a:gd name="T15" fmla="*/ 0 h 1875"/>
                              <a:gd name="T16" fmla="*/ 1576 w 1576"/>
                              <a:gd name="T17" fmla="*/ 139 h 1875"/>
                              <a:gd name="T18" fmla="*/ 1576 w 1576"/>
                              <a:gd name="T19" fmla="*/ 562 h 1875"/>
                              <a:gd name="T20" fmla="*/ 1002 w 1576"/>
                              <a:gd name="T21" fmla="*/ 361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76" h="1875">
                                <a:moveTo>
                                  <a:pt x="1002" y="361"/>
                                </a:moveTo>
                                <a:cubicBezTo>
                                  <a:pt x="635" y="361"/>
                                  <a:pt x="410" y="648"/>
                                  <a:pt x="410" y="938"/>
                                </a:cubicBezTo>
                                <a:cubicBezTo>
                                  <a:pt x="410" y="1286"/>
                                  <a:pt x="694" y="1514"/>
                                  <a:pt x="1005" y="1514"/>
                                </a:cubicBezTo>
                                <a:cubicBezTo>
                                  <a:pt x="1211" y="1514"/>
                                  <a:pt x="1407" y="1422"/>
                                  <a:pt x="1573" y="1275"/>
                                </a:cubicBezTo>
                                <a:cubicBezTo>
                                  <a:pt x="1573" y="1707"/>
                                  <a:pt x="1573" y="1707"/>
                                  <a:pt x="1573" y="1707"/>
                                </a:cubicBezTo>
                                <a:cubicBezTo>
                                  <a:pt x="1399" y="1811"/>
                                  <a:pt x="1161" y="1875"/>
                                  <a:pt x="976" y="1875"/>
                                </a:cubicBezTo>
                                <a:cubicBezTo>
                                  <a:pt x="445" y="1875"/>
                                  <a:pt x="0" y="1444"/>
                                  <a:pt x="0" y="938"/>
                                </a:cubicBezTo>
                                <a:cubicBezTo>
                                  <a:pt x="0" y="401"/>
                                  <a:pt x="448" y="0"/>
                                  <a:pt x="978" y="0"/>
                                </a:cubicBezTo>
                                <a:cubicBezTo>
                                  <a:pt x="1182" y="0"/>
                                  <a:pt x="1420" y="61"/>
                                  <a:pt x="1576" y="139"/>
                                </a:cubicBezTo>
                                <a:cubicBezTo>
                                  <a:pt x="1576" y="562"/>
                                  <a:pt x="1576" y="562"/>
                                  <a:pt x="1576" y="562"/>
                                </a:cubicBezTo>
                                <a:cubicBezTo>
                                  <a:pt x="1380" y="434"/>
                                  <a:pt x="1182" y="361"/>
                                  <a:pt x="1002" y="361"/>
                                </a:cubicBezTo>
                              </a:path>
                            </a:pathLst>
                          </a:cu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3"/>
                        <wps:cNvSpPr>
                          <a:spLocks/>
                        </wps:cNvSpPr>
                        <wps:spPr bwMode="auto">
                          <a:xfrm>
                            <a:off x="6397625" y="374015"/>
                            <a:ext cx="310515" cy="356870"/>
                          </a:xfrm>
                          <a:custGeom>
                            <a:avLst/>
                            <a:gdLst>
                              <a:gd name="T0" fmla="*/ 983 w 1629"/>
                              <a:gd name="T1" fmla="*/ 1875 h 1875"/>
                              <a:gd name="T2" fmla="*/ 0 w 1629"/>
                              <a:gd name="T3" fmla="*/ 937 h 1875"/>
                              <a:gd name="T4" fmla="*/ 1007 w 1629"/>
                              <a:gd name="T5" fmla="*/ 0 h 1875"/>
                              <a:gd name="T6" fmla="*/ 1618 w 1629"/>
                              <a:gd name="T7" fmla="*/ 126 h 1875"/>
                              <a:gd name="T8" fmla="*/ 1618 w 1629"/>
                              <a:gd name="T9" fmla="*/ 546 h 1875"/>
                              <a:gd name="T10" fmla="*/ 1015 w 1629"/>
                              <a:gd name="T11" fmla="*/ 361 h 1875"/>
                              <a:gd name="T12" fmla="*/ 410 w 1629"/>
                              <a:gd name="T13" fmla="*/ 937 h 1875"/>
                              <a:gd name="T14" fmla="*/ 1020 w 1629"/>
                              <a:gd name="T15" fmla="*/ 1524 h 1875"/>
                              <a:gd name="T16" fmla="*/ 1243 w 1629"/>
                              <a:gd name="T17" fmla="*/ 1487 h 1875"/>
                              <a:gd name="T18" fmla="*/ 1243 w 1629"/>
                              <a:gd name="T19" fmla="*/ 1149 h 1875"/>
                              <a:gd name="T20" fmla="*/ 943 w 1629"/>
                              <a:gd name="T21" fmla="*/ 1149 h 1875"/>
                              <a:gd name="T22" fmla="*/ 943 w 1629"/>
                              <a:gd name="T23" fmla="*/ 793 h 1875"/>
                              <a:gd name="T24" fmla="*/ 1629 w 1629"/>
                              <a:gd name="T25" fmla="*/ 793 h 1875"/>
                              <a:gd name="T26" fmla="*/ 1629 w 1629"/>
                              <a:gd name="T27" fmla="*/ 1741 h 1875"/>
                              <a:gd name="T28" fmla="*/ 983 w 1629"/>
                              <a:gd name="T29" fmla="*/ 1875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29" h="1875">
                                <a:moveTo>
                                  <a:pt x="983" y="1875"/>
                                </a:moveTo>
                                <a:cubicBezTo>
                                  <a:pt x="450" y="1875"/>
                                  <a:pt x="0" y="1460"/>
                                  <a:pt x="0" y="937"/>
                                </a:cubicBezTo>
                                <a:cubicBezTo>
                                  <a:pt x="0" y="410"/>
                                  <a:pt x="447" y="0"/>
                                  <a:pt x="1007" y="0"/>
                                </a:cubicBezTo>
                                <a:cubicBezTo>
                                  <a:pt x="1211" y="0"/>
                                  <a:pt x="1463" y="53"/>
                                  <a:pt x="1618" y="126"/>
                                </a:cubicBezTo>
                                <a:cubicBezTo>
                                  <a:pt x="1618" y="546"/>
                                  <a:pt x="1618" y="546"/>
                                  <a:pt x="1618" y="546"/>
                                </a:cubicBezTo>
                                <a:cubicBezTo>
                                  <a:pt x="1441" y="444"/>
                                  <a:pt x="1214" y="361"/>
                                  <a:pt x="1015" y="361"/>
                                </a:cubicBezTo>
                                <a:cubicBezTo>
                                  <a:pt x="648" y="361"/>
                                  <a:pt x="410" y="648"/>
                                  <a:pt x="410" y="937"/>
                                </a:cubicBezTo>
                                <a:cubicBezTo>
                                  <a:pt x="410" y="1278"/>
                                  <a:pt x="691" y="1524"/>
                                  <a:pt x="1020" y="1524"/>
                                </a:cubicBezTo>
                                <a:cubicBezTo>
                                  <a:pt x="1090" y="1524"/>
                                  <a:pt x="1157" y="1519"/>
                                  <a:pt x="1243" y="1487"/>
                                </a:cubicBezTo>
                                <a:cubicBezTo>
                                  <a:pt x="1243" y="1149"/>
                                  <a:pt x="1243" y="1149"/>
                                  <a:pt x="1243" y="1149"/>
                                </a:cubicBezTo>
                                <a:cubicBezTo>
                                  <a:pt x="943" y="1149"/>
                                  <a:pt x="943" y="1149"/>
                                  <a:pt x="943" y="1149"/>
                                </a:cubicBezTo>
                                <a:cubicBezTo>
                                  <a:pt x="943" y="793"/>
                                  <a:pt x="943" y="793"/>
                                  <a:pt x="943" y="793"/>
                                </a:cubicBezTo>
                                <a:cubicBezTo>
                                  <a:pt x="1629" y="793"/>
                                  <a:pt x="1629" y="793"/>
                                  <a:pt x="1629" y="793"/>
                                </a:cubicBezTo>
                                <a:cubicBezTo>
                                  <a:pt x="1629" y="1741"/>
                                  <a:pt x="1629" y="1741"/>
                                  <a:pt x="1629" y="1741"/>
                                </a:cubicBezTo>
                                <a:cubicBezTo>
                                  <a:pt x="1433" y="1830"/>
                                  <a:pt x="1214" y="1875"/>
                                  <a:pt x="983" y="1875"/>
                                </a:cubicBezTo>
                              </a:path>
                            </a:pathLst>
                          </a:cu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6765290" y="381000"/>
                            <a:ext cx="73025" cy="342900"/>
                          </a:xfrm>
                          <a:prstGeom prst="rect">
                            <a:avLst/>
                          </a:prstGeom>
                          <a:solidFill>
                            <a:srgbClr val="E61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5"/>
                        <wps:cNvSpPr>
                          <a:spLocks/>
                        </wps:cNvSpPr>
                        <wps:spPr bwMode="auto">
                          <a:xfrm>
                            <a:off x="6076315" y="0"/>
                            <a:ext cx="1143000" cy="1143000"/>
                          </a:xfrm>
                          <a:custGeom>
                            <a:avLst/>
                            <a:gdLst>
                              <a:gd name="T0" fmla="*/ 0 w 1800"/>
                              <a:gd name="T1" fmla="*/ 0 h 1800"/>
                              <a:gd name="T2" fmla="*/ 0 w 1800"/>
                              <a:gd name="T3" fmla="*/ 200 h 1800"/>
                              <a:gd name="T4" fmla="*/ 1600 w 1800"/>
                              <a:gd name="T5" fmla="*/ 200 h 1800"/>
                              <a:gd name="T6" fmla="*/ 1600 w 1800"/>
                              <a:gd name="T7" fmla="*/ 1800 h 1800"/>
                              <a:gd name="T8" fmla="*/ 1800 w 1800"/>
                              <a:gd name="T9" fmla="*/ 1800 h 1800"/>
                              <a:gd name="T10" fmla="*/ 1800 w 1800"/>
                              <a:gd name="T11" fmla="*/ 0 h 1800"/>
                              <a:gd name="T12" fmla="*/ 0 w 1800"/>
                              <a:gd name="T13" fmla="*/ 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0" h="1800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lnTo>
                                  <a:pt x="1600" y="200"/>
                                </a:lnTo>
                                <a:lnTo>
                                  <a:pt x="1600" y="1800"/>
                                </a:lnTo>
                                <a:lnTo>
                                  <a:pt x="1800" y="1800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/>
                              </a:gs>
                              <a:gs pos="5000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BB0359F" id="Canvas 15" o:spid="_x0000_s1026" style="position:absolute;margin-left:29.45pt;margin-top:36pt;width:80.65pt;height:80.05pt;z-index:251852800;mso-position-horizontal:right;mso-position-horizontal-relative:margin;mso-position-vertical-relative:page;mso-width-relative:margin" coordorigin="60706" coordsize="10210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">
              <v:rect id="Rectangle 66" o:spid="_x0000_s1027" style="position:absolute;left:60706;width:10160;height:1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<v:group id="Group 67" o:spid="_x0000_s1028" style="position:absolute;left:60706;width:10210;height:10160" coordorigin="60706" coordsize="11487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o:lock v:ext="edit" aspectratio="t"/>
                <v:shape id="Freeform 68" o:spid="_x0000_s1029" style="position:absolute;left:60706;top:3740;width:3003;height:3568;visibility:visible;mso-wrap-style:square;v-text-anchor:top" coordsize="1576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" path="m1002,361c635,361,410,648,410,938v,348,284,576,595,576c1211,1514,1407,1422,1573,1275v,432,,432,,432c1399,1811,1161,1875,976,1875,445,1875,,1444,,938,,401,448,,978,v204,,442,61,598,139c1576,562,1576,562,1576,562,1380,434,1182,361,1002,361e" fillcolor="#e61739" stroked="f">
                  <v:path arrowok="t" o:connecttype="custom" o:connectlocs="190962,68709;78138,178530;191533,288161;299783,242672;299783,324894;186007,356870;0,178530;186388,0;300355,26456;300355,106966;190962,68709" o:connectangles="0,0,0,0,0,0,0,0,0,0,0"/>
                </v:shape>
                <v:shape id="Freeform 293" o:spid="_x0000_s1030" style="position:absolute;left:63976;top:3740;width:3105;height:3568;visibility:visible;mso-wrap-style:square;v-text-anchor:top" coordsize="1629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" path="m983,1875c450,1875,,1460,,937,,410,447,,1007,v204,,456,53,611,126c1618,546,1618,546,1618,546,1441,444,1214,361,1015,361,648,361,410,648,410,937v,341,281,587,610,587c1090,1524,1157,1519,1243,1487v,-338,,-338,,-338c943,1149,943,1149,943,1149v,-356,,-356,,-356c1629,793,1629,793,1629,793v,948,,948,,948c1433,1830,1214,1875,983,1875e" fillcolor="#e61739" stroked="f">
                  <v:path arrowok="t" o:connecttype="custom" o:connectlocs="187376,356870;0,178340;191951,0;308418,23982;308418,103921;193476,68709;78153,178340;194429,290064;236937,283022;236937,218690;179752,218690;179752,150932;310515,150932;310515,331366;187376,356870" o:connectangles="0,0,0,0,0,0,0,0,0,0,0,0,0,0,0"/>
                </v:shape>
                <v:rect id="Rectangle 294" o:spid="_x0000_s1031" style="position:absolute;left:67652;top:3810;width:73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" fillcolor="#e61739" stroked="f"/>
                <v:shape id="Freeform 295" o:spid="_x0000_s1032" style="position:absolute;left:60763;width:11430;height:11430;visibility:visible;mso-wrap-style:square;v-text-anchor:top" coordsize="18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" path="m,l,200r1600,l1600,1800r200,l1800,,,xe" fillcolor="#ff6a00 [3206]" stroked="f">
                  <v:fill color2="#991f3d [3205]" angle="90" colors="0 #ff6a00;.5 #e31937;1 #991f3d" focus="100%" type="gradient">
                    <o:fill v:ext="view" type="gradientUnscaled"/>
                  </v:fill>
                  <v:path arrowok="t" o:connecttype="custom" o:connectlocs="0,0;0,127000;1016000,127000;1016000,1143000;1143000,1143000;1143000,0;0,0" o:connectangles="0,0,0,0,0,0,0"/>
                </v:shape>
              </v:group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742B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EC27D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447F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9E2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7B8BC6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987642"/>
    <w:lvl w:ilvl="0">
      <w:start w:val="1"/>
      <w:numFmt w:val="bullet"/>
      <w:pStyle w:val="Listepuces4"/>
      <w:lvlText w:val=""/>
      <w:lvlJc w:val="left"/>
      <w:pPr>
        <w:ind w:left="1440" w:hanging="360"/>
      </w:pPr>
      <w:rPr>
        <w:rFonts w:ascii="Symbol" w:hAnsi="Symbol" w:hint="default"/>
        <w:color w:val="991F3D" w:themeColor="accent2"/>
      </w:rPr>
    </w:lvl>
  </w:abstractNum>
  <w:abstractNum w:abstractNumId="6" w15:restartNumberingAfterBreak="0">
    <w:nsid w:val="FFFFFF82"/>
    <w:multiLevelType w:val="singleLevel"/>
    <w:tmpl w:val="A7120AF4"/>
    <w:lvl w:ilvl="0">
      <w:start w:val="1"/>
      <w:numFmt w:val="bullet"/>
      <w:pStyle w:val="Listepuces3"/>
      <w:lvlText w:val=""/>
      <w:lvlJc w:val="left"/>
      <w:pPr>
        <w:ind w:left="1080" w:hanging="360"/>
      </w:pPr>
      <w:rPr>
        <w:rFonts w:ascii="Symbol" w:hAnsi="Symbol" w:hint="default"/>
        <w:color w:val="991F3D" w:themeColor="accent2"/>
      </w:rPr>
    </w:lvl>
  </w:abstractNum>
  <w:abstractNum w:abstractNumId="7" w15:restartNumberingAfterBreak="0">
    <w:nsid w:val="FFFFFF83"/>
    <w:multiLevelType w:val="singleLevel"/>
    <w:tmpl w:val="A19EB5F6"/>
    <w:lvl w:ilvl="0">
      <w:start w:val="1"/>
      <w:numFmt w:val="bullet"/>
      <w:pStyle w:val="Listepuces2"/>
      <w:lvlText w:val=""/>
      <w:lvlJc w:val="left"/>
      <w:pPr>
        <w:ind w:left="720" w:hanging="360"/>
      </w:pPr>
      <w:rPr>
        <w:rFonts w:ascii="Symbol" w:hAnsi="Symbol" w:hint="default"/>
        <w:color w:val="991F3D" w:themeColor="accent2"/>
      </w:rPr>
    </w:lvl>
  </w:abstractNum>
  <w:abstractNum w:abstractNumId="8" w15:restartNumberingAfterBreak="0">
    <w:nsid w:val="FFFFFF88"/>
    <w:multiLevelType w:val="singleLevel"/>
    <w:tmpl w:val="7D5244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D61704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991F3D" w:themeColor="accent2"/>
      </w:rPr>
    </w:lvl>
  </w:abstractNum>
  <w:abstractNum w:abstractNumId="10" w15:restartNumberingAfterBreak="0">
    <w:nsid w:val="005C715C"/>
    <w:multiLevelType w:val="multilevel"/>
    <w:tmpl w:val="39EC75D6"/>
    <w:numStyleLink w:val="CGI-Appendix"/>
  </w:abstractNum>
  <w:abstractNum w:abstractNumId="11" w15:restartNumberingAfterBreak="0">
    <w:nsid w:val="04985A81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66D3391"/>
    <w:multiLevelType w:val="hybridMultilevel"/>
    <w:tmpl w:val="E78478A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D385BA8"/>
    <w:multiLevelType w:val="multilevel"/>
    <w:tmpl w:val="39EC75D6"/>
    <w:numStyleLink w:val="CGI-Appendix"/>
  </w:abstractNum>
  <w:abstractNum w:abstractNumId="14" w15:restartNumberingAfterBreak="0">
    <w:nsid w:val="0E5506E6"/>
    <w:multiLevelType w:val="hybridMultilevel"/>
    <w:tmpl w:val="2068B2E2"/>
    <w:lvl w:ilvl="0" w:tplc="CF3012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6E091E"/>
    <w:multiLevelType w:val="hybridMultilevel"/>
    <w:tmpl w:val="D96807FC"/>
    <w:lvl w:ilvl="0" w:tplc="80EC61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E9526F"/>
    <w:multiLevelType w:val="multilevel"/>
    <w:tmpl w:val="9872D120"/>
    <w:numStyleLink w:val="CGI-Headings"/>
  </w:abstractNum>
  <w:abstractNum w:abstractNumId="17" w15:restartNumberingAfterBreak="0">
    <w:nsid w:val="16D06DC1"/>
    <w:multiLevelType w:val="hybridMultilevel"/>
    <w:tmpl w:val="BD643550"/>
    <w:lvl w:ilvl="0" w:tplc="8D5EB94A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084876"/>
    <w:multiLevelType w:val="multilevel"/>
    <w:tmpl w:val="39EC75D6"/>
    <w:numStyleLink w:val="CGI-Appendix"/>
  </w:abstractNum>
  <w:abstractNum w:abstractNumId="19" w15:restartNumberingAfterBreak="0">
    <w:nsid w:val="1D7E33F6"/>
    <w:multiLevelType w:val="multilevel"/>
    <w:tmpl w:val="9872D120"/>
    <w:numStyleLink w:val="CGI-Headings"/>
  </w:abstractNum>
  <w:abstractNum w:abstractNumId="20" w15:restartNumberingAfterBreak="0">
    <w:nsid w:val="20B91E0D"/>
    <w:multiLevelType w:val="multilevel"/>
    <w:tmpl w:val="9872D120"/>
    <w:numStyleLink w:val="CGI-Headings"/>
  </w:abstractNum>
  <w:abstractNum w:abstractNumId="21" w15:restartNumberingAfterBreak="0">
    <w:nsid w:val="29F02852"/>
    <w:multiLevelType w:val="hybridMultilevel"/>
    <w:tmpl w:val="131A4AA8"/>
    <w:lvl w:ilvl="0" w:tplc="040C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2" w15:restartNumberingAfterBreak="0">
    <w:nsid w:val="2B3D7D9A"/>
    <w:multiLevelType w:val="multilevel"/>
    <w:tmpl w:val="9872D120"/>
    <w:numStyleLink w:val="CGI-Headings"/>
  </w:abstractNum>
  <w:abstractNum w:abstractNumId="23" w15:restartNumberingAfterBreak="0">
    <w:nsid w:val="32F93F6F"/>
    <w:multiLevelType w:val="multilevel"/>
    <w:tmpl w:val="9872D120"/>
    <w:styleLink w:val="CGI-Headings"/>
    <w:lvl w:ilvl="0">
      <w:start w:val="1"/>
      <w:numFmt w:val="decimal"/>
      <w:pStyle w:val="Titre1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 w15:restartNumberingAfterBreak="0">
    <w:nsid w:val="34D0521B"/>
    <w:multiLevelType w:val="multilevel"/>
    <w:tmpl w:val="39EC75D6"/>
    <w:styleLink w:val="CGI-Appendix"/>
    <w:lvl w:ilvl="0">
      <w:start w:val="1"/>
      <w:numFmt w:val="none"/>
      <w:pStyle w:val="Titredelannexe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delannexe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delannexe3"/>
      <w:suff w:val="nothing"/>
      <w:lvlText w:val="%2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delannexe4"/>
      <w:suff w:val="nothing"/>
      <w:lvlText w:val="%2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delannexe5"/>
      <w:suff w:val="nothing"/>
      <w:lvlText w:val="%2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351B79E0"/>
    <w:multiLevelType w:val="multilevel"/>
    <w:tmpl w:val="9872D120"/>
    <w:numStyleLink w:val="CGI-Headings"/>
  </w:abstractNum>
  <w:abstractNum w:abstractNumId="26" w15:restartNumberingAfterBreak="0">
    <w:nsid w:val="374E6E67"/>
    <w:multiLevelType w:val="hybridMultilevel"/>
    <w:tmpl w:val="5AA26356"/>
    <w:lvl w:ilvl="0" w:tplc="28DCF7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B2627F"/>
    <w:multiLevelType w:val="multilevel"/>
    <w:tmpl w:val="9872D120"/>
    <w:numStyleLink w:val="CGI-Headings"/>
  </w:abstractNum>
  <w:abstractNum w:abstractNumId="28" w15:restartNumberingAfterBreak="0">
    <w:nsid w:val="3C8B5CBD"/>
    <w:multiLevelType w:val="multilevel"/>
    <w:tmpl w:val="F5A6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E0D2D78"/>
    <w:multiLevelType w:val="multilevel"/>
    <w:tmpl w:val="9872D120"/>
    <w:numStyleLink w:val="CGI-Headings"/>
  </w:abstractNum>
  <w:abstractNum w:abstractNumId="30" w15:restartNumberingAfterBreak="0">
    <w:nsid w:val="43C4732D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4B47998"/>
    <w:multiLevelType w:val="hybridMultilevel"/>
    <w:tmpl w:val="D2464F0A"/>
    <w:lvl w:ilvl="0" w:tplc="A77A7750">
      <w:start w:val="7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479B4681"/>
    <w:multiLevelType w:val="multilevel"/>
    <w:tmpl w:val="9872D120"/>
    <w:numStyleLink w:val="CGI-Headings"/>
  </w:abstractNum>
  <w:abstractNum w:abstractNumId="33" w15:restartNumberingAfterBreak="0">
    <w:nsid w:val="4B2E652D"/>
    <w:multiLevelType w:val="hybridMultilevel"/>
    <w:tmpl w:val="95C2A4F0"/>
    <w:lvl w:ilvl="0" w:tplc="8E141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183137"/>
    <w:multiLevelType w:val="hybridMultilevel"/>
    <w:tmpl w:val="AB5ED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B47AED"/>
    <w:multiLevelType w:val="hybridMultilevel"/>
    <w:tmpl w:val="86202272"/>
    <w:lvl w:ilvl="0" w:tplc="0C00A8D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F029A4"/>
    <w:multiLevelType w:val="hybridMultilevel"/>
    <w:tmpl w:val="C9FC6914"/>
    <w:lvl w:ilvl="0" w:tplc="8A4882C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465E3F"/>
    <w:multiLevelType w:val="hybridMultilevel"/>
    <w:tmpl w:val="974A72BC"/>
    <w:lvl w:ilvl="0" w:tplc="04544308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  <w:color w:val="991F3D" w:themeColor="accent2"/>
      </w:rPr>
    </w:lvl>
    <w:lvl w:ilvl="1" w:tplc="0C0C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8" w15:restartNumberingAfterBreak="0">
    <w:nsid w:val="5EA40AF5"/>
    <w:multiLevelType w:val="hybridMultilevel"/>
    <w:tmpl w:val="3B4EA9B4"/>
    <w:lvl w:ilvl="0" w:tplc="81CCE7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FD642D"/>
    <w:multiLevelType w:val="multilevel"/>
    <w:tmpl w:val="9872D120"/>
    <w:numStyleLink w:val="CGI-Headings"/>
  </w:abstractNum>
  <w:abstractNum w:abstractNumId="40" w15:restartNumberingAfterBreak="0">
    <w:nsid w:val="72B55DCC"/>
    <w:multiLevelType w:val="multilevel"/>
    <w:tmpl w:val="9872D120"/>
    <w:numStyleLink w:val="CGI-Headings"/>
  </w:abstractNum>
  <w:abstractNum w:abstractNumId="41" w15:restartNumberingAfterBreak="0">
    <w:nsid w:val="7BB36587"/>
    <w:multiLevelType w:val="hybridMultilevel"/>
    <w:tmpl w:val="E9002992"/>
    <w:lvl w:ilvl="0" w:tplc="8D1C076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7"/>
  </w:num>
  <w:num w:numId="12">
    <w:abstractNumId w:val="33"/>
  </w:num>
  <w:num w:numId="13">
    <w:abstractNumId w:val="14"/>
  </w:num>
  <w:num w:numId="14">
    <w:abstractNumId w:val="38"/>
  </w:num>
  <w:num w:numId="15">
    <w:abstractNumId w:val="23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1"/>
  </w:num>
  <w:num w:numId="21">
    <w:abstractNumId w:val="30"/>
  </w:num>
  <w:num w:numId="22">
    <w:abstractNumId w:val="19"/>
  </w:num>
  <w:num w:numId="23">
    <w:abstractNumId w:val="24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18"/>
  </w:num>
  <w:num w:numId="27">
    <w:abstractNumId w:val="10"/>
  </w:num>
  <w:num w:numId="28">
    <w:abstractNumId w:val="13"/>
  </w:num>
  <w:num w:numId="29">
    <w:abstractNumId w:val="40"/>
  </w:num>
  <w:num w:numId="30">
    <w:abstractNumId w:val="32"/>
  </w:num>
  <w:num w:numId="31">
    <w:abstractNumId w:val="16"/>
  </w:num>
  <w:num w:numId="32">
    <w:abstractNumId w:val="22"/>
  </w:num>
  <w:num w:numId="33">
    <w:abstractNumId w:val="39"/>
  </w:num>
  <w:num w:numId="34">
    <w:abstractNumId w:val="20"/>
  </w:num>
  <w:num w:numId="35">
    <w:abstractNumId w:val="34"/>
  </w:num>
  <w:num w:numId="36">
    <w:abstractNumId w:val="26"/>
  </w:num>
  <w:num w:numId="37">
    <w:abstractNumId w:val="9"/>
  </w:num>
  <w:num w:numId="38">
    <w:abstractNumId w:val="9"/>
  </w:num>
  <w:num w:numId="39">
    <w:abstractNumId w:val="9"/>
  </w:num>
  <w:num w:numId="40">
    <w:abstractNumId w:val="17"/>
  </w:num>
  <w:num w:numId="41">
    <w:abstractNumId w:val="28"/>
  </w:num>
  <w:num w:numId="42">
    <w:abstractNumId w:val="21"/>
  </w:num>
  <w:num w:numId="43">
    <w:abstractNumId w:val="15"/>
  </w:num>
  <w:num w:numId="44">
    <w:abstractNumId w:val="12"/>
  </w:num>
  <w:num w:numId="45">
    <w:abstractNumId w:val="41"/>
  </w:num>
  <w:num w:numId="46">
    <w:abstractNumId w:val="31"/>
  </w:num>
  <w:num w:numId="47">
    <w:abstractNumId w:val="36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ctiveWritingStyle w:appName="MSWord" w:lang="fr-CA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706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484"/>
    <w:rsid w:val="00000A7F"/>
    <w:rsid w:val="00000C33"/>
    <w:rsid w:val="000012A5"/>
    <w:rsid w:val="00001384"/>
    <w:rsid w:val="0000568C"/>
    <w:rsid w:val="000057DE"/>
    <w:rsid w:val="00005BFC"/>
    <w:rsid w:val="000073E1"/>
    <w:rsid w:val="00015210"/>
    <w:rsid w:val="00016166"/>
    <w:rsid w:val="0002593A"/>
    <w:rsid w:val="0002663F"/>
    <w:rsid w:val="00026716"/>
    <w:rsid w:val="0002788E"/>
    <w:rsid w:val="00033DB5"/>
    <w:rsid w:val="0003408A"/>
    <w:rsid w:val="00035F26"/>
    <w:rsid w:val="000364BA"/>
    <w:rsid w:val="00036E72"/>
    <w:rsid w:val="00043808"/>
    <w:rsid w:val="0004438F"/>
    <w:rsid w:val="0004496A"/>
    <w:rsid w:val="00045C6E"/>
    <w:rsid w:val="00054A60"/>
    <w:rsid w:val="00055FC3"/>
    <w:rsid w:val="00060D5F"/>
    <w:rsid w:val="000645A7"/>
    <w:rsid w:val="00065978"/>
    <w:rsid w:val="000662B1"/>
    <w:rsid w:val="000665C4"/>
    <w:rsid w:val="0006670C"/>
    <w:rsid w:val="00067CEA"/>
    <w:rsid w:val="00070541"/>
    <w:rsid w:val="00076A30"/>
    <w:rsid w:val="00077518"/>
    <w:rsid w:val="000800CB"/>
    <w:rsid w:val="00081C68"/>
    <w:rsid w:val="0008294C"/>
    <w:rsid w:val="000847D7"/>
    <w:rsid w:val="0009000C"/>
    <w:rsid w:val="000941F4"/>
    <w:rsid w:val="00096C1C"/>
    <w:rsid w:val="000A0FD4"/>
    <w:rsid w:val="000A28CA"/>
    <w:rsid w:val="000A4AA8"/>
    <w:rsid w:val="000B1E34"/>
    <w:rsid w:val="000B39EB"/>
    <w:rsid w:val="000B4A23"/>
    <w:rsid w:val="000C664F"/>
    <w:rsid w:val="000C77F6"/>
    <w:rsid w:val="000D07C3"/>
    <w:rsid w:val="000D1F3F"/>
    <w:rsid w:val="000D31E5"/>
    <w:rsid w:val="000D4F93"/>
    <w:rsid w:val="000D6344"/>
    <w:rsid w:val="000E05DC"/>
    <w:rsid w:val="000E1EC8"/>
    <w:rsid w:val="000E3650"/>
    <w:rsid w:val="000E38BA"/>
    <w:rsid w:val="000E3B03"/>
    <w:rsid w:val="000F110A"/>
    <w:rsid w:val="000F2565"/>
    <w:rsid w:val="000F4254"/>
    <w:rsid w:val="000F46B8"/>
    <w:rsid w:val="000F6397"/>
    <w:rsid w:val="000F6D10"/>
    <w:rsid w:val="000F70CD"/>
    <w:rsid w:val="000F7F31"/>
    <w:rsid w:val="001002AA"/>
    <w:rsid w:val="00100467"/>
    <w:rsid w:val="0010055E"/>
    <w:rsid w:val="00102A2B"/>
    <w:rsid w:val="001049D6"/>
    <w:rsid w:val="00105F01"/>
    <w:rsid w:val="0010609E"/>
    <w:rsid w:val="001079D8"/>
    <w:rsid w:val="001114C9"/>
    <w:rsid w:val="00111AEE"/>
    <w:rsid w:val="0011432D"/>
    <w:rsid w:val="001168C7"/>
    <w:rsid w:val="00117211"/>
    <w:rsid w:val="00117844"/>
    <w:rsid w:val="00123085"/>
    <w:rsid w:val="001240EF"/>
    <w:rsid w:val="00125470"/>
    <w:rsid w:val="00127AC2"/>
    <w:rsid w:val="00131FAB"/>
    <w:rsid w:val="001472B2"/>
    <w:rsid w:val="00150F0C"/>
    <w:rsid w:val="00151705"/>
    <w:rsid w:val="00161B16"/>
    <w:rsid w:val="00162813"/>
    <w:rsid w:val="001635B6"/>
    <w:rsid w:val="001658D1"/>
    <w:rsid w:val="00166EDD"/>
    <w:rsid w:val="001670F8"/>
    <w:rsid w:val="001748EC"/>
    <w:rsid w:val="00175869"/>
    <w:rsid w:val="00177A62"/>
    <w:rsid w:val="001806F2"/>
    <w:rsid w:val="00181BC4"/>
    <w:rsid w:val="00182E2E"/>
    <w:rsid w:val="00183183"/>
    <w:rsid w:val="0019008F"/>
    <w:rsid w:val="00191D3C"/>
    <w:rsid w:val="001959CE"/>
    <w:rsid w:val="001A20D3"/>
    <w:rsid w:val="001A26B7"/>
    <w:rsid w:val="001A4045"/>
    <w:rsid w:val="001A41E3"/>
    <w:rsid w:val="001A7322"/>
    <w:rsid w:val="001B00FE"/>
    <w:rsid w:val="001B35C7"/>
    <w:rsid w:val="001B4C90"/>
    <w:rsid w:val="001B7A83"/>
    <w:rsid w:val="001C0EE2"/>
    <w:rsid w:val="001C12A7"/>
    <w:rsid w:val="001C1396"/>
    <w:rsid w:val="001C1D6D"/>
    <w:rsid w:val="001C1DDE"/>
    <w:rsid w:val="001C3B9C"/>
    <w:rsid w:val="001C4D13"/>
    <w:rsid w:val="001D1068"/>
    <w:rsid w:val="001D2A36"/>
    <w:rsid w:val="001D341A"/>
    <w:rsid w:val="001D6098"/>
    <w:rsid w:val="001E5D00"/>
    <w:rsid w:val="001E7739"/>
    <w:rsid w:val="001E7BD2"/>
    <w:rsid w:val="001F2934"/>
    <w:rsid w:val="001F4133"/>
    <w:rsid w:val="001F4B54"/>
    <w:rsid w:val="001F60C5"/>
    <w:rsid w:val="001F64B2"/>
    <w:rsid w:val="00201719"/>
    <w:rsid w:val="002043E8"/>
    <w:rsid w:val="00206D6F"/>
    <w:rsid w:val="002125B1"/>
    <w:rsid w:val="00214289"/>
    <w:rsid w:val="002153CF"/>
    <w:rsid w:val="002162FE"/>
    <w:rsid w:val="002213C9"/>
    <w:rsid w:val="0022275D"/>
    <w:rsid w:val="0022572C"/>
    <w:rsid w:val="00225A01"/>
    <w:rsid w:val="002261E0"/>
    <w:rsid w:val="00236471"/>
    <w:rsid w:val="00241FFD"/>
    <w:rsid w:val="002432BD"/>
    <w:rsid w:val="00243C41"/>
    <w:rsid w:val="0024685C"/>
    <w:rsid w:val="002501DC"/>
    <w:rsid w:val="00250F32"/>
    <w:rsid w:val="002538E4"/>
    <w:rsid w:val="0025462C"/>
    <w:rsid w:val="00255729"/>
    <w:rsid w:val="00260C11"/>
    <w:rsid w:val="00261F0C"/>
    <w:rsid w:val="00264F6F"/>
    <w:rsid w:val="0026569B"/>
    <w:rsid w:val="00265C2E"/>
    <w:rsid w:val="00266012"/>
    <w:rsid w:val="002668E4"/>
    <w:rsid w:val="00266A99"/>
    <w:rsid w:val="00273738"/>
    <w:rsid w:val="002752A1"/>
    <w:rsid w:val="002759AE"/>
    <w:rsid w:val="00280E8B"/>
    <w:rsid w:val="00281108"/>
    <w:rsid w:val="00282EE7"/>
    <w:rsid w:val="00283169"/>
    <w:rsid w:val="00285E6C"/>
    <w:rsid w:val="00287D79"/>
    <w:rsid w:val="00292092"/>
    <w:rsid w:val="002939CD"/>
    <w:rsid w:val="00295AA0"/>
    <w:rsid w:val="002967A2"/>
    <w:rsid w:val="002A0807"/>
    <w:rsid w:val="002A0C14"/>
    <w:rsid w:val="002A1FB2"/>
    <w:rsid w:val="002A3093"/>
    <w:rsid w:val="002A60CC"/>
    <w:rsid w:val="002A70FF"/>
    <w:rsid w:val="002A798D"/>
    <w:rsid w:val="002B1088"/>
    <w:rsid w:val="002B425F"/>
    <w:rsid w:val="002B4C66"/>
    <w:rsid w:val="002B4ED5"/>
    <w:rsid w:val="002B6F6F"/>
    <w:rsid w:val="002C35E3"/>
    <w:rsid w:val="002C51AF"/>
    <w:rsid w:val="002C52E5"/>
    <w:rsid w:val="002C5A06"/>
    <w:rsid w:val="002C64E7"/>
    <w:rsid w:val="002C7324"/>
    <w:rsid w:val="002D06C5"/>
    <w:rsid w:val="002D0D01"/>
    <w:rsid w:val="002D558C"/>
    <w:rsid w:val="002D770E"/>
    <w:rsid w:val="002F1534"/>
    <w:rsid w:val="002F3ED1"/>
    <w:rsid w:val="002F4CFA"/>
    <w:rsid w:val="00301254"/>
    <w:rsid w:val="0030284A"/>
    <w:rsid w:val="00305C5E"/>
    <w:rsid w:val="00306A56"/>
    <w:rsid w:val="00310D4C"/>
    <w:rsid w:val="00312199"/>
    <w:rsid w:val="00313BFA"/>
    <w:rsid w:val="00313C20"/>
    <w:rsid w:val="00320AD5"/>
    <w:rsid w:val="00323202"/>
    <w:rsid w:val="00324626"/>
    <w:rsid w:val="003253C4"/>
    <w:rsid w:val="00325C18"/>
    <w:rsid w:val="0032787E"/>
    <w:rsid w:val="00330361"/>
    <w:rsid w:val="00336B5E"/>
    <w:rsid w:val="00340478"/>
    <w:rsid w:val="0034295C"/>
    <w:rsid w:val="003511EA"/>
    <w:rsid w:val="00351BC9"/>
    <w:rsid w:val="00351FAB"/>
    <w:rsid w:val="00355D63"/>
    <w:rsid w:val="003570AF"/>
    <w:rsid w:val="00361CB9"/>
    <w:rsid w:val="00362842"/>
    <w:rsid w:val="00363824"/>
    <w:rsid w:val="00364628"/>
    <w:rsid w:val="0036753E"/>
    <w:rsid w:val="00370F18"/>
    <w:rsid w:val="00372984"/>
    <w:rsid w:val="00377F87"/>
    <w:rsid w:val="00381A99"/>
    <w:rsid w:val="00381BDF"/>
    <w:rsid w:val="0038578A"/>
    <w:rsid w:val="00386D74"/>
    <w:rsid w:val="00394BD2"/>
    <w:rsid w:val="003A0A80"/>
    <w:rsid w:val="003A287F"/>
    <w:rsid w:val="003A2994"/>
    <w:rsid w:val="003A2A2C"/>
    <w:rsid w:val="003A3D35"/>
    <w:rsid w:val="003A41EF"/>
    <w:rsid w:val="003A4462"/>
    <w:rsid w:val="003A58BC"/>
    <w:rsid w:val="003B0978"/>
    <w:rsid w:val="003B7280"/>
    <w:rsid w:val="003C00AA"/>
    <w:rsid w:val="003C1664"/>
    <w:rsid w:val="003C400C"/>
    <w:rsid w:val="003C5C0F"/>
    <w:rsid w:val="003D04A4"/>
    <w:rsid w:val="003D1B12"/>
    <w:rsid w:val="003D396E"/>
    <w:rsid w:val="003D3A15"/>
    <w:rsid w:val="003D5921"/>
    <w:rsid w:val="003E18D2"/>
    <w:rsid w:val="003E1D5E"/>
    <w:rsid w:val="003E3CAE"/>
    <w:rsid w:val="003E5409"/>
    <w:rsid w:val="003F0A8E"/>
    <w:rsid w:val="003F0B01"/>
    <w:rsid w:val="003F1584"/>
    <w:rsid w:val="003F18CD"/>
    <w:rsid w:val="003F447C"/>
    <w:rsid w:val="003F4895"/>
    <w:rsid w:val="003F4AB9"/>
    <w:rsid w:val="00402B72"/>
    <w:rsid w:val="00404BD0"/>
    <w:rsid w:val="0041203C"/>
    <w:rsid w:val="00412D30"/>
    <w:rsid w:val="00412ED5"/>
    <w:rsid w:val="00415982"/>
    <w:rsid w:val="0041663F"/>
    <w:rsid w:val="004222EF"/>
    <w:rsid w:val="004234D9"/>
    <w:rsid w:val="00423BFD"/>
    <w:rsid w:val="004247EE"/>
    <w:rsid w:val="00424C74"/>
    <w:rsid w:val="0042683F"/>
    <w:rsid w:val="00436177"/>
    <w:rsid w:val="004367FF"/>
    <w:rsid w:val="00441102"/>
    <w:rsid w:val="00441CC1"/>
    <w:rsid w:val="00445C7D"/>
    <w:rsid w:val="004461E0"/>
    <w:rsid w:val="00446691"/>
    <w:rsid w:val="00447E28"/>
    <w:rsid w:val="004501B4"/>
    <w:rsid w:val="00450760"/>
    <w:rsid w:val="00451E58"/>
    <w:rsid w:val="00452E73"/>
    <w:rsid w:val="00453DBD"/>
    <w:rsid w:val="0045410E"/>
    <w:rsid w:val="0045415D"/>
    <w:rsid w:val="0045475A"/>
    <w:rsid w:val="00456055"/>
    <w:rsid w:val="00456C5A"/>
    <w:rsid w:val="00457BF6"/>
    <w:rsid w:val="0046047C"/>
    <w:rsid w:val="0046101A"/>
    <w:rsid w:val="004632B3"/>
    <w:rsid w:val="00465372"/>
    <w:rsid w:val="0047140E"/>
    <w:rsid w:val="00472766"/>
    <w:rsid w:val="004746FF"/>
    <w:rsid w:val="00476370"/>
    <w:rsid w:val="00477C8C"/>
    <w:rsid w:val="004836D9"/>
    <w:rsid w:val="00483FCE"/>
    <w:rsid w:val="004900D0"/>
    <w:rsid w:val="004904C6"/>
    <w:rsid w:val="004908BE"/>
    <w:rsid w:val="00490CF6"/>
    <w:rsid w:val="004910F4"/>
    <w:rsid w:val="004A4462"/>
    <w:rsid w:val="004A5363"/>
    <w:rsid w:val="004A7648"/>
    <w:rsid w:val="004B1556"/>
    <w:rsid w:val="004B5930"/>
    <w:rsid w:val="004C18D1"/>
    <w:rsid w:val="004C2AA8"/>
    <w:rsid w:val="004C453D"/>
    <w:rsid w:val="004C5FBF"/>
    <w:rsid w:val="004D1251"/>
    <w:rsid w:val="004D24A2"/>
    <w:rsid w:val="004E488C"/>
    <w:rsid w:val="004E54AD"/>
    <w:rsid w:val="004F072E"/>
    <w:rsid w:val="004F1B60"/>
    <w:rsid w:val="00502EED"/>
    <w:rsid w:val="005039E9"/>
    <w:rsid w:val="0050618D"/>
    <w:rsid w:val="00506BE6"/>
    <w:rsid w:val="00512A91"/>
    <w:rsid w:val="00517E38"/>
    <w:rsid w:val="005231F1"/>
    <w:rsid w:val="00530DBF"/>
    <w:rsid w:val="0053264A"/>
    <w:rsid w:val="0053475E"/>
    <w:rsid w:val="005352DB"/>
    <w:rsid w:val="00535B94"/>
    <w:rsid w:val="0053754D"/>
    <w:rsid w:val="005377A8"/>
    <w:rsid w:val="00542247"/>
    <w:rsid w:val="005464FA"/>
    <w:rsid w:val="00546AAD"/>
    <w:rsid w:val="005470E9"/>
    <w:rsid w:val="00550A85"/>
    <w:rsid w:val="00551CD8"/>
    <w:rsid w:val="00552A27"/>
    <w:rsid w:val="00553606"/>
    <w:rsid w:val="00556F82"/>
    <w:rsid w:val="00557A1C"/>
    <w:rsid w:val="00557E04"/>
    <w:rsid w:val="00563430"/>
    <w:rsid w:val="0056389F"/>
    <w:rsid w:val="00565082"/>
    <w:rsid w:val="0056612D"/>
    <w:rsid w:val="00566DCE"/>
    <w:rsid w:val="00575249"/>
    <w:rsid w:val="00575B67"/>
    <w:rsid w:val="00575C75"/>
    <w:rsid w:val="005767A0"/>
    <w:rsid w:val="0057698F"/>
    <w:rsid w:val="005801A4"/>
    <w:rsid w:val="00584886"/>
    <w:rsid w:val="00591F8E"/>
    <w:rsid w:val="00594B81"/>
    <w:rsid w:val="00594BDA"/>
    <w:rsid w:val="00596360"/>
    <w:rsid w:val="00596B1F"/>
    <w:rsid w:val="005A3527"/>
    <w:rsid w:val="005A46C9"/>
    <w:rsid w:val="005A64E4"/>
    <w:rsid w:val="005A7082"/>
    <w:rsid w:val="005B0874"/>
    <w:rsid w:val="005B24B4"/>
    <w:rsid w:val="005B3AF1"/>
    <w:rsid w:val="005B4922"/>
    <w:rsid w:val="005B49C0"/>
    <w:rsid w:val="005B5482"/>
    <w:rsid w:val="005C432A"/>
    <w:rsid w:val="005C4840"/>
    <w:rsid w:val="005D2A49"/>
    <w:rsid w:val="005D37DE"/>
    <w:rsid w:val="005D41D5"/>
    <w:rsid w:val="005D793C"/>
    <w:rsid w:val="005D7EAD"/>
    <w:rsid w:val="005E1681"/>
    <w:rsid w:val="005E3031"/>
    <w:rsid w:val="005E5D44"/>
    <w:rsid w:val="005E72F9"/>
    <w:rsid w:val="005F00B5"/>
    <w:rsid w:val="005F3C1B"/>
    <w:rsid w:val="005F4119"/>
    <w:rsid w:val="00601BE8"/>
    <w:rsid w:val="00602AA3"/>
    <w:rsid w:val="00603F8F"/>
    <w:rsid w:val="006041DA"/>
    <w:rsid w:val="006052D3"/>
    <w:rsid w:val="00607B78"/>
    <w:rsid w:val="0061096A"/>
    <w:rsid w:val="00621627"/>
    <w:rsid w:val="00621AAF"/>
    <w:rsid w:val="006244DD"/>
    <w:rsid w:val="00626EDD"/>
    <w:rsid w:val="00630B53"/>
    <w:rsid w:val="00632A71"/>
    <w:rsid w:val="00633FBE"/>
    <w:rsid w:val="00635333"/>
    <w:rsid w:val="00635A6B"/>
    <w:rsid w:val="00635AC7"/>
    <w:rsid w:val="00636A94"/>
    <w:rsid w:val="00640E3A"/>
    <w:rsid w:val="00641D13"/>
    <w:rsid w:val="0064371C"/>
    <w:rsid w:val="00644D04"/>
    <w:rsid w:val="00651FDE"/>
    <w:rsid w:val="00653078"/>
    <w:rsid w:val="00653412"/>
    <w:rsid w:val="00653553"/>
    <w:rsid w:val="00653EBB"/>
    <w:rsid w:val="00655120"/>
    <w:rsid w:val="00657DBF"/>
    <w:rsid w:val="0066050B"/>
    <w:rsid w:val="0066096E"/>
    <w:rsid w:val="00661DF4"/>
    <w:rsid w:val="00662D7A"/>
    <w:rsid w:val="00664695"/>
    <w:rsid w:val="00670E46"/>
    <w:rsid w:val="00673ACC"/>
    <w:rsid w:val="00674A01"/>
    <w:rsid w:val="0068115A"/>
    <w:rsid w:val="006816BF"/>
    <w:rsid w:val="00690132"/>
    <w:rsid w:val="00690436"/>
    <w:rsid w:val="00696891"/>
    <w:rsid w:val="006A0894"/>
    <w:rsid w:val="006A0DAD"/>
    <w:rsid w:val="006A1C22"/>
    <w:rsid w:val="006A2086"/>
    <w:rsid w:val="006A3753"/>
    <w:rsid w:val="006A5FD1"/>
    <w:rsid w:val="006B040F"/>
    <w:rsid w:val="006C17EB"/>
    <w:rsid w:val="006C3471"/>
    <w:rsid w:val="006C3610"/>
    <w:rsid w:val="006C5EF8"/>
    <w:rsid w:val="006C61A4"/>
    <w:rsid w:val="006C637E"/>
    <w:rsid w:val="006D0004"/>
    <w:rsid w:val="006D0E87"/>
    <w:rsid w:val="006D79B4"/>
    <w:rsid w:val="006E5F2C"/>
    <w:rsid w:val="006E7176"/>
    <w:rsid w:val="006E7A41"/>
    <w:rsid w:val="006F1326"/>
    <w:rsid w:val="006F2B9C"/>
    <w:rsid w:val="006F3563"/>
    <w:rsid w:val="006F5CAB"/>
    <w:rsid w:val="006F6665"/>
    <w:rsid w:val="006F72FD"/>
    <w:rsid w:val="0070018F"/>
    <w:rsid w:val="007001BE"/>
    <w:rsid w:val="0070242E"/>
    <w:rsid w:val="00702A53"/>
    <w:rsid w:val="007048FA"/>
    <w:rsid w:val="0071304D"/>
    <w:rsid w:val="007201A3"/>
    <w:rsid w:val="00720ED2"/>
    <w:rsid w:val="00721C9E"/>
    <w:rsid w:val="00724E01"/>
    <w:rsid w:val="007277D5"/>
    <w:rsid w:val="00727D0F"/>
    <w:rsid w:val="00727E7B"/>
    <w:rsid w:val="00730127"/>
    <w:rsid w:val="00731957"/>
    <w:rsid w:val="00731A40"/>
    <w:rsid w:val="00733772"/>
    <w:rsid w:val="007341EC"/>
    <w:rsid w:val="007358D0"/>
    <w:rsid w:val="00735C85"/>
    <w:rsid w:val="007372E5"/>
    <w:rsid w:val="00737F6A"/>
    <w:rsid w:val="00741CAF"/>
    <w:rsid w:val="00741D8A"/>
    <w:rsid w:val="00745294"/>
    <w:rsid w:val="00746717"/>
    <w:rsid w:val="007512A3"/>
    <w:rsid w:val="00754F7F"/>
    <w:rsid w:val="007558CD"/>
    <w:rsid w:val="007630F5"/>
    <w:rsid w:val="00763531"/>
    <w:rsid w:val="0077514B"/>
    <w:rsid w:val="00775211"/>
    <w:rsid w:val="00775625"/>
    <w:rsid w:val="00780621"/>
    <w:rsid w:val="007846EE"/>
    <w:rsid w:val="007942FD"/>
    <w:rsid w:val="007966A6"/>
    <w:rsid w:val="0079768F"/>
    <w:rsid w:val="007A0F4B"/>
    <w:rsid w:val="007A64D1"/>
    <w:rsid w:val="007B0487"/>
    <w:rsid w:val="007B1552"/>
    <w:rsid w:val="007B2AC0"/>
    <w:rsid w:val="007B615F"/>
    <w:rsid w:val="007B70C1"/>
    <w:rsid w:val="007B75D8"/>
    <w:rsid w:val="007C213F"/>
    <w:rsid w:val="007C23AD"/>
    <w:rsid w:val="007C6982"/>
    <w:rsid w:val="007D04B7"/>
    <w:rsid w:val="007D06E6"/>
    <w:rsid w:val="007D2111"/>
    <w:rsid w:val="007D2283"/>
    <w:rsid w:val="007D2DF8"/>
    <w:rsid w:val="007D3B90"/>
    <w:rsid w:val="007E1FB7"/>
    <w:rsid w:val="007E30BE"/>
    <w:rsid w:val="007E3D64"/>
    <w:rsid w:val="007E4026"/>
    <w:rsid w:val="007E639E"/>
    <w:rsid w:val="007F1EC0"/>
    <w:rsid w:val="007F70AE"/>
    <w:rsid w:val="007F71F7"/>
    <w:rsid w:val="007F79E4"/>
    <w:rsid w:val="008002E3"/>
    <w:rsid w:val="00800760"/>
    <w:rsid w:val="00801EDA"/>
    <w:rsid w:val="00805A4D"/>
    <w:rsid w:val="00806519"/>
    <w:rsid w:val="008113A1"/>
    <w:rsid w:val="00812B12"/>
    <w:rsid w:val="00814EBE"/>
    <w:rsid w:val="0081723F"/>
    <w:rsid w:val="00817329"/>
    <w:rsid w:val="00823638"/>
    <w:rsid w:val="00824F4A"/>
    <w:rsid w:val="00827C4A"/>
    <w:rsid w:val="00827E8D"/>
    <w:rsid w:val="0083311F"/>
    <w:rsid w:val="00841B02"/>
    <w:rsid w:val="0084416D"/>
    <w:rsid w:val="00847FF5"/>
    <w:rsid w:val="008507F4"/>
    <w:rsid w:val="00852C1F"/>
    <w:rsid w:val="00854138"/>
    <w:rsid w:val="00857233"/>
    <w:rsid w:val="00861958"/>
    <w:rsid w:val="00861C3B"/>
    <w:rsid w:val="00866C53"/>
    <w:rsid w:val="008675A7"/>
    <w:rsid w:val="00867E96"/>
    <w:rsid w:val="00872978"/>
    <w:rsid w:val="00872BA3"/>
    <w:rsid w:val="008737B6"/>
    <w:rsid w:val="00875CF2"/>
    <w:rsid w:val="008761E2"/>
    <w:rsid w:val="00876E6B"/>
    <w:rsid w:val="008779E2"/>
    <w:rsid w:val="008842DE"/>
    <w:rsid w:val="00884D26"/>
    <w:rsid w:val="0089618D"/>
    <w:rsid w:val="008A09DA"/>
    <w:rsid w:val="008A5E0E"/>
    <w:rsid w:val="008A5F17"/>
    <w:rsid w:val="008A61B3"/>
    <w:rsid w:val="008B022B"/>
    <w:rsid w:val="008B0DB5"/>
    <w:rsid w:val="008B4BA8"/>
    <w:rsid w:val="008B6020"/>
    <w:rsid w:val="008C4FC6"/>
    <w:rsid w:val="008D1003"/>
    <w:rsid w:val="008D35EB"/>
    <w:rsid w:val="008D5E0C"/>
    <w:rsid w:val="008E0260"/>
    <w:rsid w:val="008E1B81"/>
    <w:rsid w:val="008E2700"/>
    <w:rsid w:val="008E3475"/>
    <w:rsid w:val="008E3CB5"/>
    <w:rsid w:val="008E6882"/>
    <w:rsid w:val="008F107B"/>
    <w:rsid w:val="008F223E"/>
    <w:rsid w:val="008F427F"/>
    <w:rsid w:val="008F6264"/>
    <w:rsid w:val="008F6BD4"/>
    <w:rsid w:val="008F7C47"/>
    <w:rsid w:val="00903709"/>
    <w:rsid w:val="00904661"/>
    <w:rsid w:val="0090518C"/>
    <w:rsid w:val="009059E6"/>
    <w:rsid w:val="00905E26"/>
    <w:rsid w:val="00910559"/>
    <w:rsid w:val="00912406"/>
    <w:rsid w:val="00912ECB"/>
    <w:rsid w:val="009207E5"/>
    <w:rsid w:val="009209E7"/>
    <w:rsid w:val="009210CD"/>
    <w:rsid w:val="00924404"/>
    <w:rsid w:val="00924597"/>
    <w:rsid w:val="0092524E"/>
    <w:rsid w:val="00926D8E"/>
    <w:rsid w:val="009276F9"/>
    <w:rsid w:val="00931831"/>
    <w:rsid w:val="00935CAE"/>
    <w:rsid w:val="00937721"/>
    <w:rsid w:val="00937950"/>
    <w:rsid w:val="00937985"/>
    <w:rsid w:val="0094088A"/>
    <w:rsid w:val="009438FC"/>
    <w:rsid w:val="0094445C"/>
    <w:rsid w:val="00944DEA"/>
    <w:rsid w:val="00950708"/>
    <w:rsid w:val="009508D2"/>
    <w:rsid w:val="00952FC8"/>
    <w:rsid w:val="00953879"/>
    <w:rsid w:val="009538C1"/>
    <w:rsid w:val="00953960"/>
    <w:rsid w:val="00960BB4"/>
    <w:rsid w:val="00960EA1"/>
    <w:rsid w:val="009738B9"/>
    <w:rsid w:val="00975B76"/>
    <w:rsid w:val="00980340"/>
    <w:rsid w:val="00980DAA"/>
    <w:rsid w:val="0098362A"/>
    <w:rsid w:val="009837F0"/>
    <w:rsid w:val="0098608F"/>
    <w:rsid w:val="00986A67"/>
    <w:rsid w:val="00991A8C"/>
    <w:rsid w:val="00991E42"/>
    <w:rsid w:val="00992649"/>
    <w:rsid w:val="00994058"/>
    <w:rsid w:val="00994D17"/>
    <w:rsid w:val="00995D1E"/>
    <w:rsid w:val="009A0D0A"/>
    <w:rsid w:val="009A221B"/>
    <w:rsid w:val="009A4CF1"/>
    <w:rsid w:val="009A5562"/>
    <w:rsid w:val="009B0EBE"/>
    <w:rsid w:val="009B1853"/>
    <w:rsid w:val="009B3316"/>
    <w:rsid w:val="009B47F2"/>
    <w:rsid w:val="009B4859"/>
    <w:rsid w:val="009B698C"/>
    <w:rsid w:val="009C0824"/>
    <w:rsid w:val="009C0D54"/>
    <w:rsid w:val="009C52FA"/>
    <w:rsid w:val="009C5E2A"/>
    <w:rsid w:val="009D0EB0"/>
    <w:rsid w:val="009D3C3B"/>
    <w:rsid w:val="009E1DAA"/>
    <w:rsid w:val="009E290D"/>
    <w:rsid w:val="009E3718"/>
    <w:rsid w:val="009E4AC6"/>
    <w:rsid w:val="009E68D1"/>
    <w:rsid w:val="009E7479"/>
    <w:rsid w:val="009E7F2B"/>
    <w:rsid w:val="009F1437"/>
    <w:rsid w:val="009F65B9"/>
    <w:rsid w:val="009F6C07"/>
    <w:rsid w:val="009F7444"/>
    <w:rsid w:val="009F7D10"/>
    <w:rsid w:val="00A02F40"/>
    <w:rsid w:val="00A03EED"/>
    <w:rsid w:val="00A057C9"/>
    <w:rsid w:val="00A10451"/>
    <w:rsid w:val="00A10597"/>
    <w:rsid w:val="00A10B9D"/>
    <w:rsid w:val="00A116DD"/>
    <w:rsid w:val="00A128C2"/>
    <w:rsid w:val="00A143E9"/>
    <w:rsid w:val="00A14467"/>
    <w:rsid w:val="00A1769C"/>
    <w:rsid w:val="00A21706"/>
    <w:rsid w:val="00A219A8"/>
    <w:rsid w:val="00A231D4"/>
    <w:rsid w:val="00A24113"/>
    <w:rsid w:val="00A2480B"/>
    <w:rsid w:val="00A3551C"/>
    <w:rsid w:val="00A41450"/>
    <w:rsid w:val="00A45D65"/>
    <w:rsid w:val="00A514DE"/>
    <w:rsid w:val="00A533F8"/>
    <w:rsid w:val="00A55A6E"/>
    <w:rsid w:val="00A55AC3"/>
    <w:rsid w:val="00A56BB3"/>
    <w:rsid w:val="00A61484"/>
    <w:rsid w:val="00A62029"/>
    <w:rsid w:val="00A6568B"/>
    <w:rsid w:val="00A657B0"/>
    <w:rsid w:val="00A70AB2"/>
    <w:rsid w:val="00A71F9B"/>
    <w:rsid w:val="00A736F7"/>
    <w:rsid w:val="00A76A70"/>
    <w:rsid w:val="00A7742D"/>
    <w:rsid w:val="00A776D0"/>
    <w:rsid w:val="00A77EE2"/>
    <w:rsid w:val="00A80538"/>
    <w:rsid w:val="00A80A68"/>
    <w:rsid w:val="00A83190"/>
    <w:rsid w:val="00A83DE5"/>
    <w:rsid w:val="00A84BC9"/>
    <w:rsid w:val="00A84BE0"/>
    <w:rsid w:val="00A85429"/>
    <w:rsid w:val="00A8717D"/>
    <w:rsid w:val="00A90086"/>
    <w:rsid w:val="00A909B3"/>
    <w:rsid w:val="00A90EF7"/>
    <w:rsid w:val="00A91E96"/>
    <w:rsid w:val="00A9526B"/>
    <w:rsid w:val="00AA0874"/>
    <w:rsid w:val="00AA1B3D"/>
    <w:rsid w:val="00AA45C2"/>
    <w:rsid w:val="00AB09E3"/>
    <w:rsid w:val="00AB22AC"/>
    <w:rsid w:val="00AB73F3"/>
    <w:rsid w:val="00AC1391"/>
    <w:rsid w:val="00AC1589"/>
    <w:rsid w:val="00AC4C75"/>
    <w:rsid w:val="00AC7895"/>
    <w:rsid w:val="00AD4B98"/>
    <w:rsid w:val="00AE24E6"/>
    <w:rsid w:val="00AE2C05"/>
    <w:rsid w:val="00AE2DBD"/>
    <w:rsid w:val="00AE37AF"/>
    <w:rsid w:val="00AE3D96"/>
    <w:rsid w:val="00AE3EA0"/>
    <w:rsid w:val="00AE3EDD"/>
    <w:rsid w:val="00AE585E"/>
    <w:rsid w:val="00AE7033"/>
    <w:rsid w:val="00AE777C"/>
    <w:rsid w:val="00AF1CA2"/>
    <w:rsid w:val="00AF1E1F"/>
    <w:rsid w:val="00AF45C5"/>
    <w:rsid w:val="00AF4BEC"/>
    <w:rsid w:val="00B02850"/>
    <w:rsid w:val="00B036A9"/>
    <w:rsid w:val="00B04CFD"/>
    <w:rsid w:val="00B06E1B"/>
    <w:rsid w:val="00B11C10"/>
    <w:rsid w:val="00B13095"/>
    <w:rsid w:val="00B14369"/>
    <w:rsid w:val="00B16D32"/>
    <w:rsid w:val="00B1779B"/>
    <w:rsid w:val="00B177F7"/>
    <w:rsid w:val="00B23648"/>
    <w:rsid w:val="00B25907"/>
    <w:rsid w:val="00B27B5E"/>
    <w:rsid w:val="00B3285E"/>
    <w:rsid w:val="00B41177"/>
    <w:rsid w:val="00B416C0"/>
    <w:rsid w:val="00B41FB4"/>
    <w:rsid w:val="00B445F3"/>
    <w:rsid w:val="00B44AED"/>
    <w:rsid w:val="00B474A5"/>
    <w:rsid w:val="00B50389"/>
    <w:rsid w:val="00B51208"/>
    <w:rsid w:val="00B537D9"/>
    <w:rsid w:val="00B54DFF"/>
    <w:rsid w:val="00B57E79"/>
    <w:rsid w:val="00B60F9E"/>
    <w:rsid w:val="00B631A7"/>
    <w:rsid w:val="00B63785"/>
    <w:rsid w:val="00B66DE8"/>
    <w:rsid w:val="00B708C2"/>
    <w:rsid w:val="00B71ADE"/>
    <w:rsid w:val="00B71C98"/>
    <w:rsid w:val="00B73A7D"/>
    <w:rsid w:val="00B748D7"/>
    <w:rsid w:val="00B75380"/>
    <w:rsid w:val="00B822EA"/>
    <w:rsid w:val="00B8264A"/>
    <w:rsid w:val="00B83777"/>
    <w:rsid w:val="00B858F5"/>
    <w:rsid w:val="00B86F0D"/>
    <w:rsid w:val="00B8783E"/>
    <w:rsid w:val="00B91347"/>
    <w:rsid w:val="00B961CE"/>
    <w:rsid w:val="00B96F97"/>
    <w:rsid w:val="00B97093"/>
    <w:rsid w:val="00BA0C3A"/>
    <w:rsid w:val="00BA3AC9"/>
    <w:rsid w:val="00BA423B"/>
    <w:rsid w:val="00BA604D"/>
    <w:rsid w:val="00BA6677"/>
    <w:rsid w:val="00BB0D68"/>
    <w:rsid w:val="00BB68A8"/>
    <w:rsid w:val="00BB74FD"/>
    <w:rsid w:val="00BC0F4E"/>
    <w:rsid w:val="00BC453C"/>
    <w:rsid w:val="00BC4C85"/>
    <w:rsid w:val="00BD162E"/>
    <w:rsid w:val="00BD2003"/>
    <w:rsid w:val="00BD3C66"/>
    <w:rsid w:val="00BD645A"/>
    <w:rsid w:val="00BD6F90"/>
    <w:rsid w:val="00BE0919"/>
    <w:rsid w:val="00BE3513"/>
    <w:rsid w:val="00BE6EFF"/>
    <w:rsid w:val="00BE7FD0"/>
    <w:rsid w:val="00BF07A0"/>
    <w:rsid w:val="00BF1ACF"/>
    <w:rsid w:val="00C0136A"/>
    <w:rsid w:val="00C03828"/>
    <w:rsid w:val="00C05C7E"/>
    <w:rsid w:val="00C0697D"/>
    <w:rsid w:val="00C10402"/>
    <w:rsid w:val="00C10EF7"/>
    <w:rsid w:val="00C124E9"/>
    <w:rsid w:val="00C127A2"/>
    <w:rsid w:val="00C12CAB"/>
    <w:rsid w:val="00C14D88"/>
    <w:rsid w:val="00C151BE"/>
    <w:rsid w:val="00C15932"/>
    <w:rsid w:val="00C22B1C"/>
    <w:rsid w:val="00C250A0"/>
    <w:rsid w:val="00C25548"/>
    <w:rsid w:val="00C25A9D"/>
    <w:rsid w:val="00C30D9C"/>
    <w:rsid w:val="00C3329B"/>
    <w:rsid w:val="00C44C71"/>
    <w:rsid w:val="00C44FAD"/>
    <w:rsid w:val="00C4685A"/>
    <w:rsid w:val="00C520A3"/>
    <w:rsid w:val="00C63AC3"/>
    <w:rsid w:val="00C65D95"/>
    <w:rsid w:val="00C66B3C"/>
    <w:rsid w:val="00C66D8E"/>
    <w:rsid w:val="00C70ED0"/>
    <w:rsid w:val="00C717D6"/>
    <w:rsid w:val="00C729B7"/>
    <w:rsid w:val="00C72C37"/>
    <w:rsid w:val="00C73E9E"/>
    <w:rsid w:val="00C75C7A"/>
    <w:rsid w:val="00C75F8C"/>
    <w:rsid w:val="00C778DD"/>
    <w:rsid w:val="00C825A8"/>
    <w:rsid w:val="00C90C7C"/>
    <w:rsid w:val="00C91D09"/>
    <w:rsid w:val="00C9232B"/>
    <w:rsid w:val="00C92DCE"/>
    <w:rsid w:val="00C94339"/>
    <w:rsid w:val="00C9438E"/>
    <w:rsid w:val="00C94F34"/>
    <w:rsid w:val="00C95C95"/>
    <w:rsid w:val="00C96962"/>
    <w:rsid w:val="00CA51C0"/>
    <w:rsid w:val="00CA5463"/>
    <w:rsid w:val="00CA5B37"/>
    <w:rsid w:val="00CB1CBC"/>
    <w:rsid w:val="00CB4C7A"/>
    <w:rsid w:val="00CB5FB0"/>
    <w:rsid w:val="00CC042F"/>
    <w:rsid w:val="00CC18DE"/>
    <w:rsid w:val="00CC2C74"/>
    <w:rsid w:val="00CC2E9F"/>
    <w:rsid w:val="00CC3BEB"/>
    <w:rsid w:val="00CC73C5"/>
    <w:rsid w:val="00CC7BE7"/>
    <w:rsid w:val="00CD13D7"/>
    <w:rsid w:val="00CD327D"/>
    <w:rsid w:val="00CD3E43"/>
    <w:rsid w:val="00CD51D5"/>
    <w:rsid w:val="00CD6160"/>
    <w:rsid w:val="00CE1877"/>
    <w:rsid w:val="00CE34B4"/>
    <w:rsid w:val="00CE5BFB"/>
    <w:rsid w:val="00CF1018"/>
    <w:rsid w:val="00CF3080"/>
    <w:rsid w:val="00CF4039"/>
    <w:rsid w:val="00CF4E96"/>
    <w:rsid w:val="00CF664E"/>
    <w:rsid w:val="00CF6D7E"/>
    <w:rsid w:val="00D00B97"/>
    <w:rsid w:val="00D050B6"/>
    <w:rsid w:val="00D11657"/>
    <w:rsid w:val="00D14A2F"/>
    <w:rsid w:val="00D15A64"/>
    <w:rsid w:val="00D16966"/>
    <w:rsid w:val="00D175F4"/>
    <w:rsid w:val="00D179B3"/>
    <w:rsid w:val="00D23B4A"/>
    <w:rsid w:val="00D24FE9"/>
    <w:rsid w:val="00D277DF"/>
    <w:rsid w:val="00D3016F"/>
    <w:rsid w:val="00D33662"/>
    <w:rsid w:val="00D33F9F"/>
    <w:rsid w:val="00D34951"/>
    <w:rsid w:val="00D34C15"/>
    <w:rsid w:val="00D34F0E"/>
    <w:rsid w:val="00D35204"/>
    <w:rsid w:val="00D3773F"/>
    <w:rsid w:val="00D40D18"/>
    <w:rsid w:val="00D46A53"/>
    <w:rsid w:val="00D474B1"/>
    <w:rsid w:val="00D50654"/>
    <w:rsid w:val="00D517F0"/>
    <w:rsid w:val="00D51C2F"/>
    <w:rsid w:val="00D53FB7"/>
    <w:rsid w:val="00D5718F"/>
    <w:rsid w:val="00D60674"/>
    <w:rsid w:val="00D61768"/>
    <w:rsid w:val="00D710A7"/>
    <w:rsid w:val="00D72790"/>
    <w:rsid w:val="00D735F6"/>
    <w:rsid w:val="00D73FD7"/>
    <w:rsid w:val="00D74A1A"/>
    <w:rsid w:val="00D74E98"/>
    <w:rsid w:val="00D760FB"/>
    <w:rsid w:val="00D7628D"/>
    <w:rsid w:val="00D802A5"/>
    <w:rsid w:val="00D80E99"/>
    <w:rsid w:val="00D84D70"/>
    <w:rsid w:val="00D87695"/>
    <w:rsid w:val="00D90A2C"/>
    <w:rsid w:val="00D90D88"/>
    <w:rsid w:val="00D91675"/>
    <w:rsid w:val="00D91C0B"/>
    <w:rsid w:val="00D92357"/>
    <w:rsid w:val="00D93812"/>
    <w:rsid w:val="00D945E3"/>
    <w:rsid w:val="00D9794A"/>
    <w:rsid w:val="00DA122C"/>
    <w:rsid w:val="00DA1E11"/>
    <w:rsid w:val="00DA5F66"/>
    <w:rsid w:val="00DB1D9A"/>
    <w:rsid w:val="00DB559B"/>
    <w:rsid w:val="00DC0CAF"/>
    <w:rsid w:val="00DC0F81"/>
    <w:rsid w:val="00DC2FF6"/>
    <w:rsid w:val="00DC368B"/>
    <w:rsid w:val="00DC38A7"/>
    <w:rsid w:val="00DC39B9"/>
    <w:rsid w:val="00DC3C5C"/>
    <w:rsid w:val="00DC5892"/>
    <w:rsid w:val="00DC6F7B"/>
    <w:rsid w:val="00DC714F"/>
    <w:rsid w:val="00DC7F0C"/>
    <w:rsid w:val="00DD04AA"/>
    <w:rsid w:val="00DD0DAE"/>
    <w:rsid w:val="00DD2012"/>
    <w:rsid w:val="00DD3243"/>
    <w:rsid w:val="00DD3493"/>
    <w:rsid w:val="00DD5DB8"/>
    <w:rsid w:val="00DE043E"/>
    <w:rsid w:val="00DE4A6D"/>
    <w:rsid w:val="00DE4C32"/>
    <w:rsid w:val="00DE4F8C"/>
    <w:rsid w:val="00DE541A"/>
    <w:rsid w:val="00DE65C9"/>
    <w:rsid w:val="00DE6AA9"/>
    <w:rsid w:val="00DF076D"/>
    <w:rsid w:val="00DF1B67"/>
    <w:rsid w:val="00DF51D5"/>
    <w:rsid w:val="00DF5501"/>
    <w:rsid w:val="00E024F4"/>
    <w:rsid w:val="00E027E4"/>
    <w:rsid w:val="00E05B4A"/>
    <w:rsid w:val="00E071CB"/>
    <w:rsid w:val="00E108EB"/>
    <w:rsid w:val="00E149D5"/>
    <w:rsid w:val="00E159ED"/>
    <w:rsid w:val="00E171EF"/>
    <w:rsid w:val="00E20111"/>
    <w:rsid w:val="00E21DD2"/>
    <w:rsid w:val="00E23867"/>
    <w:rsid w:val="00E24DF1"/>
    <w:rsid w:val="00E25BD2"/>
    <w:rsid w:val="00E2745E"/>
    <w:rsid w:val="00E354C2"/>
    <w:rsid w:val="00E3710B"/>
    <w:rsid w:val="00E37717"/>
    <w:rsid w:val="00E37A44"/>
    <w:rsid w:val="00E41D97"/>
    <w:rsid w:val="00E430A8"/>
    <w:rsid w:val="00E459BA"/>
    <w:rsid w:val="00E45C69"/>
    <w:rsid w:val="00E47864"/>
    <w:rsid w:val="00E50BFF"/>
    <w:rsid w:val="00E50D93"/>
    <w:rsid w:val="00E52EDE"/>
    <w:rsid w:val="00E53F44"/>
    <w:rsid w:val="00E5489B"/>
    <w:rsid w:val="00E608EA"/>
    <w:rsid w:val="00E614A6"/>
    <w:rsid w:val="00E6249D"/>
    <w:rsid w:val="00E62AB2"/>
    <w:rsid w:val="00E71684"/>
    <w:rsid w:val="00E72069"/>
    <w:rsid w:val="00E755B0"/>
    <w:rsid w:val="00E764BB"/>
    <w:rsid w:val="00E7750A"/>
    <w:rsid w:val="00E81E48"/>
    <w:rsid w:val="00E84572"/>
    <w:rsid w:val="00E90BA6"/>
    <w:rsid w:val="00EA0A34"/>
    <w:rsid w:val="00EA1556"/>
    <w:rsid w:val="00EA29A8"/>
    <w:rsid w:val="00EA4726"/>
    <w:rsid w:val="00EA4E4B"/>
    <w:rsid w:val="00EA6ED5"/>
    <w:rsid w:val="00EA78DA"/>
    <w:rsid w:val="00EB0566"/>
    <w:rsid w:val="00EB2F12"/>
    <w:rsid w:val="00EB4C9F"/>
    <w:rsid w:val="00EB500D"/>
    <w:rsid w:val="00EB5AA7"/>
    <w:rsid w:val="00EB5F43"/>
    <w:rsid w:val="00EB660E"/>
    <w:rsid w:val="00EC088F"/>
    <w:rsid w:val="00EC59E5"/>
    <w:rsid w:val="00EC6672"/>
    <w:rsid w:val="00ED015F"/>
    <w:rsid w:val="00ED0CC7"/>
    <w:rsid w:val="00ED0FE1"/>
    <w:rsid w:val="00ED1056"/>
    <w:rsid w:val="00ED1E20"/>
    <w:rsid w:val="00ED24C5"/>
    <w:rsid w:val="00ED2673"/>
    <w:rsid w:val="00ED4B56"/>
    <w:rsid w:val="00ED7A83"/>
    <w:rsid w:val="00EE049C"/>
    <w:rsid w:val="00EE23C6"/>
    <w:rsid w:val="00EE3106"/>
    <w:rsid w:val="00EE398E"/>
    <w:rsid w:val="00EE3C0A"/>
    <w:rsid w:val="00EE3FD7"/>
    <w:rsid w:val="00EE4120"/>
    <w:rsid w:val="00EE658A"/>
    <w:rsid w:val="00EE6E2F"/>
    <w:rsid w:val="00EE71D4"/>
    <w:rsid w:val="00EF0BB7"/>
    <w:rsid w:val="00EF1B86"/>
    <w:rsid w:val="00EF264C"/>
    <w:rsid w:val="00EF3575"/>
    <w:rsid w:val="00EF3D97"/>
    <w:rsid w:val="00EF4998"/>
    <w:rsid w:val="00F0119A"/>
    <w:rsid w:val="00F04531"/>
    <w:rsid w:val="00F0672B"/>
    <w:rsid w:val="00F1045F"/>
    <w:rsid w:val="00F14317"/>
    <w:rsid w:val="00F14B12"/>
    <w:rsid w:val="00F1562F"/>
    <w:rsid w:val="00F17472"/>
    <w:rsid w:val="00F17805"/>
    <w:rsid w:val="00F20934"/>
    <w:rsid w:val="00F21F5F"/>
    <w:rsid w:val="00F226D4"/>
    <w:rsid w:val="00F24562"/>
    <w:rsid w:val="00F25D57"/>
    <w:rsid w:val="00F279EE"/>
    <w:rsid w:val="00F306C3"/>
    <w:rsid w:val="00F3075D"/>
    <w:rsid w:val="00F3260A"/>
    <w:rsid w:val="00F35620"/>
    <w:rsid w:val="00F35C17"/>
    <w:rsid w:val="00F36108"/>
    <w:rsid w:val="00F4370B"/>
    <w:rsid w:val="00F437EA"/>
    <w:rsid w:val="00F444DE"/>
    <w:rsid w:val="00F44A2A"/>
    <w:rsid w:val="00F45076"/>
    <w:rsid w:val="00F47C51"/>
    <w:rsid w:val="00F47CB5"/>
    <w:rsid w:val="00F5135A"/>
    <w:rsid w:val="00F51714"/>
    <w:rsid w:val="00F576B6"/>
    <w:rsid w:val="00F6504A"/>
    <w:rsid w:val="00F679A8"/>
    <w:rsid w:val="00F73891"/>
    <w:rsid w:val="00F772EA"/>
    <w:rsid w:val="00F80A23"/>
    <w:rsid w:val="00F8110B"/>
    <w:rsid w:val="00F82BC5"/>
    <w:rsid w:val="00F86C37"/>
    <w:rsid w:val="00F87017"/>
    <w:rsid w:val="00F874BA"/>
    <w:rsid w:val="00F87642"/>
    <w:rsid w:val="00F905D9"/>
    <w:rsid w:val="00F91796"/>
    <w:rsid w:val="00F92299"/>
    <w:rsid w:val="00F92382"/>
    <w:rsid w:val="00F927A1"/>
    <w:rsid w:val="00F92A5E"/>
    <w:rsid w:val="00F933E9"/>
    <w:rsid w:val="00F95DA1"/>
    <w:rsid w:val="00FA1084"/>
    <w:rsid w:val="00FA1748"/>
    <w:rsid w:val="00FA21F9"/>
    <w:rsid w:val="00FA3D24"/>
    <w:rsid w:val="00FA631F"/>
    <w:rsid w:val="00FA78ED"/>
    <w:rsid w:val="00FB2910"/>
    <w:rsid w:val="00FB5B97"/>
    <w:rsid w:val="00FB60A5"/>
    <w:rsid w:val="00FB67BB"/>
    <w:rsid w:val="00FC0A6A"/>
    <w:rsid w:val="00FC26CA"/>
    <w:rsid w:val="00FC5AD1"/>
    <w:rsid w:val="00FC748B"/>
    <w:rsid w:val="00FD2183"/>
    <w:rsid w:val="00FD6260"/>
    <w:rsid w:val="00FE1CE1"/>
    <w:rsid w:val="00FE1E89"/>
    <w:rsid w:val="00FE5011"/>
    <w:rsid w:val="00FE79A7"/>
    <w:rsid w:val="00FE7AF0"/>
    <w:rsid w:val="00FE7C72"/>
    <w:rsid w:val="00FF1475"/>
    <w:rsid w:val="00FF41BA"/>
    <w:rsid w:val="00FF5430"/>
    <w:rsid w:val="00FF599F"/>
    <w:rsid w:val="00FF61DF"/>
    <w:rsid w:val="00FF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90523F"/>
  <w15:docId w15:val="{AE22CE4C-85CF-4280-A8CD-92239847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fr-CA" w:eastAsia="fr-CA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iPriority="1" w:unhideWhenUsed="1" w:qFormat="1"/>
    <w:lsdException w:name="List Bullet 5" w:semiHidden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Corpsdetexte"/>
    <w:semiHidden/>
    <w:qFormat/>
    <w:rsid w:val="00635333"/>
    <w:rPr>
      <w:rFonts w:asciiTheme="minorHAnsi" w:hAnsiTheme="minorHAnsi"/>
      <w:szCs w:val="22"/>
      <w:lang w:eastAsia="en-US"/>
    </w:rPr>
  </w:style>
  <w:style w:type="paragraph" w:styleId="Titre1">
    <w:name w:val="heading 1"/>
    <w:basedOn w:val="Normal"/>
    <w:next w:val="Corpsdetexte"/>
    <w:link w:val="Titre1Car"/>
    <w:uiPriority w:val="9"/>
    <w:qFormat/>
    <w:rsid w:val="003B0978"/>
    <w:pPr>
      <w:keepNext/>
      <w:keepLines/>
      <w:pageBreakBefore/>
      <w:numPr>
        <w:numId w:val="34"/>
      </w:numPr>
      <w:spacing w:before="240"/>
      <w:contextualSpacing/>
      <w:outlineLvl w:val="0"/>
    </w:pPr>
    <w:rPr>
      <w:rFonts w:asciiTheme="majorHAnsi" w:hAnsiTheme="majorHAnsi"/>
      <w:b/>
      <w:bCs/>
      <w:color w:val="991F3D" w:themeColor="accent2"/>
      <w:sz w:val="40"/>
      <w:szCs w:val="28"/>
    </w:rPr>
  </w:style>
  <w:style w:type="paragraph" w:styleId="Titre2">
    <w:name w:val="heading 2"/>
    <w:basedOn w:val="Normal"/>
    <w:next w:val="Corpsdetexte"/>
    <w:link w:val="Titre2Car"/>
    <w:uiPriority w:val="9"/>
    <w:qFormat/>
    <w:rsid w:val="0046047C"/>
    <w:pPr>
      <w:numPr>
        <w:ilvl w:val="1"/>
        <w:numId w:val="34"/>
      </w:numPr>
      <w:spacing w:before="200" w:after="60"/>
      <w:outlineLvl w:val="1"/>
    </w:pPr>
    <w:rPr>
      <w:rFonts w:asciiTheme="majorHAnsi" w:hAnsiTheme="majorHAnsi"/>
      <w:b/>
      <w:bCs/>
      <w:color w:val="991F3D" w:themeColor="accent2"/>
      <w:sz w:val="32"/>
      <w:szCs w:val="26"/>
    </w:rPr>
  </w:style>
  <w:style w:type="paragraph" w:styleId="Titre3">
    <w:name w:val="heading 3"/>
    <w:basedOn w:val="Normal"/>
    <w:next w:val="Corpsdetexte"/>
    <w:link w:val="Titre3Car"/>
    <w:uiPriority w:val="9"/>
    <w:qFormat/>
    <w:rsid w:val="000A4AA8"/>
    <w:pPr>
      <w:numPr>
        <w:ilvl w:val="2"/>
        <w:numId w:val="34"/>
      </w:numPr>
      <w:spacing w:line="271" w:lineRule="auto"/>
      <w:outlineLvl w:val="2"/>
    </w:pPr>
    <w:rPr>
      <w:caps/>
      <w:color w:val="991F3D" w:themeColor="accent2"/>
      <w:sz w:val="28"/>
    </w:rPr>
  </w:style>
  <w:style w:type="paragraph" w:styleId="Titre4">
    <w:name w:val="heading 4"/>
    <w:basedOn w:val="Normal"/>
    <w:next w:val="Corpsdetexte"/>
    <w:link w:val="Titre4Car"/>
    <w:uiPriority w:val="9"/>
    <w:qFormat/>
    <w:rsid w:val="000A4AA8"/>
    <w:pPr>
      <w:numPr>
        <w:ilvl w:val="3"/>
        <w:numId w:val="34"/>
      </w:numPr>
      <w:outlineLvl w:val="3"/>
    </w:pPr>
    <w:rPr>
      <w:b/>
      <w:bCs/>
      <w:iCs/>
      <w:caps/>
      <w:color w:val="991F3D" w:themeColor="accent2"/>
      <w:sz w:val="24"/>
    </w:rPr>
  </w:style>
  <w:style w:type="paragraph" w:styleId="Titre5">
    <w:name w:val="heading 5"/>
    <w:basedOn w:val="Normal"/>
    <w:next w:val="Corpsdetexte"/>
    <w:link w:val="Titre5Car"/>
    <w:uiPriority w:val="9"/>
    <w:qFormat/>
    <w:rsid w:val="000A4AA8"/>
    <w:pPr>
      <w:numPr>
        <w:ilvl w:val="4"/>
        <w:numId w:val="34"/>
      </w:numPr>
      <w:outlineLvl w:val="4"/>
    </w:pPr>
    <w:rPr>
      <w:b/>
      <w:color w:val="991F3D" w:themeColor="accent2"/>
      <w:sz w:val="24"/>
    </w:rPr>
  </w:style>
  <w:style w:type="paragraph" w:styleId="Titre6">
    <w:name w:val="heading 6"/>
    <w:basedOn w:val="Normal"/>
    <w:next w:val="Corpsdetexte"/>
    <w:link w:val="Titre6Car"/>
    <w:uiPriority w:val="9"/>
    <w:qFormat/>
    <w:rsid w:val="000A4AA8"/>
    <w:pPr>
      <w:numPr>
        <w:ilvl w:val="5"/>
        <w:numId w:val="34"/>
      </w:numPr>
      <w:spacing w:line="271" w:lineRule="auto"/>
      <w:outlineLvl w:val="5"/>
    </w:pPr>
    <w:rPr>
      <w:bCs/>
      <w:iCs/>
      <w:caps/>
      <w:color w:val="991F3D" w:themeColor="accent2"/>
    </w:rPr>
  </w:style>
  <w:style w:type="paragraph" w:styleId="Titre7">
    <w:name w:val="heading 7"/>
    <w:basedOn w:val="Normal"/>
    <w:next w:val="Corpsdetexte"/>
    <w:link w:val="Titre7Car"/>
    <w:uiPriority w:val="9"/>
    <w:qFormat/>
    <w:rsid w:val="000A4AA8"/>
    <w:pPr>
      <w:numPr>
        <w:ilvl w:val="6"/>
        <w:numId w:val="34"/>
      </w:numPr>
      <w:outlineLvl w:val="6"/>
    </w:pPr>
    <w:rPr>
      <w:iCs/>
      <w:color w:val="991F3D" w:themeColor="accen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C90C7C"/>
    <w:pPr>
      <w:outlineLvl w:val="7"/>
    </w:pPr>
    <w:rPr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C90C7C"/>
    <w:pPr>
      <w:outlineLvl w:val="8"/>
    </w:pPr>
    <w:rPr>
      <w:i/>
      <w:iCs/>
      <w:spacing w:val="5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B0978"/>
    <w:rPr>
      <w:rFonts w:asciiTheme="majorHAnsi" w:hAnsiTheme="majorHAnsi"/>
      <w:b/>
      <w:bCs/>
      <w:color w:val="991F3D" w:themeColor="accent2"/>
      <w:sz w:val="40"/>
      <w:szCs w:val="28"/>
      <w:lang w:eastAsia="en-US"/>
    </w:rPr>
  </w:style>
  <w:style w:type="character" w:customStyle="1" w:styleId="Titre2Car">
    <w:name w:val="Titre 2 Car"/>
    <w:link w:val="Titre2"/>
    <w:uiPriority w:val="9"/>
    <w:rsid w:val="0046047C"/>
    <w:rPr>
      <w:rFonts w:asciiTheme="majorHAnsi" w:hAnsiTheme="majorHAnsi"/>
      <w:b/>
      <w:bCs/>
      <w:color w:val="991F3D" w:themeColor="accent2"/>
      <w:sz w:val="32"/>
      <w:szCs w:val="26"/>
      <w:lang w:val="en-US" w:eastAsia="en-US"/>
    </w:rPr>
  </w:style>
  <w:style w:type="character" w:customStyle="1" w:styleId="Titre3Car">
    <w:name w:val="Titre 3 Car"/>
    <w:link w:val="Titre3"/>
    <w:uiPriority w:val="9"/>
    <w:rsid w:val="000A4AA8"/>
    <w:rPr>
      <w:rFonts w:asciiTheme="minorHAnsi" w:hAnsiTheme="minorHAnsi"/>
      <w:caps/>
      <w:color w:val="991F3D" w:themeColor="accent2"/>
      <w:sz w:val="28"/>
      <w:szCs w:val="22"/>
      <w:lang w:eastAsia="en-US"/>
    </w:rPr>
  </w:style>
  <w:style w:type="character" w:customStyle="1" w:styleId="Titre4Car">
    <w:name w:val="Titre 4 Car"/>
    <w:link w:val="Titre4"/>
    <w:uiPriority w:val="9"/>
    <w:rsid w:val="000A4AA8"/>
    <w:rPr>
      <w:rFonts w:asciiTheme="minorHAnsi" w:hAnsiTheme="minorHAnsi"/>
      <w:b/>
      <w:bCs/>
      <w:iCs/>
      <w:caps/>
      <w:color w:val="991F3D" w:themeColor="accent2"/>
      <w:sz w:val="24"/>
      <w:szCs w:val="22"/>
      <w:lang w:eastAsia="en-US"/>
    </w:rPr>
  </w:style>
  <w:style w:type="character" w:customStyle="1" w:styleId="Titre5Car">
    <w:name w:val="Titre 5 Car"/>
    <w:link w:val="Titre5"/>
    <w:uiPriority w:val="9"/>
    <w:rsid w:val="000A4AA8"/>
    <w:rPr>
      <w:rFonts w:asciiTheme="minorHAnsi" w:hAnsiTheme="minorHAnsi"/>
      <w:b/>
      <w:color w:val="991F3D" w:themeColor="accent2"/>
      <w:sz w:val="24"/>
      <w:szCs w:val="22"/>
      <w:lang w:eastAsia="en-US"/>
    </w:rPr>
  </w:style>
  <w:style w:type="character" w:customStyle="1" w:styleId="Titre6Car">
    <w:name w:val="Titre 6 Car"/>
    <w:link w:val="Titre6"/>
    <w:uiPriority w:val="9"/>
    <w:rsid w:val="000A4AA8"/>
    <w:rPr>
      <w:rFonts w:asciiTheme="minorHAnsi" w:hAnsiTheme="minorHAnsi"/>
      <w:bCs/>
      <w:iCs/>
      <w:caps/>
      <w:color w:val="991F3D" w:themeColor="accent2"/>
      <w:szCs w:val="22"/>
      <w:lang w:eastAsia="en-US"/>
    </w:rPr>
  </w:style>
  <w:style w:type="character" w:customStyle="1" w:styleId="Titre7Car">
    <w:name w:val="Titre 7 Car"/>
    <w:link w:val="Titre7"/>
    <w:uiPriority w:val="9"/>
    <w:rsid w:val="000A4AA8"/>
    <w:rPr>
      <w:rFonts w:asciiTheme="minorHAnsi" w:hAnsiTheme="minorHAnsi"/>
      <w:iCs/>
      <w:color w:val="991F3D" w:themeColor="accent2"/>
      <w:szCs w:val="22"/>
      <w:lang w:eastAsia="en-US"/>
    </w:rPr>
  </w:style>
  <w:style w:type="character" w:customStyle="1" w:styleId="Titre8Car">
    <w:name w:val="Titre 8 Car"/>
    <w:link w:val="Titre8"/>
    <w:uiPriority w:val="9"/>
    <w:semiHidden/>
    <w:rsid w:val="00A83DE5"/>
    <w:rPr>
      <w:rFonts w:asciiTheme="minorHAnsi" w:hAnsiTheme="minorHAnsi"/>
      <w:lang w:val="en-US" w:eastAsia="en-US"/>
    </w:rPr>
  </w:style>
  <w:style w:type="character" w:customStyle="1" w:styleId="Titre9Car">
    <w:name w:val="Titre 9 Car"/>
    <w:link w:val="Titre9"/>
    <w:uiPriority w:val="9"/>
    <w:semiHidden/>
    <w:rsid w:val="00A83DE5"/>
    <w:rPr>
      <w:rFonts w:asciiTheme="minorHAnsi" w:hAnsiTheme="minorHAnsi"/>
      <w:i/>
      <w:iCs/>
      <w:spacing w:val="5"/>
      <w:lang w:val="en-US"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D90D88"/>
    <w:rPr>
      <w:bCs/>
      <w:color w:val="991F3D" w:themeColor="text2"/>
      <w:sz w:val="16"/>
      <w:szCs w:val="16"/>
    </w:rPr>
  </w:style>
  <w:style w:type="paragraph" w:styleId="Titre">
    <w:name w:val="Title"/>
    <w:basedOn w:val="Normal"/>
    <w:next w:val="Corpsdetexte"/>
    <w:link w:val="TitreCar"/>
    <w:uiPriority w:val="16"/>
    <w:qFormat/>
    <w:rsid w:val="00DF51D5"/>
    <w:pPr>
      <w:spacing w:before="160" w:line="240" w:lineRule="auto"/>
      <w:contextualSpacing/>
    </w:pPr>
    <w:rPr>
      <w:color w:val="991F3D" w:themeColor="accent2"/>
      <w:spacing w:val="5"/>
      <w:sz w:val="64"/>
      <w:szCs w:val="48"/>
    </w:rPr>
  </w:style>
  <w:style w:type="character" w:customStyle="1" w:styleId="TitreCar">
    <w:name w:val="Titre Car"/>
    <w:link w:val="Titre"/>
    <w:uiPriority w:val="16"/>
    <w:rsid w:val="00DF51D5"/>
    <w:rPr>
      <w:rFonts w:asciiTheme="minorHAnsi" w:hAnsiTheme="minorHAnsi"/>
      <w:color w:val="991F3D" w:themeColor="accent2"/>
      <w:spacing w:val="5"/>
      <w:sz w:val="64"/>
      <w:szCs w:val="48"/>
      <w:lang w:eastAsia="en-US"/>
    </w:rPr>
  </w:style>
  <w:style w:type="paragraph" w:styleId="Sous-titre">
    <w:name w:val="Subtitle"/>
    <w:basedOn w:val="Normal"/>
    <w:next w:val="Corpsdetexte"/>
    <w:link w:val="Sous-titreCar"/>
    <w:uiPriority w:val="17"/>
    <w:unhideWhenUsed/>
    <w:qFormat/>
    <w:rsid w:val="007C23AD"/>
    <w:pPr>
      <w:spacing w:after="240"/>
    </w:pPr>
    <w:rPr>
      <w:b/>
      <w:iCs/>
      <w:color w:val="363534" w:themeColor="text1"/>
      <w:sz w:val="22"/>
      <w:szCs w:val="24"/>
    </w:rPr>
  </w:style>
  <w:style w:type="character" w:customStyle="1" w:styleId="Sous-titreCar">
    <w:name w:val="Sous-titre Car"/>
    <w:link w:val="Sous-titre"/>
    <w:uiPriority w:val="17"/>
    <w:rsid w:val="007C23AD"/>
    <w:rPr>
      <w:rFonts w:asciiTheme="minorHAnsi" w:hAnsiTheme="minorHAnsi"/>
      <w:b/>
      <w:iCs/>
      <w:color w:val="363534" w:themeColor="text1"/>
      <w:sz w:val="22"/>
      <w:szCs w:val="24"/>
      <w:lang w:val="en-US" w:eastAsia="en-US"/>
    </w:rPr>
  </w:style>
  <w:style w:type="character" w:styleId="lev">
    <w:name w:val="Strong"/>
    <w:uiPriority w:val="22"/>
    <w:qFormat/>
    <w:rsid w:val="00991E42"/>
    <w:rPr>
      <w:b/>
      <w:bCs/>
    </w:rPr>
  </w:style>
  <w:style w:type="character" w:styleId="Accentuation">
    <w:name w:val="Emphasis"/>
    <w:uiPriority w:val="2"/>
    <w:qFormat/>
    <w:rsid w:val="00991E4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link w:val="SansinterligneCar"/>
    <w:uiPriority w:val="1"/>
    <w:semiHidden/>
    <w:rsid w:val="00991E42"/>
    <w:pPr>
      <w:spacing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semiHidden/>
    <w:rsid w:val="00D74E98"/>
    <w:rPr>
      <w:rFonts w:asciiTheme="minorHAnsi" w:hAnsiTheme="minorHAnsi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7C23AD"/>
    <w:pPr>
      <w:numPr>
        <w:numId w:val="11"/>
      </w:numPr>
      <w:spacing w:after="60"/>
    </w:pPr>
  </w:style>
  <w:style w:type="paragraph" w:styleId="Citation">
    <w:name w:val="Quote"/>
    <w:basedOn w:val="Normal"/>
    <w:next w:val="Corpsdetexte"/>
    <w:link w:val="CitationCar"/>
    <w:uiPriority w:val="2"/>
    <w:qFormat/>
    <w:rsid w:val="00BD162E"/>
    <w:pPr>
      <w:spacing w:before="200"/>
    </w:pPr>
    <w:rPr>
      <w:i/>
      <w:iCs/>
      <w:color w:val="991F3D" w:themeColor="accent2"/>
      <w:sz w:val="28"/>
    </w:rPr>
  </w:style>
  <w:style w:type="character" w:customStyle="1" w:styleId="CitationCar">
    <w:name w:val="Citation Car"/>
    <w:link w:val="Citation"/>
    <w:uiPriority w:val="2"/>
    <w:rsid w:val="00AE24E6"/>
    <w:rPr>
      <w:rFonts w:asciiTheme="minorHAnsi" w:hAnsiTheme="minorHAnsi"/>
      <w:i/>
      <w:iCs/>
      <w:color w:val="991F3D" w:themeColor="accent2"/>
      <w:sz w:val="28"/>
      <w:szCs w:val="22"/>
      <w:lang w:val="en-US" w:eastAsia="en-US"/>
    </w:rPr>
  </w:style>
  <w:style w:type="paragraph" w:styleId="Citationintense">
    <w:name w:val="Intense Quote"/>
    <w:basedOn w:val="Normal"/>
    <w:next w:val="Corpsdetexte"/>
    <w:link w:val="CitationintenseCar"/>
    <w:uiPriority w:val="2"/>
    <w:semiHidden/>
    <w:rsid w:val="00991E4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link w:val="Citationintense"/>
    <w:uiPriority w:val="2"/>
    <w:semiHidden/>
    <w:rsid w:val="007D2283"/>
    <w:rPr>
      <w:rFonts w:asciiTheme="minorHAnsi" w:hAnsiTheme="minorHAnsi"/>
      <w:b/>
      <w:bCs/>
      <w:i/>
      <w:iCs/>
      <w:szCs w:val="22"/>
      <w:lang w:val="en-US" w:eastAsia="en-US"/>
    </w:rPr>
  </w:style>
  <w:style w:type="character" w:styleId="Emphaseple">
    <w:name w:val="Subtle Emphasis"/>
    <w:uiPriority w:val="2"/>
    <w:qFormat/>
    <w:rsid w:val="00991E42"/>
    <w:rPr>
      <w:i/>
      <w:iCs/>
    </w:rPr>
  </w:style>
  <w:style w:type="character" w:styleId="Emphaseintense">
    <w:name w:val="Intense Emphasis"/>
    <w:uiPriority w:val="2"/>
    <w:semiHidden/>
    <w:rsid w:val="00991E42"/>
    <w:rPr>
      <w:b/>
      <w:bCs/>
    </w:rPr>
  </w:style>
  <w:style w:type="character" w:styleId="Rfrenceple">
    <w:name w:val="Subtle Reference"/>
    <w:uiPriority w:val="2"/>
    <w:semiHidden/>
    <w:rsid w:val="00991E42"/>
    <w:rPr>
      <w:smallCaps/>
    </w:rPr>
  </w:style>
  <w:style w:type="character" w:styleId="Rfrenceintense">
    <w:name w:val="Intense Reference"/>
    <w:uiPriority w:val="2"/>
    <w:semiHidden/>
    <w:rsid w:val="00991E42"/>
    <w:rPr>
      <w:smallCaps/>
      <w:spacing w:val="5"/>
      <w:u w:val="single"/>
    </w:rPr>
  </w:style>
  <w:style w:type="character" w:styleId="Titredulivre">
    <w:name w:val="Book Title"/>
    <w:uiPriority w:val="33"/>
    <w:semiHidden/>
    <w:rsid w:val="00991E42"/>
    <w:rPr>
      <w:i/>
      <w:iCs/>
      <w:smallCaps/>
      <w:spacing w:val="5"/>
    </w:rPr>
  </w:style>
  <w:style w:type="paragraph" w:styleId="En-ttedetabledesmatires">
    <w:name w:val="TOC Heading"/>
    <w:basedOn w:val="Titre1"/>
    <w:next w:val="Corpsdetexte"/>
    <w:uiPriority w:val="39"/>
    <w:unhideWhenUsed/>
    <w:qFormat/>
    <w:rsid w:val="007C23AD"/>
    <w:pPr>
      <w:numPr>
        <w:numId w:val="0"/>
      </w:numPr>
      <w:outlineLvl w:val="9"/>
    </w:pPr>
    <w:rPr>
      <w:lang w:bidi="en-US"/>
    </w:rPr>
  </w:style>
  <w:style w:type="paragraph" w:styleId="En-tte">
    <w:name w:val="header"/>
    <w:basedOn w:val="Normal"/>
    <w:next w:val="Corpsdetexte"/>
    <w:link w:val="En-tteCar"/>
    <w:uiPriority w:val="99"/>
    <w:unhideWhenUsed/>
    <w:qFormat/>
    <w:rsid w:val="00546AAD"/>
    <w:pPr>
      <w:tabs>
        <w:tab w:val="left" w:pos="3600"/>
      </w:tabs>
      <w:ind w:left="200"/>
    </w:pPr>
    <w:rPr>
      <w:sz w:val="14"/>
    </w:rPr>
  </w:style>
  <w:style w:type="character" w:customStyle="1" w:styleId="En-tteCar">
    <w:name w:val="En-tête Car"/>
    <w:basedOn w:val="Policepardfaut"/>
    <w:link w:val="En-tte"/>
    <w:uiPriority w:val="99"/>
    <w:rsid w:val="00546AAD"/>
    <w:rPr>
      <w:rFonts w:asciiTheme="minorHAnsi" w:hAnsiTheme="minorHAnsi"/>
      <w:sz w:val="14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qFormat/>
    <w:rsid w:val="007C23AD"/>
    <w:pPr>
      <w:tabs>
        <w:tab w:val="left" w:pos="6840"/>
        <w:tab w:val="right" w:pos="9720"/>
      </w:tabs>
      <w:spacing w:line="240" w:lineRule="auto"/>
    </w:pPr>
    <w:rPr>
      <w:sz w:val="14"/>
    </w:rPr>
  </w:style>
  <w:style w:type="character" w:customStyle="1" w:styleId="PieddepageCar">
    <w:name w:val="Pied de page Car"/>
    <w:basedOn w:val="Policepardfaut"/>
    <w:link w:val="Pieddepage"/>
    <w:uiPriority w:val="99"/>
    <w:rsid w:val="007C23AD"/>
    <w:rPr>
      <w:rFonts w:asciiTheme="minorHAnsi" w:hAnsiTheme="minorHAnsi"/>
      <w:sz w:val="14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04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90436"/>
    <w:rPr>
      <w:rFonts w:ascii="Tahoma" w:hAnsi="Tahoma" w:cs="Tahoma"/>
      <w:sz w:val="16"/>
      <w:szCs w:val="16"/>
    </w:rPr>
  </w:style>
  <w:style w:type="paragraph" w:customStyle="1" w:styleId="Intro">
    <w:name w:val="Intro"/>
    <w:basedOn w:val="Normal"/>
    <w:next w:val="Corpsdetexte"/>
    <w:uiPriority w:val="3"/>
    <w:qFormat/>
    <w:rsid w:val="007C23AD"/>
    <w:pPr>
      <w:spacing w:after="640" w:line="240" w:lineRule="auto"/>
      <w:contextualSpacing/>
    </w:pPr>
    <w:rPr>
      <w:b/>
      <w:color w:val="991F3D" w:themeColor="accent2"/>
      <w:sz w:val="36"/>
    </w:rPr>
  </w:style>
  <w:style w:type="numbering" w:customStyle="1" w:styleId="CGI-Headings">
    <w:name w:val="CGI - Headings"/>
    <w:uiPriority w:val="99"/>
    <w:rsid w:val="00AE24E6"/>
    <w:pPr>
      <w:numPr>
        <w:numId w:val="15"/>
      </w:numPr>
    </w:pPr>
  </w:style>
  <w:style w:type="paragraph" w:customStyle="1" w:styleId="Sous-titregnrique">
    <w:name w:val="Sous-titre générique"/>
    <w:next w:val="Corpsdetexte"/>
    <w:uiPriority w:val="12"/>
    <w:qFormat/>
    <w:rsid w:val="00CF3080"/>
    <w:pPr>
      <w:keepNext/>
      <w:keepLines/>
      <w:spacing w:before="120" w:after="60"/>
    </w:pPr>
    <w:rPr>
      <w:b/>
      <w:caps/>
      <w:color w:val="991F3D" w:themeColor="accent2"/>
      <w:szCs w:val="26"/>
    </w:rPr>
  </w:style>
  <w:style w:type="paragraph" w:styleId="Liste">
    <w:name w:val="List"/>
    <w:basedOn w:val="Normal"/>
    <w:uiPriority w:val="99"/>
    <w:semiHidden/>
    <w:rsid w:val="007C23AD"/>
    <w:pPr>
      <w:ind w:left="360" w:hanging="360"/>
      <w:contextualSpacing/>
    </w:pPr>
  </w:style>
  <w:style w:type="paragraph" w:styleId="Normalcentr">
    <w:name w:val="Block Text"/>
    <w:basedOn w:val="Normal"/>
    <w:next w:val="Corpsdetexte"/>
    <w:uiPriority w:val="13"/>
    <w:qFormat/>
    <w:rsid w:val="00F80A23"/>
    <w:pPr>
      <w:pBdr>
        <w:top w:val="single" w:sz="2" w:space="10" w:color="FFFFFF" w:themeColor="background1"/>
        <w:left w:val="single" w:sz="2" w:space="10" w:color="FFFFFF" w:themeColor="background1"/>
        <w:bottom w:val="single" w:sz="2" w:space="10" w:color="FFFFFF" w:themeColor="background1"/>
        <w:right w:val="single" w:sz="2" w:space="10" w:color="FFFFFF" w:themeColor="background1"/>
      </w:pBdr>
      <w:shd w:val="clear" w:color="auto" w:fill="991F3D" w:themeFill="accent2"/>
      <w:ind w:left="216" w:right="216"/>
    </w:pPr>
    <w:rPr>
      <w:rFonts w:eastAsiaTheme="minorEastAsia" w:cstheme="minorBidi"/>
      <w:iCs/>
      <w:color w:val="FFFFFF" w:themeColor="background1"/>
    </w:rPr>
  </w:style>
  <w:style w:type="paragraph" w:customStyle="1" w:styleId="Note">
    <w:name w:val="Note"/>
    <w:basedOn w:val="Normal"/>
    <w:next w:val="Corpsdetexte"/>
    <w:uiPriority w:val="3"/>
    <w:qFormat/>
    <w:rsid w:val="007C23AD"/>
    <w:pPr>
      <w:spacing w:before="60" w:after="60" w:line="240" w:lineRule="auto"/>
    </w:pPr>
    <w:rPr>
      <w:sz w:val="14"/>
    </w:rPr>
  </w:style>
  <w:style w:type="paragraph" w:customStyle="1" w:styleId="Couverture-Nomduclient">
    <w:name w:val="Couverture - Nom du client"/>
    <w:basedOn w:val="Normal"/>
    <w:next w:val="Corpsdetexte"/>
    <w:uiPriority w:val="99"/>
    <w:qFormat/>
    <w:rsid w:val="00546AAD"/>
    <w:pPr>
      <w:spacing w:line="240" w:lineRule="auto"/>
    </w:pPr>
    <w:rPr>
      <w:b/>
      <w:color w:val="E31937" w:themeColor="accent1"/>
      <w:sz w:val="64"/>
      <w:szCs w:val="48"/>
    </w:rPr>
  </w:style>
  <w:style w:type="paragraph" w:customStyle="1" w:styleId="Couverture-Titredeloffre">
    <w:name w:val="Couverture - Titre de l'offre"/>
    <w:basedOn w:val="Couverture-Nomduclient"/>
    <w:next w:val="Corpsdetexte"/>
    <w:uiPriority w:val="99"/>
    <w:qFormat/>
    <w:rsid w:val="000A4AA8"/>
    <w:rPr>
      <w:color w:val="991F3D" w:themeColor="accent2"/>
    </w:rPr>
  </w:style>
  <w:style w:type="paragraph" w:customStyle="1" w:styleId="Couverture-Scuritpieddepage">
    <w:name w:val="Couverture - Sécurité pied de page"/>
    <w:basedOn w:val="Pieddepage"/>
    <w:next w:val="Corpsdetexte"/>
    <w:uiPriority w:val="99"/>
    <w:qFormat/>
    <w:rsid w:val="00DF51D5"/>
    <w:pPr>
      <w:spacing w:after="60"/>
    </w:pPr>
    <w:rPr>
      <w:b/>
      <w:color w:val="E31937" w:themeColor="accent1"/>
      <w:sz w:val="24"/>
      <w:szCs w:val="28"/>
    </w:rPr>
  </w:style>
  <w:style w:type="paragraph" w:customStyle="1" w:styleId="Pieddepagescurit">
    <w:name w:val="Pied de page sécurité"/>
    <w:basedOn w:val="Pieddepage"/>
    <w:next w:val="Corpsdetexte"/>
    <w:uiPriority w:val="99"/>
    <w:qFormat/>
    <w:rsid w:val="009B4859"/>
    <w:rPr>
      <w:b/>
      <w:color w:val="E31937" w:themeColor="accent1"/>
      <w:sz w:val="20"/>
      <w:szCs w:val="16"/>
    </w:rPr>
  </w:style>
  <w:style w:type="character" w:styleId="Numrodepage">
    <w:name w:val="page number"/>
    <w:basedOn w:val="Policepardfaut"/>
    <w:uiPriority w:val="99"/>
    <w:unhideWhenUsed/>
    <w:qFormat/>
    <w:rsid w:val="000B1E34"/>
    <w:rPr>
      <w:sz w:val="18"/>
    </w:rPr>
  </w:style>
  <w:style w:type="paragraph" w:styleId="TM1">
    <w:name w:val="toc 1"/>
    <w:basedOn w:val="Normal"/>
    <w:next w:val="Corpsdetexte"/>
    <w:autoRedefine/>
    <w:uiPriority w:val="39"/>
    <w:unhideWhenUsed/>
    <w:qFormat/>
    <w:rsid w:val="00635333"/>
    <w:pPr>
      <w:spacing w:before="120"/>
      <w:ind w:left="1560" w:hanging="1560"/>
    </w:pPr>
    <w:rPr>
      <w:rFonts w:asciiTheme="majorHAnsi" w:hAnsiTheme="majorHAnsi"/>
      <w:b/>
      <w:bCs/>
      <w:color w:val="991F3D" w:themeColor="accent2"/>
      <w:szCs w:val="28"/>
    </w:rPr>
  </w:style>
  <w:style w:type="paragraph" w:styleId="TM2">
    <w:name w:val="toc 2"/>
    <w:basedOn w:val="Normal"/>
    <w:next w:val="Corpsdetexte"/>
    <w:autoRedefine/>
    <w:uiPriority w:val="39"/>
    <w:unhideWhenUsed/>
    <w:qFormat/>
    <w:rsid w:val="00EB2F12"/>
    <w:pPr>
      <w:spacing w:before="40"/>
      <w:ind w:left="1560" w:hanging="1560"/>
    </w:pPr>
    <w:rPr>
      <w:b/>
      <w:caps/>
      <w:color w:val="363534" w:themeColor="text1"/>
    </w:rPr>
  </w:style>
  <w:style w:type="paragraph" w:styleId="TM3">
    <w:name w:val="toc 3"/>
    <w:basedOn w:val="Normal"/>
    <w:next w:val="Corpsdetexte"/>
    <w:autoRedefine/>
    <w:uiPriority w:val="39"/>
    <w:unhideWhenUsed/>
    <w:qFormat/>
    <w:rsid w:val="00EB2F12"/>
    <w:pPr>
      <w:spacing w:before="40"/>
      <w:ind w:left="1560" w:hanging="1560"/>
    </w:pPr>
    <w:rPr>
      <w:caps/>
    </w:rPr>
  </w:style>
  <w:style w:type="character" w:styleId="Lienhypertexte">
    <w:name w:val="Hyperlink"/>
    <w:basedOn w:val="Policepardfaut"/>
    <w:uiPriority w:val="99"/>
    <w:unhideWhenUsed/>
    <w:qFormat/>
    <w:rsid w:val="00731957"/>
    <w:rPr>
      <w:color w:val="E67386" w:themeColor="hyperlink"/>
      <w:u w:val="single"/>
    </w:rPr>
  </w:style>
  <w:style w:type="paragraph" w:styleId="TM4">
    <w:name w:val="toc 4"/>
    <w:basedOn w:val="Normal"/>
    <w:next w:val="Corpsdetexte"/>
    <w:uiPriority w:val="39"/>
    <w:unhideWhenUsed/>
    <w:qFormat/>
    <w:rsid w:val="00EB2F12"/>
    <w:pPr>
      <w:spacing w:before="40"/>
      <w:ind w:left="1560" w:hanging="1560"/>
    </w:pPr>
  </w:style>
  <w:style w:type="paragraph" w:styleId="TM5">
    <w:name w:val="toc 5"/>
    <w:basedOn w:val="Normal"/>
    <w:next w:val="Corpsdetexte"/>
    <w:autoRedefine/>
    <w:uiPriority w:val="39"/>
    <w:unhideWhenUsed/>
    <w:qFormat/>
    <w:rsid w:val="00EB2F12"/>
    <w:pPr>
      <w:spacing w:before="40"/>
      <w:ind w:left="1560" w:hanging="1560"/>
    </w:pPr>
    <w:rPr>
      <w:b/>
      <w:caps/>
      <w:color w:val="363534" w:themeColor="text1"/>
    </w:rPr>
  </w:style>
  <w:style w:type="paragraph" w:customStyle="1" w:styleId="Titredelannexe1">
    <w:name w:val="Titre de l'annexe 1"/>
    <w:basedOn w:val="Titre1"/>
    <w:next w:val="Corpsdetexte"/>
    <w:uiPriority w:val="10"/>
    <w:qFormat/>
    <w:rsid w:val="007C23AD"/>
    <w:pPr>
      <w:numPr>
        <w:numId w:val="28"/>
      </w:numPr>
    </w:pPr>
  </w:style>
  <w:style w:type="paragraph" w:customStyle="1" w:styleId="Titredelannexe2">
    <w:name w:val="Titre de l'annexe 2"/>
    <w:basedOn w:val="Titre2"/>
    <w:next w:val="Corpsdetexte"/>
    <w:uiPriority w:val="10"/>
    <w:qFormat/>
    <w:rsid w:val="007C23AD"/>
    <w:pPr>
      <w:numPr>
        <w:numId w:val="28"/>
      </w:numPr>
    </w:pPr>
  </w:style>
  <w:style w:type="paragraph" w:customStyle="1" w:styleId="Titredelannexe3">
    <w:name w:val="Titre de l'annexe 3"/>
    <w:basedOn w:val="Titre3"/>
    <w:next w:val="Corpsdetexte"/>
    <w:uiPriority w:val="10"/>
    <w:qFormat/>
    <w:rsid w:val="007C23AD"/>
    <w:pPr>
      <w:numPr>
        <w:numId w:val="28"/>
      </w:numPr>
    </w:pPr>
  </w:style>
  <w:style w:type="paragraph" w:customStyle="1" w:styleId="Titredelannexe4">
    <w:name w:val="Titre de l'annexe 4"/>
    <w:basedOn w:val="Titre4"/>
    <w:next w:val="Corpsdetexte"/>
    <w:uiPriority w:val="10"/>
    <w:qFormat/>
    <w:rsid w:val="007C23AD"/>
    <w:pPr>
      <w:numPr>
        <w:numId w:val="28"/>
      </w:numPr>
    </w:pPr>
  </w:style>
  <w:style w:type="paragraph" w:customStyle="1" w:styleId="Titredelannexe5">
    <w:name w:val="Titre de l'annexe 5"/>
    <w:basedOn w:val="Titre5"/>
    <w:next w:val="Corpsdetexte"/>
    <w:uiPriority w:val="10"/>
    <w:qFormat/>
    <w:rsid w:val="007C23AD"/>
    <w:pPr>
      <w:numPr>
        <w:numId w:val="28"/>
      </w:numPr>
    </w:pPr>
  </w:style>
  <w:style w:type="numbering" w:customStyle="1" w:styleId="CGI-Appendix">
    <w:name w:val="CGI - Appendix"/>
    <w:uiPriority w:val="99"/>
    <w:rsid w:val="00C9438E"/>
    <w:pPr>
      <w:numPr>
        <w:numId w:val="23"/>
      </w:numPr>
    </w:pPr>
  </w:style>
  <w:style w:type="paragraph" w:customStyle="1" w:styleId="Titregnrique">
    <w:name w:val="Titre générique"/>
    <w:next w:val="Corpsdetexte"/>
    <w:uiPriority w:val="11"/>
    <w:qFormat/>
    <w:rsid w:val="00483FCE"/>
    <w:pPr>
      <w:spacing w:before="240"/>
    </w:pPr>
    <w:rPr>
      <w:rFonts w:asciiTheme="majorHAnsi" w:hAnsiTheme="majorHAnsi"/>
      <w:b/>
      <w:bCs/>
      <w:color w:val="991F3D" w:themeColor="accent2"/>
      <w:sz w:val="40"/>
      <w:szCs w:val="28"/>
      <w:lang w:eastAsia="en-US"/>
    </w:rPr>
  </w:style>
  <w:style w:type="table" w:styleId="Grilledutableau">
    <w:name w:val="Table Grid"/>
    <w:basedOn w:val="TableauNormal"/>
    <w:uiPriority w:val="59"/>
    <w:rsid w:val="001A40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GI-Table">
    <w:name w:val="CGI - Table"/>
    <w:basedOn w:val="TableauNormal"/>
    <w:uiPriority w:val="99"/>
    <w:rsid w:val="00E62AB2"/>
    <w:pPr>
      <w:spacing w:line="240" w:lineRule="auto"/>
    </w:pPr>
    <w:rPr>
      <w:rFonts w:asciiTheme="minorHAnsi" w:hAnsiTheme="minorHAnsi"/>
      <w:sz w:val="16"/>
    </w:rPr>
    <w:tblPr>
      <w:tblBorders>
        <w:top w:val="single" w:sz="4" w:space="0" w:color="363534" w:themeColor="text1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  <w:insideH w:val="single" w:sz="4" w:space="0" w:color="363534" w:themeColor="text1"/>
        <w:insideV w:val="single" w:sz="4" w:space="0" w:color="363534" w:themeColor="text1"/>
      </w:tblBorders>
      <w:tblCellMar>
        <w:top w:w="40" w:type="dxa"/>
        <w:left w:w="100" w:type="dxa"/>
        <w:bottom w:w="4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ajorHAnsi" w:hAnsiTheme="majorHAnsi"/>
        <w:b/>
        <w:color w:val="FFFFFF" w:themeColor="background1"/>
        <w:sz w:val="18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single" w:sz="4" w:space="0" w:color="363534" w:themeColor="text1"/>
          <w:insideV w:val="single" w:sz="4" w:space="0" w:color="FFFFFF" w:themeColor="background1"/>
        </w:tcBorders>
        <w:shd w:val="clear" w:color="auto" w:fill="991F3D" w:themeFill="accent2"/>
      </w:tcPr>
    </w:tblStylePr>
    <w:tblStylePr w:type="firstCol">
      <w:rPr>
        <w:rFonts w:asciiTheme="minorHAnsi" w:hAnsiTheme="minorHAnsi"/>
        <w:color w:val="363534" w:themeColor="text1"/>
        <w:sz w:val="16"/>
      </w:rPr>
    </w:tblStylePr>
    <w:tblStylePr w:type="nwCell">
      <w:rPr>
        <w:rFonts w:asciiTheme="majorHAnsi" w:hAnsiTheme="majorHAnsi"/>
        <w:b/>
        <w:color w:val="FFFFFF" w:themeColor="background1"/>
        <w:sz w:val="18"/>
      </w:rPr>
    </w:tblStylePr>
  </w:style>
  <w:style w:type="table" w:customStyle="1" w:styleId="Ombrageclair1">
    <w:name w:val="Ombrage clair1"/>
    <w:basedOn w:val="TableauNormal"/>
    <w:uiPriority w:val="60"/>
    <w:rsid w:val="00C729B7"/>
    <w:pPr>
      <w:spacing w:line="240" w:lineRule="auto"/>
    </w:pPr>
    <w:rPr>
      <w:color w:val="282727" w:themeColor="text1" w:themeShade="BF"/>
    </w:r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</w:style>
  <w:style w:type="table" w:customStyle="1" w:styleId="Trameclaire-Accent11">
    <w:name w:val="Trame claire - Accent 11"/>
    <w:basedOn w:val="TableauNormal"/>
    <w:uiPriority w:val="60"/>
    <w:rsid w:val="00C729B7"/>
    <w:pPr>
      <w:spacing w:line="240" w:lineRule="auto"/>
    </w:pPr>
    <w:rPr>
      <w:color w:val="A91228" w:themeColor="accent1" w:themeShade="BF"/>
    </w:rPr>
    <w:tblPr>
      <w:tblStyleRowBandSize w:val="1"/>
      <w:tblStyleColBandSize w:val="1"/>
      <w:tblBorders>
        <w:top w:val="single" w:sz="8" w:space="0" w:color="E31937" w:themeColor="accent1"/>
        <w:bottom w:val="single" w:sz="8" w:space="0" w:color="E3193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1937" w:themeColor="accent1"/>
          <w:left w:val="nil"/>
          <w:bottom w:val="single" w:sz="8" w:space="0" w:color="E3193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1937" w:themeColor="accent1"/>
          <w:left w:val="nil"/>
          <w:bottom w:val="single" w:sz="8" w:space="0" w:color="E3193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5C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5CC" w:themeFill="accent1" w:themeFillTint="3F"/>
      </w:tcPr>
    </w:tblStylePr>
  </w:style>
  <w:style w:type="paragraph" w:styleId="Corpsdetexte">
    <w:name w:val="Body Text"/>
    <w:basedOn w:val="Normal"/>
    <w:link w:val="CorpsdetexteCar"/>
    <w:qFormat/>
    <w:rsid w:val="00607B78"/>
    <w:pPr>
      <w:spacing w:before="40" w:after="80"/>
    </w:pPr>
  </w:style>
  <w:style w:type="character" w:customStyle="1" w:styleId="CorpsdetexteCar">
    <w:name w:val="Corps de texte Car"/>
    <w:basedOn w:val="Policepardfaut"/>
    <w:link w:val="Corpsdetexte"/>
    <w:rsid w:val="00607B78"/>
    <w:rPr>
      <w:rFonts w:asciiTheme="minorHAnsi" w:hAnsiTheme="minorHAnsi"/>
      <w:szCs w:val="22"/>
      <w:lang w:val="en-US" w:eastAsia="en-US"/>
    </w:rPr>
  </w:style>
  <w:style w:type="table" w:styleId="Trameclaire-Accent2">
    <w:name w:val="Light Shading Accent 2"/>
    <w:basedOn w:val="TableauNormal"/>
    <w:uiPriority w:val="60"/>
    <w:rsid w:val="008507F4"/>
    <w:pPr>
      <w:spacing w:line="240" w:lineRule="auto"/>
    </w:pPr>
    <w:rPr>
      <w:color w:val="72172D" w:themeColor="accent2" w:themeShade="BF"/>
    </w:rPr>
    <w:tblPr>
      <w:tblStyleRowBandSize w:val="1"/>
      <w:tblStyleColBandSize w:val="1"/>
      <w:tblBorders>
        <w:top w:val="single" w:sz="8" w:space="0" w:color="991F3D" w:themeColor="accent2"/>
        <w:bottom w:val="single" w:sz="8" w:space="0" w:color="991F3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1F3D" w:themeColor="accent2"/>
          <w:left w:val="nil"/>
          <w:bottom w:val="single" w:sz="8" w:space="0" w:color="991F3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1F3D" w:themeColor="accent2"/>
          <w:left w:val="nil"/>
          <w:bottom w:val="single" w:sz="8" w:space="0" w:color="991F3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BB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BBC8" w:themeFill="accent2" w:themeFillTint="3F"/>
      </w:tcPr>
    </w:tblStylePr>
  </w:style>
  <w:style w:type="paragraph" w:customStyle="1" w:styleId="Tableau-Texte">
    <w:name w:val="Tableau - Texte"/>
    <w:basedOn w:val="Normal"/>
    <w:uiPriority w:val="18"/>
    <w:qFormat/>
    <w:rsid w:val="00D80E99"/>
    <w:pPr>
      <w:spacing w:line="240" w:lineRule="auto"/>
    </w:pPr>
    <w:rPr>
      <w:color w:val="363534" w:themeColor="text1"/>
      <w:sz w:val="16"/>
    </w:rPr>
  </w:style>
  <w:style w:type="paragraph" w:customStyle="1" w:styleId="Tableau-Titre">
    <w:name w:val="Tableau - Titre"/>
    <w:basedOn w:val="Normal"/>
    <w:uiPriority w:val="18"/>
    <w:qFormat/>
    <w:rsid w:val="007C23AD"/>
    <w:pPr>
      <w:spacing w:line="240" w:lineRule="auto"/>
    </w:pPr>
    <w:rPr>
      <w:b/>
      <w:color w:val="FFFFFF" w:themeColor="background1"/>
      <w:sz w:val="18"/>
    </w:rPr>
  </w:style>
  <w:style w:type="paragraph" w:customStyle="1" w:styleId="Tableau-Sous-titre">
    <w:name w:val="Tableau - Sous-titre"/>
    <w:basedOn w:val="Normal"/>
    <w:uiPriority w:val="18"/>
    <w:qFormat/>
    <w:rsid w:val="00D80E99"/>
    <w:rPr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6244DD"/>
    <w:rPr>
      <w:color w:val="808080"/>
    </w:rPr>
  </w:style>
  <w:style w:type="paragraph" w:styleId="TM6">
    <w:name w:val="toc 6"/>
    <w:basedOn w:val="Normal"/>
    <w:next w:val="Corpsdetexte"/>
    <w:autoRedefine/>
    <w:uiPriority w:val="39"/>
    <w:unhideWhenUsed/>
    <w:qFormat/>
    <w:rsid w:val="00EB2F12"/>
    <w:pPr>
      <w:spacing w:before="40"/>
      <w:ind w:left="1560" w:hanging="1560"/>
    </w:pPr>
    <w:rPr>
      <w:caps/>
      <w:color w:val="363534" w:themeColor="text1"/>
    </w:rPr>
  </w:style>
  <w:style w:type="paragraph" w:styleId="TM7">
    <w:name w:val="toc 7"/>
    <w:basedOn w:val="Normal"/>
    <w:next w:val="Corpsdetexte"/>
    <w:autoRedefine/>
    <w:uiPriority w:val="39"/>
    <w:unhideWhenUsed/>
    <w:qFormat/>
    <w:rsid w:val="00EB2F12"/>
    <w:pPr>
      <w:spacing w:before="40"/>
      <w:ind w:left="1560" w:hanging="1560"/>
    </w:pPr>
    <w:rPr>
      <w:color w:val="363534" w:themeColor="text1"/>
    </w:rPr>
  </w:style>
  <w:style w:type="paragraph" w:customStyle="1" w:styleId="Titredelannexe6">
    <w:name w:val="Titre de l'annexe 6"/>
    <w:basedOn w:val="Titre6"/>
    <w:next w:val="Corpsdetexte"/>
    <w:uiPriority w:val="10"/>
    <w:qFormat/>
    <w:rsid w:val="00465372"/>
    <w:pPr>
      <w:numPr>
        <w:ilvl w:val="0"/>
        <w:numId w:val="0"/>
      </w:numPr>
    </w:pPr>
  </w:style>
  <w:style w:type="paragraph" w:customStyle="1" w:styleId="Titredelannexe7">
    <w:name w:val="Titre de l'annexe 7"/>
    <w:basedOn w:val="Titre7"/>
    <w:next w:val="Corpsdetexte"/>
    <w:uiPriority w:val="10"/>
    <w:qFormat/>
    <w:rsid w:val="00A77EE2"/>
    <w:pPr>
      <w:numPr>
        <w:ilvl w:val="0"/>
        <w:numId w:val="0"/>
      </w:numPr>
    </w:pPr>
  </w:style>
  <w:style w:type="paragraph" w:styleId="Listepuces">
    <w:name w:val="List Bullet"/>
    <w:basedOn w:val="Normal"/>
    <w:uiPriority w:val="1"/>
    <w:qFormat/>
    <w:rsid w:val="000A4AA8"/>
    <w:pPr>
      <w:numPr>
        <w:numId w:val="1"/>
      </w:numPr>
      <w:spacing w:after="40"/>
    </w:pPr>
  </w:style>
  <w:style w:type="paragraph" w:styleId="Listepuces2">
    <w:name w:val="List Bullet 2"/>
    <w:basedOn w:val="Normal"/>
    <w:uiPriority w:val="1"/>
    <w:qFormat/>
    <w:rsid w:val="000A4AA8"/>
    <w:pPr>
      <w:numPr>
        <w:numId w:val="2"/>
      </w:numPr>
      <w:spacing w:after="40"/>
    </w:pPr>
  </w:style>
  <w:style w:type="paragraph" w:styleId="Listepuces3">
    <w:name w:val="List Bullet 3"/>
    <w:basedOn w:val="Normal"/>
    <w:uiPriority w:val="1"/>
    <w:qFormat/>
    <w:rsid w:val="000A4AA8"/>
    <w:pPr>
      <w:numPr>
        <w:numId w:val="3"/>
      </w:numPr>
      <w:spacing w:after="40"/>
    </w:pPr>
  </w:style>
  <w:style w:type="paragraph" w:styleId="Listepuces4">
    <w:name w:val="List Bullet 4"/>
    <w:basedOn w:val="Normal"/>
    <w:uiPriority w:val="1"/>
    <w:qFormat/>
    <w:rsid w:val="000A4AA8"/>
    <w:pPr>
      <w:numPr>
        <w:numId w:val="4"/>
      </w:numPr>
      <w:contextualSpacing/>
    </w:pPr>
  </w:style>
  <w:style w:type="table" w:customStyle="1" w:styleId="TableGrid1">
    <w:name w:val="Table Grid1"/>
    <w:basedOn w:val="TableauNormal"/>
    <w:uiPriority w:val="59"/>
    <w:rsid w:val="00CF4E96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BA3AC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3AC9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3AC9"/>
    <w:rPr>
      <w:rFonts w:asciiTheme="minorHAnsi" w:hAnsiTheme="minorHAnsi"/>
      <w:lang w:eastAsia="en-US"/>
    </w:rPr>
  </w:style>
  <w:style w:type="paragraph" w:styleId="TM8">
    <w:name w:val="toc 8"/>
    <w:basedOn w:val="TM1"/>
    <w:next w:val="Normal"/>
    <w:autoRedefine/>
    <w:uiPriority w:val="39"/>
    <w:rsid w:val="00635333"/>
    <w:pPr>
      <w:spacing w:after="100"/>
      <w:ind w:left="0" w:firstLine="0"/>
    </w:pPr>
  </w:style>
  <w:style w:type="table" w:styleId="Listeclaire-Accent2">
    <w:name w:val="Light List Accent 2"/>
    <w:basedOn w:val="TableauNormal"/>
    <w:uiPriority w:val="61"/>
    <w:rsid w:val="006C5EF8"/>
    <w:pPr>
      <w:spacing w:line="240" w:lineRule="auto"/>
    </w:pPr>
    <w:tblPr>
      <w:tblStyleRowBandSize w:val="1"/>
      <w:tblStyleColBandSize w:val="1"/>
      <w:tblBorders>
        <w:top w:val="single" w:sz="8" w:space="0" w:color="991F3D" w:themeColor="accent2"/>
        <w:left w:val="single" w:sz="8" w:space="0" w:color="991F3D" w:themeColor="accent2"/>
        <w:bottom w:val="single" w:sz="8" w:space="0" w:color="991F3D" w:themeColor="accent2"/>
        <w:right w:val="single" w:sz="8" w:space="0" w:color="991F3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1F3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1F3D" w:themeColor="accent2"/>
          <w:left w:val="single" w:sz="8" w:space="0" w:color="991F3D" w:themeColor="accent2"/>
          <w:bottom w:val="single" w:sz="8" w:space="0" w:color="991F3D" w:themeColor="accent2"/>
          <w:right w:val="single" w:sz="8" w:space="0" w:color="991F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1F3D" w:themeColor="accent2"/>
          <w:left w:val="single" w:sz="8" w:space="0" w:color="991F3D" w:themeColor="accent2"/>
          <w:bottom w:val="single" w:sz="8" w:space="0" w:color="991F3D" w:themeColor="accent2"/>
          <w:right w:val="single" w:sz="8" w:space="0" w:color="991F3D" w:themeColor="accent2"/>
        </w:tcBorders>
      </w:tcPr>
    </w:tblStylePr>
    <w:tblStylePr w:type="band1Horz">
      <w:tblPr/>
      <w:tcPr>
        <w:tcBorders>
          <w:top w:val="single" w:sz="8" w:space="0" w:color="991F3D" w:themeColor="accent2"/>
          <w:left w:val="single" w:sz="8" w:space="0" w:color="991F3D" w:themeColor="accent2"/>
          <w:bottom w:val="single" w:sz="8" w:space="0" w:color="991F3D" w:themeColor="accent2"/>
          <w:right w:val="single" w:sz="8" w:space="0" w:color="991F3D" w:themeColor="accent2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8065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7B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7BD2"/>
    <w:rPr>
      <w:rFonts w:asciiTheme="minorHAnsi" w:hAnsiTheme="minorHAnsi"/>
      <w:b/>
      <w:bCs/>
      <w:lang w:eastAsia="en-US"/>
    </w:rPr>
  </w:style>
  <w:style w:type="paragraph" w:styleId="Rvision">
    <w:name w:val="Revision"/>
    <w:hidden/>
    <w:uiPriority w:val="99"/>
    <w:semiHidden/>
    <w:rsid w:val="00117844"/>
    <w:pPr>
      <w:spacing w:line="240" w:lineRule="auto"/>
    </w:pPr>
    <w:rPr>
      <w:rFonts w:asciiTheme="minorHAnsi" w:hAnsiTheme="minorHAnsi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EE049C"/>
    <w:rPr>
      <w:color w:val="FFAA9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2331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0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footer" Target="footer4.xml"/><Relationship Id="rId7" Type="http://schemas.openxmlformats.org/officeDocument/2006/relationships/numbering" Target="numbering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oleObject" Target="embeddings/oleObject2.bin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hyperlink" Target="https://AURIONAPP-PROD.icp.fr/servlet/Dispatcher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hyperlink" Target="https://cvec-ctrl.etudiant.gouv.fr/api/content_certificat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.bin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header" Target="header5.xml"/><Relationship Id="rId8" Type="http://schemas.openxmlformats.org/officeDocument/2006/relationships/styles" Target="styles.xml"/><Relationship Id="rId51" Type="http://schemas.openxmlformats.org/officeDocument/2006/relationships/image" Target="media/image32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header" Target="header4.xml"/><Relationship Id="rId20" Type="http://schemas.openxmlformats.org/officeDocument/2006/relationships/image" Target="media/image3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viere\Documents\WizKit\PowerPoint\0209;Word%20Templates\Bid%20-%20proposal\French\NWD;Bid-RFP_portrait_FR-A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713C450682549C3944B439D44595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7A23A7-6728-4BDA-9AB4-3044EB2F0D45}"/>
      </w:docPartPr>
      <w:docPartBody>
        <w:p w:rsidR="009525EC" w:rsidRDefault="009525EC">
          <w:pPr>
            <w:pStyle w:val="E713C450682549C3944B439D445958C8"/>
          </w:pPr>
          <w:r w:rsidRPr="003A02E5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5EC"/>
    <w:rsid w:val="00044BD9"/>
    <w:rsid w:val="000B6980"/>
    <w:rsid w:val="00101293"/>
    <w:rsid w:val="00172892"/>
    <w:rsid w:val="00194277"/>
    <w:rsid w:val="001A3145"/>
    <w:rsid w:val="001F0C10"/>
    <w:rsid w:val="002011C5"/>
    <w:rsid w:val="00257789"/>
    <w:rsid w:val="00257841"/>
    <w:rsid w:val="002868B5"/>
    <w:rsid w:val="002C1766"/>
    <w:rsid w:val="00322D77"/>
    <w:rsid w:val="0034066A"/>
    <w:rsid w:val="003D3273"/>
    <w:rsid w:val="00484499"/>
    <w:rsid w:val="004E1DD8"/>
    <w:rsid w:val="005075C4"/>
    <w:rsid w:val="00533BFC"/>
    <w:rsid w:val="00564C15"/>
    <w:rsid w:val="005C29EC"/>
    <w:rsid w:val="006014DF"/>
    <w:rsid w:val="006077A1"/>
    <w:rsid w:val="00625BBE"/>
    <w:rsid w:val="00633258"/>
    <w:rsid w:val="007C11AF"/>
    <w:rsid w:val="0081607C"/>
    <w:rsid w:val="00821C02"/>
    <w:rsid w:val="00826B94"/>
    <w:rsid w:val="008376CC"/>
    <w:rsid w:val="008A0965"/>
    <w:rsid w:val="008F38CC"/>
    <w:rsid w:val="009525EC"/>
    <w:rsid w:val="00955E62"/>
    <w:rsid w:val="0098769B"/>
    <w:rsid w:val="009A4C2B"/>
    <w:rsid w:val="009D1238"/>
    <w:rsid w:val="00A018AB"/>
    <w:rsid w:val="00AD14E0"/>
    <w:rsid w:val="00B31EBB"/>
    <w:rsid w:val="00B35F06"/>
    <w:rsid w:val="00BE0A57"/>
    <w:rsid w:val="00BF44D6"/>
    <w:rsid w:val="00C63E42"/>
    <w:rsid w:val="00C7669D"/>
    <w:rsid w:val="00CF2A61"/>
    <w:rsid w:val="00D55B54"/>
    <w:rsid w:val="00D72A11"/>
    <w:rsid w:val="00D74019"/>
    <w:rsid w:val="00E24D95"/>
    <w:rsid w:val="00EE5089"/>
    <w:rsid w:val="00EF3240"/>
    <w:rsid w:val="00F317E0"/>
    <w:rsid w:val="00F77E9D"/>
    <w:rsid w:val="00F9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E713C450682549C3944B439D445958C8">
    <w:name w:val="E713C450682549C3944B439D445958C8"/>
  </w:style>
  <w:style w:type="paragraph" w:customStyle="1" w:styleId="F675707DC45B422C90F8A4A72A3248EE">
    <w:name w:val="F675707DC45B422C90F8A4A72A3248EE"/>
  </w:style>
  <w:style w:type="paragraph" w:customStyle="1" w:styleId="1CD370774BCF40A88ED5B9B3C558EEBF">
    <w:name w:val="1CD370774BCF40A88ED5B9B3C558EEBF"/>
    <w:rsid w:val="009525EC"/>
  </w:style>
  <w:style w:type="paragraph" w:customStyle="1" w:styleId="B4613562714F43678F81A373B12EF1F3">
    <w:name w:val="B4613562714F43678F81A373B12EF1F3"/>
    <w:rsid w:val="009525EC"/>
  </w:style>
  <w:style w:type="paragraph" w:customStyle="1" w:styleId="1C0326D063B44F70881E444298A34581">
    <w:name w:val="1C0326D063B44F70881E444298A34581"/>
    <w:rsid w:val="009525EC"/>
  </w:style>
  <w:style w:type="paragraph" w:customStyle="1" w:styleId="BEDB391F20C64C62A2F5592D32836FA1">
    <w:name w:val="BEDB391F20C64C62A2F5592D32836FA1"/>
    <w:rsid w:val="00BF44D6"/>
    <w:pPr>
      <w:spacing w:after="160" w:line="259" w:lineRule="auto"/>
    </w:pPr>
  </w:style>
  <w:style w:type="paragraph" w:customStyle="1" w:styleId="D541016B86764912B4D355BF6B075154">
    <w:name w:val="D541016B86764912B4D355BF6B075154"/>
    <w:rsid w:val="00BF44D6"/>
    <w:pPr>
      <w:spacing w:after="160" w:line="259" w:lineRule="auto"/>
    </w:pPr>
  </w:style>
  <w:style w:type="paragraph" w:customStyle="1" w:styleId="05723F3AB5A44FB896F13F69B188EEBD">
    <w:name w:val="05723F3AB5A44FB896F13F69B188EEBD"/>
    <w:rsid w:val="00BF44D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GI Colour Theme">
      <a:dk1>
        <a:srgbClr val="363534"/>
      </a:dk1>
      <a:lt1>
        <a:srgbClr val="FFFFFF"/>
      </a:lt1>
      <a:dk2>
        <a:srgbClr val="991F3D"/>
      </a:dk2>
      <a:lt2>
        <a:srgbClr val="FFFFFF"/>
      </a:lt2>
      <a:accent1>
        <a:srgbClr val="E31937"/>
      </a:accent1>
      <a:accent2>
        <a:srgbClr val="991F3D"/>
      </a:accent2>
      <a:accent3>
        <a:srgbClr val="FF6A00"/>
      </a:accent3>
      <a:accent4>
        <a:srgbClr val="A1C4D0"/>
      </a:accent4>
      <a:accent5>
        <a:srgbClr val="F2A200"/>
      </a:accent5>
      <a:accent6>
        <a:srgbClr val="A5ACB0"/>
      </a:accent6>
      <a:hlink>
        <a:srgbClr val="E67386"/>
      </a:hlink>
      <a:folHlink>
        <a:srgbClr val="FFAA99"/>
      </a:folHlink>
    </a:clrScheme>
    <a:fontScheme name="CGI police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DATE @ TIME – RFP #</PublishDate>
  <Abstract>Date et heure – Numéro de l’offre de services</Abstract>
  <CompanyAddress>Adresse, Ville (Province) Code Postal</CompanyAddress>
  <CompanyPhone/>
  <CompanyFax/>
  <CompanyEmail>Sésame 4.5.0 – Propriété de CGI et pour usage interne seulement</CompanyEmail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D138075BFA204DBAA0D1D04058109B" ma:contentTypeVersion="0" ma:contentTypeDescription="Create a new document." ma:contentTypeScope="" ma:versionID="75117cfe9a35faf9164d6958f3cebdb7">
  <xsd:schema xmlns:xsd="http://www.w3.org/2001/XMLSchema" xmlns:xs="http://www.w3.org/2001/XMLSchema" xmlns:p="http://schemas.microsoft.com/office/2006/metadata/properties" xmlns:ns1="http://schemas.microsoft.com/sharepoint/v3" xmlns:ns2="d95a5b16-1b8d-4c7c-9ebf-89c0983b6970" targetNamespace="http://schemas.microsoft.com/office/2006/metadata/properties" ma:root="true" ma:fieldsID="48d917f09915b624b31beb7256dc34ae" ns1:_="" ns2:_="">
    <xsd:import namespace="http://schemas.microsoft.com/sharepoint/v3"/>
    <xsd:import namespace="d95a5b16-1b8d-4c7c-9ebf-89c0983b6970"/>
    <xsd:element name="properties">
      <xsd:complexType>
        <xsd:sequence>
          <xsd:element name="documentManagement">
            <xsd:complexType>
              <xsd:all>
                <xsd:element ref="ns2:p43f7bb208e443c9b50eb304fe6606a3" minOccurs="0"/>
                <xsd:element ref="ns2:TaxCatchAll" minOccurs="0"/>
                <xsd:element ref="ns2:TaxCatchAllLabel" minOccurs="0"/>
                <xsd:element ref="ns2:c79d12643ffc4d60ab657aaa1718cc32" minOccurs="0"/>
                <xsd:element ref="ns2:c5aebc35b3e840e5912c276ffe755dcf" minOccurs="0"/>
                <xsd:element ref="ns2:eafb632c3f5c40ba98242be6bbd6bb17" minOccurs="0"/>
                <xsd:element ref="ns2:b0f7c43cb32a4bb99696cc0157e407bc" minOccurs="0"/>
                <xsd:element ref="ns2:o5847c86b23d428c853490e0a9abf024" minOccurs="0"/>
                <xsd:element ref="ns2:ae4bb7bb5e1849a3a75b9d2ac781ba53" minOccurs="0"/>
                <xsd:element ref="ns2:kbc8ce58d0914d5e9641963f23cd2adf" minOccurs="0"/>
                <xsd:element ref="ns2:gd9a5f5f69a84d75ad992b5cd341c76b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28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a5b16-1b8d-4c7c-9ebf-89c0983b6970" elementFormDefault="qualified">
    <xsd:import namespace="http://schemas.microsoft.com/office/2006/documentManagement/types"/>
    <xsd:import namespace="http://schemas.microsoft.com/office/infopath/2007/PartnerControls"/>
    <xsd:element name="p43f7bb208e443c9b50eb304fe6606a3" ma:index="8" nillable="true" ma:taxonomy="true" ma:internalName="p43f7bb208e443c9b50eb304fe6606a3" ma:taxonomyFieldName="Business_x0020_theme" ma:displayName="Topic" ma:readOnly="false" ma:default="" ma:fieldId="{943f7bb2-08e4-43c9-b50e-b304fe6606a3}" ma:taxonomyMulti="true" ma:sspId="c730d5d4-e911-429a-be83-99efcd06639f" ma:termSetId="40e3bc58-7cf7-4ad5-80c9-03b2ad9897a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62b4ac2-02b9-4ccd-8625-3c003090dbbe}" ma:internalName="TaxCatchAll" ma:showField="CatchAllData" ma:web="d95a5b16-1b8d-4c7c-9ebf-89c0983b69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62b4ac2-02b9-4ccd-8625-3c003090dbbe}" ma:internalName="TaxCatchAllLabel" ma:readOnly="true" ma:showField="CatchAllDataLabel" ma:web="d95a5b16-1b8d-4c7c-9ebf-89c0983b69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79d12643ffc4d60ab657aaa1718cc32" ma:index="12" nillable="true" ma:taxonomy="true" ma:internalName="c79d12643ffc4d60ab657aaa1718cc32" ma:taxonomyFieldName="Organisation" ma:displayName="Organization" ma:default="" ma:fieldId="{c79d1264-3ffc-4d60-ab65-7aaa1718cc32}" ma:taxonomyMulti="true" ma:sspId="c730d5d4-e911-429a-be83-99efcd06639f" ma:termSetId="a5b47c7d-3218-4211-987c-a37cca4b05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aebc35b3e840e5912c276ffe755dcf" ma:index="14" nillable="true" ma:taxonomy="true" ma:internalName="c5aebc35b3e840e5912c276ffe755dcf" ma:taxonomyFieldName="Sector" ma:displayName="Industry" ma:readOnly="false" ma:default="" ma:fieldId="{c5aebc35-b3e8-40e5-912c-276ffe755dcf}" ma:taxonomyMulti="true" ma:sspId="c730d5d4-e911-429a-be83-99efcd06639f" ma:termSetId="e51ebaad-fa61-40f4-9e0b-7fe488c7df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afb632c3f5c40ba98242be6bbd6bb17" ma:index="16" nillable="true" ma:taxonomy="true" ma:internalName="eafb632c3f5c40ba98242be6bbd6bb17" ma:taxonomyFieldName="Service_x0020_line" ma:displayName="Service line" ma:default="" ma:fieldId="{eafb632c-3f5c-40ba-9824-2be6bbd6bb17}" ma:taxonomyMulti="true" ma:sspId="c730d5d4-e911-429a-be83-99efcd06639f" ma:termSetId="83301147-ea17-4e88-a9d3-5d2a13ad74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f7c43cb32a4bb99696cc0157e407bc" ma:index="18" nillable="true" ma:taxonomy="true" ma:internalName="b0f7c43cb32a4bb99696cc0157e407bc" ma:taxonomyFieldName="Business_x0020_Practice" ma:displayName="Business Practice" ma:readOnly="false" ma:default="" ma:fieldId="{b0f7c43c-b32a-4bb9-9696-cc0157e407bc}" ma:taxonomyMulti="true" ma:sspId="c730d5d4-e911-429a-be83-99efcd06639f" ma:termSetId="308d2697-ae8d-4a28-b04a-8bdb911d3b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5847c86b23d428c853490e0a9abf024" ma:index="20" nillable="true" ma:taxonomy="true" ma:internalName="o5847c86b23d428c853490e0a9abf024" ma:taxonomyFieldName="Intellectual_x0020_Property" ma:displayName="Intellectual Property" ma:default="" ma:fieldId="{85847c86-b23d-428c-8534-90e0a9abf024}" ma:taxonomyMulti="true" ma:sspId="c730d5d4-e911-429a-be83-99efcd06639f" ma:termSetId="e8facda8-9d8d-4a8c-be1c-41a5ad7532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4bb7bb5e1849a3a75b9d2ac781ba53" ma:index="22" nillable="true" ma:taxonomy="true" ma:internalName="ae4bb7bb5e1849a3a75b9d2ac781ba53" ma:taxonomyFieldName="Content_x0020_Format" ma:displayName="Content Format" ma:default="" ma:fieldId="{ae4bb7bb-5e18-49a3-a75b-9d2ac781ba53}" ma:taxonomyMulti="true" ma:sspId="c730d5d4-e911-429a-be83-99efcd06639f" ma:termSetId="09d4f73f-3007-45f9-8a1b-dd32ffa647a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c8ce58d0914d5e9641963f23cd2adf" ma:index="24" nillable="true" ma:taxonomy="true" ma:internalName="kbc8ce58d0914d5e9641963f23cd2adf" ma:taxonomyFieldName="Functions" ma:displayName="Functions" ma:default="" ma:fieldId="{4bc8ce58-d091-4d5e-9641-963f23cd2adf}" ma:taxonomyMulti="true" ma:sspId="c730d5d4-e911-429a-be83-99efcd06639f" ma:termSetId="f0f93f19-5de8-4ba3-940e-eea7d40a1e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d9a5f5f69a84d75ad992b5cd341c76b" ma:index="26" nillable="true" ma:taxonomy="true" ma:internalName="gd9a5f5f69a84d75ad992b5cd341c76b" ma:taxonomyFieldName="Geography" ma:displayName="Geography" ma:default="" ma:fieldId="{0d9a5f5f-69a8-4d75-ad99-2b5cd341c76b}" ma:taxonomyMulti="true" ma:sspId="c730d5d4-e911-429a-be83-99efcd06639f" ma:termSetId="049c1a0e-6845-4250-ba17-6807448da1e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ItemUpdatedEventHandlerForConceptSearch</Name>
    <Synchronization>Default</Synchronization>
    <Type>10002</Type>
    <SequenceNumber>10001</SequenceNumber>
    <Assembly>conceptSearching.Sharepoint.ContentTypes, Version=1.0.0.0, Culture=neutral, PublicKeyToken=858f8f13980e4745</Assembly>
    <Class>conceptSearching.Sharepoint.ContentTypes.CSHandleEvent</Class>
    <Data/>
    <Filter/>
  </Receiver>
  <Receiver>
    <Name>ItemCheckedInEventHandlerForConceptSearch</Name>
    <Synchronization>Default</Synchronization>
    <Type>10004</Type>
    <SequenceNumber>10002</SequenceNumber>
    <Assembly>conceptSearching.Sharepoint.ContentTypes, Version=1.0.0.0, Culture=neutral, PublicKeyToken=858f8f13980e4745</Assembly>
    <Class>conceptSearching.Sharepoint.ContentTypes.CSHandleEvent</Class>
    <Data/>
    <Filter/>
  </Receiver>
  <Receiver>
    <Name>ItemUncheckedOutEventHandlerForConceptSearch</Name>
    <Synchronization>Default</Synchronization>
    <Type>10006</Type>
    <SequenceNumber>10003</SequenceNumber>
    <Assembly>conceptSearching.Sharepoint.ContentTypes, Version=1.0.0.0, Culture=neutral, PublicKeyToken=858f8f13980e4745</Assembly>
    <Class>conceptSearching.Sharepoint.ContentTypes.CSHandleEvent</Class>
    <Data/>
    <Filter/>
  </Receiver>
  <Receiver>
    <Name>ItemAddedEventHandlerForConceptSearch</Name>
    <Synchronization>Default</Synchronization>
    <Type>10001</Type>
    <SequenceNumber>10004</SequenceNumber>
    <Assembly>conceptSearching.Sharepoint.ContentTypes, Version=1.0.0.0, Culture=neutral, PublicKeyToken=858f8f13980e4745</Assembly>
    <Class>conceptSearching.Sharepoint.ContentTypes.CSHandleEvent</Class>
    <Data/>
    <Filter/>
  </Receiver>
  <Receiver>
    <Name>ItemFileMovedEventHandlerForConceptSearch</Name>
    <Synchronization>Default</Synchronization>
    <Type>10009</Type>
    <SequenceNumber>10005</SequenceNumber>
    <Assembly>conceptSearching.Sharepoint.ContentTypes, Version=1.0.0.0, Culture=neutral, PublicKeyToken=858f8f13980e4745</Assembly>
    <Class>conceptSearching.Sharepoint.ContentTypes.CSHandleEvent</Class>
    <Data/>
    <Filter/>
  </Receiver>
  <Receiver>
    <Name>ItemDeletedEventHandlerForConceptSearch</Name>
    <Synchronization>Default</Synchronization>
    <Type>10003</Type>
    <SequenceNumber>10006</SequenceNumber>
    <Assembly>conceptSearching.Sharepoint.ContentTypes, Version=1.0.0.0, Culture=neutral, PublicKeyToken=858f8f13980e4745</Assembly>
    <Class>conceptSearching.Sharepoint.ContentTypes.CSHandleEvent</Class>
    <Data/>
    <Filter/>
  </Receiver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ItemUpdatingEventHandlerForConceptSearch</Name>
    <Synchronization>Synchronous</Synchronization>
    <Type>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ItemUpdatingEventHandlerForConceptSearch</Name>
    <Synchronization>Synchronous</Synchronization>
    <Type>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5aebc35b3e840e5912c276ffe755dcf xmlns="d95a5b16-1b8d-4c7c-9ebf-89c0983b6970">
      <Terms xmlns="http://schemas.microsoft.com/office/infopath/2007/PartnerControls"/>
    </c5aebc35b3e840e5912c276ffe755dcf>
    <c79d12643ffc4d60ab657aaa1718cc32 xmlns="d95a5b16-1b8d-4c7c-9ebf-89c0983b6970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Group</TermName>
          <TermId xmlns="http://schemas.microsoft.com/office/infopath/2007/PartnerControls">43ac7042-3752-4f1b-8a93-43b36e65d3e5</TermId>
        </TermInfo>
      </Terms>
    </c79d12643ffc4d60ab657aaa1718cc32>
    <p43f7bb208e443c9b50eb304fe6606a3 xmlns="d95a5b16-1b8d-4c7c-9ebf-89c0983b6970">
      <Terms xmlns="http://schemas.microsoft.com/office/infopath/2007/PartnerControls"/>
    </p43f7bb208e443c9b50eb304fe6606a3>
    <eafb632c3f5c40ba98242be6bbd6bb17 xmlns="d95a5b16-1b8d-4c7c-9ebf-89c0983b6970">
      <Terms xmlns="http://schemas.microsoft.com/office/infopath/2007/PartnerControls"/>
    </eafb632c3f5c40ba98242be6bbd6bb17>
    <TaxCatchAll xmlns="d95a5b16-1b8d-4c7c-9ebf-89c0983b6970">
      <Value>260</Value>
      <Value>46118</Value>
      <Value>46486</Value>
    </TaxCatchAll>
    <CSMeta2010Field xmlns="http://schemas.microsoft.com/sharepoint/v3">68128cc3-e6a4-4124-a318-a56dae604f43;2019-02-20 14:04:48;PENDINGCLASSIFICATION;Topic:|False||PENDINGCLASSIFICATION|2019-02-20 14:04:44|UNDEFINED|943f7bb2-08e4-43c9-b50e-b304fe6606a3;Organization:|False|2019-02-20 14:04:48|MANUALCLASSIFIED|2019-02-20 14:04:48|UNDEFINED|00000000-0000-0000-0000-000000000000;Industry:|False||PENDINGCLASSIFICATION|2019-02-20 14:04:44|UNDEFINED|c5aebc35-b3e8-40e5-912c-276ffe755dcf;Service line:|False||PENDINGCLASSIFICATION|2019-02-20 14:04:44|UNDEFINED|eafb632c-3f5c-40ba-9824-2be6bbd6bb17;Business Practice:|False||PENDINGCLASSIFICATION|2019-02-20 14:04:44|UNDEFINED|b0f7c43c-b32a-4bb9-9696-cc0157e407bc;Intellectual Property:|False||PENDINGCLASSIFICATION|2019-02-20 14:04:44|UNDEFINED|85847c86-b23d-428c-8534-90e0a9abf024;Content Format:|False|2019-02-20 14:04:48|MANUALCLASSIFIED|2019-02-20 14:04:48|UNDEFINED|00000000-0000-0000-0000-000000000000;Functions:|False|2019-02-20 14:04:48|MANUALCLASSIFIED|2019-02-20 14:04:48|UNDEFINED|00000000-0000-0000-0000-000000000000;Geography:|False||PENDINGCLASSIFICATION|2019-02-20 14:04:44|UNDEFINED|0d9a5f5f-69a8-4d75-ad99-2b5cd341c76b;False</CSMeta2010Field>
    <b0f7c43cb32a4bb99696cc0157e407bc xmlns="d95a5b16-1b8d-4c7c-9ebf-89c0983b6970">
      <Terms xmlns="http://schemas.microsoft.com/office/infopath/2007/PartnerControls"/>
    </b0f7c43cb32a4bb99696cc0157e407bc>
    <gd9a5f5f69a84d75ad992b5cd341c76b xmlns="d95a5b16-1b8d-4c7c-9ebf-89c0983b6970">
      <Terms xmlns="http://schemas.microsoft.com/office/infopath/2007/PartnerControls"/>
    </gd9a5f5f69a84d75ad992b5cd341c76b>
    <o5847c86b23d428c853490e0a9abf024 xmlns="d95a5b16-1b8d-4c7c-9ebf-89c0983b6970">
      <Terms xmlns="http://schemas.microsoft.com/office/infopath/2007/PartnerControls"/>
    </o5847c86b23d428c853490e0a9abf024>
    <kbc8ce58d0914d5e9641963f23cd2adf xmlns="d95a5b16-1b8d-4c7c-9ebf-89c0983b697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 ＆ Investor Relations</TermName>
          <TermId xmlns="http://schemas.microsoft.com/office/infopath/2007/PartnerControls">fb65bde5-f439-4af8-aaa0-dcf1364d6414</TermId>
        </TermInfo>
      </Terms>
    </kbc8ce58d0914d5e9641963f23cd2adf>
    <ae4bb7bb5e1849a3a75b9d2ac781ba53 xmlns="d95a5b16-1b8d-4c7c-9ebf-89c0983b6970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Brand template</TermName>
          <TermId xmlns="http://schemas.microsoft.com/office/infopath/2007/PartnerControls">a8dae13e-44bb-4ec1-860e-cc2305177641</TermId>
        </TermInfo>
      </Terms>
    </ae4bb7bb5e1849a3a75b9d2ac781ba53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CB2CD8-F9A0-4941-9FBA-A95B02B87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5a5b16-1b8d-4c7c-9ebf-89c0983b69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D50575-36BB-4A92-80DF-42900EC841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D913BC-CFB7-42F5-BFE4-76F8C79BE67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57E6E6C-BA76-4417-9655-094457BF0C51}">
  <ds:schemaRefs>
    <ds:schemaRef ds:uri="http://schemas.microsoft.com/office/2006/metadata/properties"/>
    <ds:schemaRef ds:uri="http://schemas.microsoft.com/office/infopath/2007/PartnerControls"/>
    <ds:schemaRef ds:uri="d95a5b16-1b8d-4c7c-9ebf-89c0983b6970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189CBBD4-06DD-47E2-9A5D-EDC0BAA99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NWD;Bid-RFP_portrait_FR-A4</Template>
  <TotalTime>1</TotalTime>
  <Pages>1</Pages>
  <Words>1552</Words>
  <Characters>8537</Characters>
  <Application>Microsoft Office Word</Application>
  <DocSecurity>0</DocSecurity>
  <Lines>71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DIN ICP</vt:lpstr>
      <vt:lpstr/>
    </vt:vector>
  </TitlesOfParts>
  <Company>CGI.</Company>
  <LinksUpToDate>false</LinksUpToDate>
  <CharactersWithSpaces>10069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 ICP</dc:title>
  <dc:subject>Document d'instalation</dc:subject>
  <dc:creator>Elise JANVIER</dc:creator>
  <cp:lastModifiedBy>Morgane ROY</cp:lastModifiedBy>
  <cp:revision>4</cp:revision>
  <cp:lastPrinted>2020-11-13T13:56:00Z</cp:lastPrinted>
  <dcterms:created xsi:type="dcterms:W3CDTF">2020-11-13T13:55:00Z</dcterms:created>
  <dcterms:modified xsi:type="dcterms:W3CDTF">2020-11-13T13:56:00Z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12600</vt:r8>
  </property>
  <property fmtid="{D5CDD505-2E9C-101B-9397-08002B2CF9AE}" pid="3" name="xd_ProgID">
    <vt:lpwstr/>
  </property>
  <property fmtid="{D5CDD505-2E9C-101B-9397-08002B2CF9AE}" pid="4" name="Organisation">
    <vt:lpwstr>260;#Group|43ac7042-3752-4f1b-8a93-43b36e65d3e5</vt:lpwstr>
  </property>
  <property fmtid="{D5CDD505-2E9C-101B-9397-08002B2CF9AE}" pid="5" name="ContentTypeId">
    <vt:lpwstr>0x01010087D138075BFA204DBAA0D1D04058109B</vt:lpwstr>
  </property>
  <property fmtid="{D5CDD505-2E9C-101B-9397-08002B2CF9AE}" pid="6" name="Service line">
    <vt:lpwstr/>
  </property>
  <property fmtid="{D5CDD505-2E9C-101B-9397-08002B2CF9AE}" pid="7" name="_SharedFileIndex">
    <vt:lpwstr/>
  </property>
  <property fmtid="{D5CDD505-2E9C-101B-9397-08002B2CF9AE}" pid="8" name="_SourceUrl">
    <vt:lpwstr/>
  </property>
  <property fmtid="{D5CDD505-2E9C-101B-9397-08002B2CF9AE}" pid="9" name="TemplateUrl">
    <vt:lpwstr/>
  </property>
  <property fmtid="{D5CDD505-2E9C-101B-9397-08002B2CF9AE}" pid="10" name="Proposition1">
    <vt:lpwstr/>
  </property>
  <property fmtid="{D5CDD505-2E9C-101B-9397-08002B2CF9AE}" pid="11" name="ReportCategory">
    <vt:lpwstr/>
  </property>
  <property fmtid="{D5CDD505-2E9C-101B-9397-08002B2CF9AE}" pid="12" name="ReportDescription">
    <vt:lpwstr/>
  </property>
  <property fmtid="{D5CDD505-2E9C-101B-9397-08002B2CF9AE}" pid="13" name="ReportStatus">
    <vt:lpwstr/>
  </property>
  <property fmtid="{D5CDD505-2E9C-101B-9397-08002B2CF9AE}" pid="14" name="ParentName">
    <vt:lpwstr/>
  </property>
  <property fmtid="{D5CDD505-2E9C-101B-9397-08002B2CF9AE}" pid="15" name="_CopySource">
    <vt:lpwstr>http://info.global.logica.com/lib/bs/integ/res/Bid-RFP_portrait_FR-lettre.docx</vt:lpwstr>
  </property>
  <property fmtid="{D5CDD505-2E9C-101B-9397-08002B2CF9AE}" pid="16" name="Sector">
    <vt:lpwstr/>
  </property>
  <property fmtid="{D5CDD505-2E9C-101B-9397-08002B2CF9AE}" pid="17" name="Business theme">
    <vt:lpwstr/>
  </property>
  <property fmtid="{D5CDD505-2E9C-101B-9397-08002B2CF9AE}" pid="18" name="TaxKeyword">
    <vt:lpwstr/>
  </property>
  <property fmtid="{D5CDD505-2E9C-101B-9397-08002B2CF9AE}" pid="19" name="Geography">
    <vt:lpwstr/>
  </property>
  <property fmtid="{D5CDD505-2E9C-101B-9397-08002B2CF9AE}" pid="20" name="Functions">
    <vt:lpwstr>46118;#Communications ＆ Investor Relations|fb65bde5-f439-4af8-aaa0-dcf1364d6414</vt:lpwstr>
  </property>
  <property fmtid="{D5CDD505-2E9C-101B-9397-08002B2CF9AE}" pid="21" name="Business Practice">
    <vt:lpwstr/>
  </property>
  <property fmtid="{D5CDD505-2E9C-101B-9397-08002B2CF9AE}" pid="22" name="Content Format">
    <vt:lpwstr>46486;#Brand template|a8dae13e-44bb-4ec1-860e-cc2305177641</vt:lpwstr>
  </property>
  <property fmtid="{D5CDD505-2E9C-101B-9397-08002B2CF9AE}" pid="23" name="Intellectual Property">
    <vt:lpwstr/>
  </property>
  <property fmtid="{D5CDD505-2E9C-101B-9397-08002B2CF9AE}" pid="24" name="DocCTLanguageID">
    <vt:lpwstr>3084</vt:lpwstr>
  </property>
  <property fmtid="{D5CDD505-2E9C-101B-9397-08002B2CF9AE}" pid="25" name="DocLanguage">
    <vt:lpwstr>French (Français)</vt:lpwstr>
  </property>
  <property fmtid="{D5CDD505-2E9C-101B-9397-08002B2CF9AE}" pid="26" name="DocCTLanguage">
    <vt:lpwstr>French</vt:lpwstr>
  </property>
  <property fmtid="{D5CDD505-2E9C-101B-9397-08002B2CF9AE}" pid="27" name="WizKit_DocCTLanguageEN">
    <vt:lpwstr>French</vt:lpwstr>
  </property>
  <property fmtid="{D5CDD505-2E9C-101B-9397-08002B2CF9AE}" pid="28" name="Classification">
    <vt:lpwstr>Interne</vt:lpwstr>
  </property>
  <property fmtid="{D5CDD505-2E9C-101B-9397-08002B2CF9AE}" pid="29" name="WizKit_ClassificationEN">
    <vt:lpwstr>Interne</vt:lpwstr>
  </property>
  <property fmtid="{D5CDD505-2E9C-101B-9397-08002B2CF9AE}" pid="30" name="Abstract">
    <vt:lpwstr>Document d'instalation</vt:lpwstr>
  </property>
  <property fmtid="{D5CDD505-2E9C-101B-9397-08002B2CF9AE}" pid="31" name="Copyright">
    <vt:lpwstr/>
  </property>
  <property fmtid="{D5CDD505-2E9C-101B-9397-08002B2CF9AE}" pid="32" name="WizKit_DocumentAudienceEN">
    <vt:lpwstr>Approuvé pour être communiqué au client</vt:lpwstr>
  </property>
  <property fmtid="{D5CDD505-2E9C-101B-9397-08002B2CF9AE}" pid="33" name="DocumentAudience">
    <vt:lpwstr>Approuvé pour être communiqué au client</vt:lpwstr>
  </property>
  <property fmtid="{D5CDD505-2E9C-101B-9397-08002B2CF9AE}" pid="34" name="AuthorEnsemble">
    <vt:lpwstr>Elise JANVIER</vt:lpwstr>
  </property>
  <property fmtid="{D5CDD505-2E9C-101B-9397-08002B2CF9AE}" pid="35" name="Wizkit_Created">
    <vt:lpwstr>True</vt:lpwstr>
  </property>
</Properties>
</file>